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707" w:rsidRDefault="00075707"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1BD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PLACE SIGNS </w:t>
      </w:r>
      <w:r w:rsidR="00FE66B1">
        <w:t>ALONG SOUTH CAROLINA HIGHWAY 39 AT THE NORTHERN AND SOUTHERN ENTRANCES</w:t>
      </w:r>
      <w:r w:rsidR="00AD768F">
        <w:t xml:space="preserve"> TO THE TOWN OF SALLEY THAT CONTAIN THE WORDS “LUKE PARSONS 2015 U.S. KIDS GOLF WORLD CHAMPION”.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6DF"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768F">
        <w:t>the U.S.</w:t>
      </w:r>
      <w:r w:rsidR="000866DF">
        <w:t xml:space="preserve"> Kids Golf World Championship is a gathering of nearly one thousand five hundred elite players from around the world who are as apt to circle a birdie on their cards as they are to watch birdies circling overhead; and </w:t>
      </w:r>
    </w:p>
    <w:p w:rsidR="000866DF" w:rsidRDefault="000866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tournament brings together young talent from fifty</w:t>
      </w:r>
      <w:r w:rsidR="0004113F">
        <w:noBreakHyphen/>
      </w:r>
      <w:r>
        <w:t>one countries, spanning ten different courses at historic Pinehurst, North Carolina; and</w:t>
      </w: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new observers stare in wonderment as pint</w:t>
      </w:r>
      <w:r w:rsidR="0004113F">
        <w:noBreakHyphen/>
      </w:r>
      <w:r>
        <w:t>sized youth perform seemingly impossible swings with startling consistency and power; and</w:t>
      </w: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excited to learn that Luke Parsons of Salley captured the 2015 first place trophy during this tournament for boys age six and younger; and</w:t>
      </w: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D1"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Luke</w:t>
      </w:r>
      <w:r w:rsidR="0004113F" w:rsidRPr="0004113F">
        <w:t>’</w:t>
      </w:r>
      <w:r>
        <w:t>s victory by having signs placed along South Carolina Highway 39</w:t>
      </w:r>
      <w:r w:rsidR="002E29F6">
        <w:t xml:space="preserve"> in his hometown of Salley that proclaim this great achievement.</w:t>
      </w:r>
      <w:r w:rsidR="009D1BD1">
        <w:t xml:space="preserve"> Now, therefore, </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997581">
        <w:t xml:space="preserve">the </w:t>
      </w:r>
      <w:r>
        <w:t>members of the General Assembly request that the Department of Transportation place signs along South Carolina Highway 39 at the Northern and Southern entrances to the Town of Salley that contain the words “Luke Parsons 2015 U.S. Kids Golf World Champion”.</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D1"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signs be removed three years after the date of their placement.</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if Luke Parsons should win another U.S. Kids Golf World Championship, then new signs would be erected that contain language that reflects any future championship.</w:t>
      </w: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E29F6">
        <w:t xml:space="preserve"> the Department of Transportation.</w:t>
      </w:r>
    </w:p>
    <w:p w:rsidR="00C857F9" w:rsidRDefault="0004113F" w:rsidP="0061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707" w:rsidRDefault="00075707" w:rsidP="00075707">
      <w:pPr>
        <w:suppressAutoHyphens/>
      </w:pPr>
    </w:p>
    <w:sectPr w:rsidR="00075707" w:rsidSect="000757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943" w:rsidRDefault="005E7943" w:rsidP="009F0C77">
      <w:r>
        <w:separator/>
      </w:r>
    </w:p>
  </w:endnote>
  <w:endnote w:type="continuationSeparator" w:id="0">
    <w:p w:rsidR="005E7943" w:rsidRDefault="005E79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58CDBC-E2D1-4B2A-962C-26360D2EA22A}"/>
    <w:embedBold r:id="rId2" w:fontKey="{51B5CC25-55C6-4557-B2C7-600687E8BD6D}"/>
  </w:font>
  <w:font w:name="Calibri">
    <w:panose1 w:val="020F0502020204030204"/>
    <w:charset w:val="00"/>
    <w:family w:val="swiss"/>
    <w:pitch w:val="variable"/>
    <w:sig w:usb0="E00002FF" w:usb1="4000ACFF" w:usb2="00000001" w:usb3="00000000" w:csb0="0000019F" w:csb1="00000000"/>
    <w:embedRegular r:id="rId3" w:fontKey="{6D349771-4893-4595-B1CD-600FF22A0A40}"/>
  </w:font>
  <w:font w:name="Segoe UI">
    <w:panose1 w:val="020B0502040204020203"/>
    <w:charset w:val="00"/>
    <w:family w:val="swiss"/>
    <w:pitch w:val="variable"/>
    <w:sig w:usb0="E10022FF" w:usb1="C000E47F" w:usb2="00000029" w:usb3="00000000" w:csb0="000001DF" w:csb1="00000000"/>
    <w:embedRegular r:id="rId4" w:fontKey="{3300CD60-1311-4FB1-9865-99AC633958DA}"/>
  </w:font>
  <w:font w:name="Cambria">
    <w:panose1 w:val="02040503050406030204"/>
    <w:charset w:val="00"/>
    <w:family w:val="roman"/>
    <w:pitch w:val="variable"/>
    <w:sig w:usb0="E00002FF" w:usb1="400004FF" w:usb2="00000000" w:usb3="00000000" w:csb0="0000019F" w:csb1="00000000"/>
    <w:embedRegular r:id="rId5" w:fontKey="{02CE3B64-6370-4946-A621-7917AE53CE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7F9" w:rsidRPr="00075707" w:rsidRDefault="00075707" w:rsidP="00075707">
    <w:pPr>
      <w:pStyle w:val="Footer"/>
      <w:tabs>
        <w:tab w:val="clear" w:pos="4680"/>
        <w:tab w:val="clear" w:pos="9360"/>
        <w:tab w:val="center" w:pos="2995"/>
      </w:tabs>
      <w:spacing w:before="120"/>
    </w:pPr>
    <w:r>
      <w:t>[4663]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943" w:rsidRDefault="005E7943" w:rsidP="009F0C77">
      <w:r>
        <w:separator/>
      </w:r>
    </w:p>
  </w:footnote>
  <w:footnote w:type="continuationSeparator" w:id="0">
    <w:p w:rsidR="005E7943" w:rsidRDefault="005E79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4CM16"/>
    <w:docVar w:name="CoverBillType" w:val="c"/>
    <w:docVar w:name="docpath" w:val="L:\Council\bills\GT\5024CM16.DOCX"/>
    <w:docVar w:name="dvBillNumber" w:val="4663"/>
    <w:docVar w:name="dvBillNumberPrefix" w:val="H. "/>
    <w:docVar w:name="dvOriginalBody" w:val="House"/>
    <w:docVar w:name="dvSteno" w:val="GT"/>
    <w:docVar w:name="NameofBody" w:val="h"/>
    <w:docVar w:name="vgroup2" w:val="Council"/>
  </w:docVars>
  <w:rsids>
    <w:rsidRoot w:val="009D1BD1"/>
    <w:rsid w:val="00011869"/>
    <w:rsid w:val="00015CD6"/>
    <w:rsid w:val="0004113F"/>
    <w:rsid w:val="00075707"/>
    <w:rsid w:val="000866DF"/>
    <w:rsid w:val="000E1785"/>
    <w:rsid w:val="000F40FA"/>
    <w:rsid w:val="0010776B"/>
    <w:rsid w:val="00133E66"/>
    <w:rsid w:val="001435A3"/>
    <w:rsid w:val="00146ED3"/>
    <w:rsid w:val="00151044"/>
    <w:rsid w:val="001D08F2"/>
    <w:rsid w:val="001D525B"/>
    <w:rsid w:val="001D7F4F"/>
    <w:rsid w:val="00203551"/>
    <w:rsid w:val="00205238"/>
    <w:rsid w:val="002321B6"/>
    <w:rsid w:val="00250967"/>
    <w:rsid w:val="002543C8"/>
    <w:rsid w:val="0025541D"/>
    <w:rsid w:val="00284AAE"/>
    <w:rsid w:val="002E29F6"/>
    <w:rsid w:val="002E5912"/>
    <w:rsid w:val="00301B21"/>
    <w:rsid w:val="00325348"/>
    <w:rsid w:val="0032732C"/>
    <w:rsid w:val="00336AD0"/>
    <w:rsid w:val="0037079A"/>
    <w:rsid w:val="003C4DAB"/>
    <w:rsid w:val="003D01E8"/>
    <w:rsid w:val="003E5288"/>
    <w:rsid w:val="003F6D79"/>
    <w:rsid w:val="0041760A"/>
    <w:rsid w:val="00417C01"/>
    <w:rsid w:val="004403BD"/>
    <w:rsid w:val="00460665"/>
    <w:rsid w:val="00461441"/>
    <w:rsid w:val="004809EE"/>
    <w:rsid w:val="004E7D54"/>
    <w:rsid w:val="005273C6"/>
    <w:rsid w:val="00530A69"/>
    <w:rsid w:val="00545593"/>
    <w:rsid w:val="00577C6C"/>
    <w:rsid w:val="005A5F65"/>
    <w:rsid w:val="005C2FE2"/>
    <w:rsid w:val="005E2BC9"/>
    <w:rsid w:val="005E7943"/>
    <w:rsid w:val="00605102"/>
    <w:rsid w:val="00612A02"/>
    <w:rsid w:val="006215AA"/>
    <w:rsid w:val="006828CF"/>
    <w:rsid w:val="006913C9"/>
    <w:rsid w:val="0069470D"/>
    <w:rsid w:val="00734F00"/>
    <w:rsid w:val="007A70AE"/>
    <w:rsid w:val="008362E8"/>
    <w:rsid w:val="008A1768"/>
    <w:rsid w:val="008F0F33"/>
    <w:rsid w:val="008F4429"/>
    <w:rsid w:val="0094021A"/>
    <w:rsid w:val="00997581"/>
    <w:rsid w:val="009B44AF"/>
    <w:rsid w:val="009C6A0B"/>
    <w:rsid w:val="009D1BD1"/>
    <w:rsid w:val="009F0C77"/>
    <w:rsid w:val="009F4DD1"/>
    <w:rsid w:val="00A41684"/>
    <w:rsid w:val="00A64E80"/>
    <w:rsid w:val="00A72BCD"/>
    <w:rsid w:val="00A741D9"/>
    <w:rsid w:val="00A833AB"/>
    <w:rsid w:val="00A9741D"/>
    <w:rsid w:val="00AD4B17"/>
    <w:rsid w:val="00AD768F"/>
    <w:rsid w:val="00B1648B"/>
    <w:rsid w:val="00B412D4"/>
    <w:rsid w:val="00BE3C22"/>
    <w:rsid w:val="00C0345E"/>
    <w:rsid w:val="00C3483A"/>
    <w:rsid w:val="00C74E9D"/>
    <w:rsid w:val="00C82FD3"/>
    <w:rsid w:val="00C857F9"/>
    <w:rsid w:val="00C92819"/>
    <w:rsid w:val="00CC6B7B"/>
    <w:rsid w:val="00CD2089"/>
    <w:rsid w:val="00CE0874"/>
    <w:rsid w:val="00D73A67"/>
    <w:rsid w:val="00D970A9"/>
    <w:rsid w:val="00DF3845"/>
    <w:rsid w:val="00E24AEF"/>
    <w:rsid w:val="00E41911"/>
    <w:rsid w:val="00E92EEF"/>
    <w:rsid w:val="00EF1E73"/>
    <w:rsid w:val="00EF2368"/>
    <w:rsid w:val="00F0013A"/>
    <w:rsid w:val="00F24442"/>
    <w:rsid w:val="00F50AE3"/>
    <w:rsid w:val="00F656BA"/>
    <w:rsid w:val="00F67CF1"/>
    <w:rsid w:val="00F840F0"/>
    <w:rsid w:val="00FB0D0D"/>
    <w:rsid w:val="00FB43B4"/>
    <w:rsid w:val="00FE66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93843-33DE-4F08-86A6-D32FCD56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0495E-48D7-49B4-98BC-FFEC664AE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305</Words>
  <Characters>1609</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4663 Text of Previous Version (Jan. 13, 2016) - South Carolina Legislature Online</dc:title>
  <dc:creator>Gwen Thurmond</dc:creator>
  <cp:lastModifiedBy>N Cumfer</cp:lastModifiedBy>
  <cp:revision>2</cp:revision>
  <cp:lastPrinted>2015-12-29T14:20:00Z</cp:lastPrinted>
  <dcterms:created xsi:type="dcterms:W3CDTF">2016-01-13T21:31:00Z</dcterms:created>
  <dcterms:modified xsi:type="dcterms:W3CDTF">2016-01-13T21:31:00Z</dcterms:modified>
</cp:coreProperties>
</file>