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8EC" w:rsidRDefault="002708EC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C1EEB" w:rsidRDefault="003C1EEB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EEB" w:rsidRDefault="003C1EEB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EEB" w:rsidRDefault="003C1EEB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EEB" w:rsidRDefault="003C1EEB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EEB" w:rsidRDefault="003C1EEB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EEB" w:rsidRDefault="003C1EEB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0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5B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3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9 TO CHAPTER 31, TITLE 23 SO AS TO ENACT THE “SECOND AMENDMENT PRESERVATION ACT” AND PROVIDE THAT NO PUBLIC FUNDS</w:t>
      </w:r>
      <w:r w:rsidR="00744B07">
        <w:t>, PERSONNEL, OR PROPERTY</w:t>
      </w:r>
      <w:r>
        <w:t xml:space="preserve"> SHALL BE ALLOCATED </w:t>
      </w:r>
      <w:r w:rsidR="00744B07">
        <w:t>FOR</w:t>
      </w:r>
      <w:r>
        <w:t xml:space="preserve"> THE IMPLEMENTATION, REGULATION, OR ENFORCEMENT OF A</w:t>
      </w:r>
      <w:r w:rsidR="00744B07">
        <w:t>NY</w:t>
      </w:r>
      <w:r>
        <w:t xml:space="preserve"> EXECUTIVE ORDER, OR </w:t>
      </w:r>
      <w:r w:rsidR="00744B07">
        <w:t xml:space="preserve">DIRECTIVE ISSUED BY THE PRESIDENT OF THE UNITED STATES </w:t>
      </w:r>
      <w:r w:rsidR="0068080B">
        <w:t xml:space="preserve">AFTER JANUARY 1, 2016, </w:t>
      </w:r>
      <w:r>
        <w:t xml:space="preserve">THAT REGULATES THE OWNERSHIP, USE, OR POSSESSION OF FIREARMS, AMMUNITION, OR FIREARM ACCESSORIES, AND TO DEFINE THE TERM “FIREARM”.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B34" w:rsidRDefault="00E55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5B34" w:rsidRDefault="00E55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B34" w:rsidRDefault="00E55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91928">
        <w:t xml:space="preserve">Chapter 31, </w:t>
      </w:r>
      <w:r w:rsidR="00486A67">
        <w:t>Title 23 of the 1976 Code is amended by adding:</w:t>
      </w:r>
    </w:p>
    <w:p w:rsidR="00486A67" w:rsidRDefault="00486A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Second Amendment Preservation Act</w:t>
      </w: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86A67" w:rsidRDefault="00D04FE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86A67">
        <w:t>Section 23</w:t>
      </w:r>
      <w:r w:rsidR="00AA4CE0">
        <w:noBreakHyphen/>
      </w:r>
      <w:r w:rsidR="00486A67">
        <w:t>31</w:t>
      </w:r>
      <w:r w:rsidR="00AA4CE0">
        <w:noBreakHyphen/>
      </w:r>
      <w:r w:rsidR="00486A67">
        <w:t>900.</w:t>
      </w:r>
      <w:r w:rsidR="00486A67">
        <w:tab/>
        <w:t>The General Assembly finds that the Second Amendment to the United States Constitution protects an individual</w:t>
      </w:r>
      <w:r w:rsidR="00AA4CE0" w:rsidRPr="00AA4CE0">
        <w:t>’</w:t>
      </w:r>
      <w:r w:rsidR="00486A67">
        <w:t xml:space="preserve">s right to </w:t>
      </w:r>
      <w:r w:rsidR="00AA4CE0" w:rsidRPr="00AA4CE0">
        <w:t>‘</w:t>
      </w:r>
      <w:r w:rsidR="00486A67">
        <w:t>keep and bear arms</w:t>
      </w:r>
      <w:r w:rsidR="00AA4CE0" w:rsidRPr="00AA4CE0">
        <w:t>’</w:t>
      </w:r>
      <w:r w:rsidR="00486A67">
        <w:t xml:space="preserve"> and further provides that the right to keep and bear arms may not be infringed.</w:t>
      </w: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AA4CE0">
        <w:noBreakHyphen/>
      </w:r>
      <w:r>
        <w:t>31</w:t>
      </w:r>
      <w:r w:rsidR="00AA4CE0">
        <w:noBreakHyphen/>
      </w:r>
      <w:r>
        <w:t>910.</w:t>
      </w:r>
      <w:r>
        <w:tab/>
        <w:t>(A)</w:t>
      </w:r>
      <w:r>
        <w:tab/>
        <w:t xml:space="preserve">Notwithstanding another provision of law: </w:t>
      </w: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B934AC">
        <w:t>no public funds of this S</w:t>
      </w:r>
      <w:r>
        <w:t>tate, or any</w:t>
      </w:r>
      <w:r w:rsidR="00A27582">
        <w:t xml:space="preserve"> political subdivision of this S</w:t>
      </w:r>
      <w:r>
        <w:t xml:space="preserve">tate, shall be allocated </w:t>
      </w:r>
      <w:r w:rsidR="00744B07">
        <w:t>for</w:t>
      </w:r>
      <w:r>
        <w:t xml:space="preserve"> the implementation, re</w:t>
      </w:r>
      <w:r w:rsidR="00744B07">
        <w:t xml:space="preserve">gulation, </w:t>
      </w:r>
      <w:r w:rsidR="00744B07">
        <w:lastRenderedPageBreak/>
        <w:t>or enforcement of any</w:t>
      </w:r>
      <w:r>
        <w:t xml:space="preserve"> executive order, </w:t>
      </w:r>
      <w:r w:rsidR="00744B07">
        <w:t>or directive issued by the President of the United States</w:t>
      </w:r>
      <w:r w:rsidR="0068080B">
        <w:t xml:space="preserve"> after January 1, 2016,</w:t>
      </w:r>
      <w:r w:rsidR="00744B07">
        <w:t xml:space="preserve"> that regulates the </w:t>
      </w:r>
      <w:r>
        <w:t>ownership, use, or possession of firearms, ammunition, or firearm accessories; and</w:t>
      </w: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no</w:t>
      </w:r>
      <w:r w:rsidR="00744B07">
        <w:t xml:space="preserve"> personnel or property of this S</w:t>
      </w:r>
      <w:r>
        <w:t>tate, or any</w:t>
      </w:r>
      <w:r w:rsidR="00744B07">
        <w:t xml:space="preserve"> political subdivision of this S</w:t>
      </w:r>
      <w:r>
        <w:t>tate, shall be allocated to the implementation, re</w:t>
      </w:r>
      <w:r w:rsidR="00744B07">
        <w:t>gulation, or enforcement of any</w:t>
      </w:r>
      <w:r>
        <w:t xml:space="preserve"> executive order, </w:t>
      </w:r>
      <w:r w:rsidR="00744B07">
        <w:t xml:space="preserve">or directive issued by the President of the United States </w:t>
      </w:r>
      <w:r w:rsidR="0068080B">
        <w:t xml:space="preserve">after January 1, 2016, </w:t>
      </w:r>
      <w:r w:rsidR="00744B07">
        <w:t xml:space="preserve">that regulates </w:t>
      </w:r>
      <w:r>
        <w:t>the ownership, use, or possession of firearms, ammunitions, or firearm accessories.</w:t>
      </w: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="00AA4CE0" w:rsidRPr="00AA4CE0">
        <w:t>‘</w:t>
      </w:r>
      <w:r>
        <w:t>firearm</w:t>
      </w:r>
      <w:r w:rsidR="00AA4CE0" w:rsidRPr="00AA4CE0">
        <w:t>’</w:t>
      </w:r>
      <w:r>
        <w:t xml:space="preserve"> has the same meaning as defined in Section 23</w:t>
      </w:r>
      <w:r w:rsidR="00AA4CE0">
        <w:noBreakHyphen/>
      </w:r>
      <w:r>
        <w:t>31</w:t>
      </w:r>
      <w:r w:rsidR="00AA4CE0">
        <w:noBreakHyphen/>
      </w:r>
      <w:r>
        <w:t>1050(3)</w:t>
      </w:r>
      <w:r w:rsidR="00DF629B">
        <w:t>.</w:t>
      </w:r>
      <w:r>
        <w:t>”</w:t>
      </w:r>
    </w:p>
    <w:p w:rsidR="00E55B34" w:rsidRDefault="00E55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B34" w:rsidRDefault="00E55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934AC">
        <w:t>2</w:t>
      </w:r>
      <w:r>
        <w:t>.</w:t>
      </w:r>
      <w:r>
        <w:tab/>
        <w:t>This act takes effect upon approval by the Governor.</w:t>
      </w:r>
    </w:p>
    <w:p w:rsidR="00185A08" w:rsidRDefault="00AA4CE0" w:rsidP="009F0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08EC" w:rsidRDefault="002708EC" w:rsidP="002708EC">
      <w:pPr>
        <w:suppressAutoHyphens/>
      </w:pPr>
    </w:p>
    <w:sectPr w:rsidR="002708EC" w:rsidSect="002708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CE0" w:rsidRDefault="00AA4CE0" w:rsidP="009F0C77">
      <w:r>
        <w:separator/>
      </w:r>
    </w:p>
  </w:endnote>
  <w:endnote w:type="continuationSeparator" w:id="0">
    <w:p w:rsidR="00AA4CE0" w:rsidRDefault="00AA4C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9EE68B-EC7A-4A5F-B9A5-74891BCEC1C2}"/>
    <w:embedBold r:id="rId2" w:fontKey="{19641C53-3031-4898-A4A7-9283EF9C6B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2622C3-3096-4527-BBEC-907070EB7B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35A357-EA4C-44D2-8FFD-D484458887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62383F-E2B1-4FF2-9179-28F6BE7033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A08" w:rsidRPr="002708EC" w:rsidRDefault="002708EC" w:rsidP="00270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CE0" w:rsidRDefault="00AA4CE0" w:rsidP="009F0C77">
      <w:r>
        <w:separator/>
      </w:r>
    </w:p>
  </w:footnote>
  <w:footnote w:type="continuationSeparator" w:id="0">
    <w:p w:rsidR="00AA4CE0" w:rsidRDefault="00AA4C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30CM16"/>
    <w:docVar w:name="CoverBillType" w:val="b"/>
    <w:docVar w:name="docpath" w:val="L:\Council\bills\GT\5030CM16.DOCX"/>
    <w:docVar w:name="dvBillNumber" w:val="466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55B34"/>
    <w:rsid w:val="00011869"/>
    <w:rsid w:val="00015CD6"/>
    <w:rsid w:val="00072616"/>
    <w:rsid w:val="000E1785"/>
    <w:rsid w:val="000F40FA"/>
    <w:rsid w:val="0010776B"/>
    <w:rsid w:val="00133E66"/>
    <w:rsid w:val="001435A3"/>
    <w:rsid w:val="00146ED3"/>
    <w:rsid w:val="00151044"/>
    <w:rsid w:val="00185A08"/>
    <w:rsid w:val="001D08F2"/>
    <w:rsid w:val="001D525B"/>
    <w:rsid w:val="001D7F4F"/>
    <w:rsid w:val="00205238"/>
    <w:rsid w:val="002321B6"/>
    <w:rsid w:val="00250967"/>
    <w:rsid w:val="002543C8"/>
    <w:rsid w:val="0025541D"/>
    <w:rsid w:val="002708EC"/>
    <w:rsid w:val="00284AAE"/>
    <w:rsid w:val="00294140"/>
    <w:rsid w:val="002E5912"/>
    <w:rsid w:val="00301B21"/>
    <w:rsid w:val="00325348"/>
    <w:rsid w:val="0032732C"/>
    <w:rsid w:val="00336AD0"/>
    <w:rsid w:val="0037079A"/>
    <w:rsid w:val="003C1EE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A67"/>
    <w:rsid w:val="004E7D54"/>
    <w:rsid w:val="005273C6"/>
    <w:rsid w:val="00530A69"/>
    <w:rsid w:val="00533C8C"/>
    <w:rsid w:val="00545593"/>
    <w:rsid w:val="00577C6C"/>
    <w:rsid w:val="005C2FE2"/>
    <w:rsid w:val="005E2BC9"/>
    <w:rsid w:val="00605102"/>
    <w:rsid w:val="006215AA"/>
    <w:rsid w:val="0068080B"/>
    <w:rsid w:val="006913C9"/>
    <w:rsid w:val="0069470D"/>
    <w:rsid w:val="00734F00"/>
    <w:rsid w:val="00744B07"/>
    <w:rsid w:val="007A70AE"/>
    <w:rsid w:val="008362E8"/>
    <w:rsid w:val="008A1768"/>
    <w:rsid w:val="008F0F33"/>
    <w:rsid w:val="008F4429"/>
    <w:rsid w:val="0094021A"/>
    <w:rsid w:val="00983141"/>
    <w:rsid w:val="00993D3B"/>
    <w:rsid w:val="009B44AF"/>
    <w:rsid w:val="009C6A0B"/>
    <w:rsid w:val="009F0C77"/>
    <w:rsid w:val="009F0E9F"/>
    <w:rsid w:val="009F4DD1"/>
    <w:rsid w:val="00A27582"/>
    <w:rsid w:val="00A41684"/>
    <w:rsid w:val="00A64E80"/>
    <w:rsid w:val="00A72BCD"/>
    <w:rsid w:val="00A741D9"/>
    <w:rsid w:val="00A833AB"/>
    <w:rsid w:val="00A9741D"/>
    <w:rsid w:val="00AA4CE0"/>
    <w:rsid w:val="00AB0AFB"/>
    <w:rsid w:val="00AD4B17"/>
    <w:rsid w:val="00AE09AD"/>
    <w:rsid w:val="00B412D4"/>
    <w:rsid w:val="00B63FA3"/>
    <w:rsid w:val="00B934AC"/>
    <w:rsid w:val="00BE3C22"/>
    <w:rsid w:val="00BE4A9D"/>
    <w:rsid w:val="00C0345E"/>
    <w:rsid w:val="00C3483A"/>
    <w:rsid w:val="00C74E9D"/>
    <w:rsid w:val="00C82FD3"/>
    <w:rsid w:val="00C92819"/>
    <w:rsid w:val="00CC6B7B"/>
    <w:rsid w:val="00CD2089"/>
    <w:rsid w:val="00D04FE7"/>
    <w:rsid w:val="00D2445F"/>
    <w:rsid w:val="00D73A67"/>
    <w:rsid w:val="00D970A9"/>
    <w:rsid w:val="00DF3845"/>
    <w:rsid w:val="00DF629B"/>
    <w:rsid w:val="00E41911"/>
    <w:rsid w:val="00E55B34"/>
    <w:rsid w:val="00E91928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D220DA-9A1E-4F19-86BC-B1F4D060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4F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F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6B747-2A5C-4505-8709-81FA78C5A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304</Words>
  <Characters>1605</Characters>
  <Application>Microsoft Office Word</Application>
  <DocSecurity>0</DocSecurity>
  <Lines>57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4668 Text of Previous Version (Jan. 13, 2016) - South Carolina Legislature Online</dc:title>
  <dc:creator>Gwen Thurmond</dc:creator>
  <cp:lastModifiedBy>N Cumfer</cp:lastModifiedBy>
  <cp:revision>2</cp:revision>
  <cp:lastPrinted>2016-01-13T19:34:00Z</cp:lastPrinted>
  <dcterms:created xsi:type="dcterms:W3CDTF">2016-01-13T21:34:00Z</dcterms:created>
  <dcterms:modified xsi:type="dcterms:W3CDTF">2016-01-13T21:34:00Z</dcterms:modified>
</cp:coreProperties>
</file>