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83E" w:rsidRDefault="00D8783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D87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6C4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</w:t>
      </w:r>
      <w:r>
        <w:noBreakHyphen/>
        <w:t>105 SO AS TO DEFINE THE TERMS “INSTRUCTION SERVICES” AND “INSTRUCTIONAL SERVICES” BEGINNING WITH THE 2017</w:t>
      </w:r>
      <w:r>
        <w:noBreakHyphen/>
        <w:t>2018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6C47" w:rsidRDefault="009D6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6C47" w:rsidRDefault="009D6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2D7" w:rsidRDefault="009D6C4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22D7">
        <w:t>Article 3, Chapter 1, Title 59 of the 1976 Code is amended by adding: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</w:t>
      </w:r>
      <w:r>
        <w:noBreakHyphen/>
        <w:t>105.</w:t>
      </w:r>
      <w:r>
        <w:tab/>
        <w:t xml:space="preserve">For the purposes of this title, </w:t>
      </w:r>
      <w:r w:rsidRPr="00FD22D7">
        <w:t>‘</w:t>
      </w:r>
      <w:r>
        <w:t>instruction services</w:t>
      </w:r>
      <w:r w:rsidRPr="00FD22D7">
        <w:t>’</w:t>
      </w:r>
      <w:r>
        <w:t xml:space="preserve"> or </w:t>
      </w:r>
      <w:r w:rsidRPr="00FD22D7">
        <w:t>‘</w:t>
      </w:r>
      <w:r>
        <w:t>instructional services</w:t>
      </w:r>
      <w:r w:rsidRPr="00FD22D7">
        <w:t>’</w:t>
      </w:r>
      <w:r>
        <w:t xml:space="preserve"> means those services comprised of any of the following or any combination of the following: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teachers;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substitute teachers;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 xml:space="preserve">teacher assistants;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school</w:t>
      </w:r>
      <w:r>
        <w:noBreakHyphen/>
        <w:t xml:space="preserve">based instructional paraprofessionals;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(5)</w:t>
      </w:r>
      <w:r>
        <w:tab/>
        <w:t xml:space="preserve">pupil use technology;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(6)</w:t>
      </w:r>
      <w:r>
        <w:tab/>
        <w:t>instructional materials;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(7)</w:t>
      </w:r>
      <w:r>
        <w:tab/>
        <w:t>supplies;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(8)</w:t>
      </w:r>
      <w:r>
        <w:tab/>
        <w:t>guidance;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(9)</w:t>
      </w:r>
      <w:r>
        <w:tab/>
        <w:t xml:space="preserve">media;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(10)</w:t>
      </w:r>
      <w:r>
        <w:tab/>
        <w:t>extracurricular;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(11)</w:t>
      </w:r>
      <w:r>
        <w:tab/>
        <w:t xml:space="preserve">therapists;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(12)</w:t>
      </w:r>
      <w:r>
        <w:tab/>
        <w:t>psychologists;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(13)</w:t>
      </w:r>
      <w:r>
        <w:tab/>
        <w:t xml:space="preserve">principals; </w:t>
      </w:r>
    </w:p>
    <w:p w:rsidR="00D26B2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(14)</w:t>
      </w:r>
      <w:r>
        <w:tab/>
        <w:t>assistant principals</w:t>
      </w:r>
      <w:r w:rsidR="00D26B27">
        <w:t>;</w:t>
      </w:r>
    </w:p>
    <w:p w:rsidR="00D26B27" w:rsidRDefault="00D26B2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(15)</w:t>
      </w:r>
      <w:r>
        <w:tab/>
        <w:t>literacy coaches; and</w:t>
      </w:r>
    </w:p>
    <w:p w:rsidR="00FD22D7" w:rsidRDefault="00D26B2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(16)</w:t>
      </w:r>
      <w:r>
        <w:tab/>
        <w:t>special education</w:t>
      </w:r>
      <w:r w:rsidR="00FD22D7">
        <w:t>.”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C47" w:rsidRDefault="009D6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FD22D7">
        <w:t>2</w:t>
      </w:r>
      <w:r>
        <w:t>.</w:t>
      </w:r>
      <w:r>
        <w:tab/>
        <w:t>This act takes effect upon approval by the Governor.</w:t>
      </w:r>
    </w:p>
    <w:p w:rsidR="00C42DF4" w:rsidRDefault="00FD22D7" w:rsidP="00FA6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783E" w:rsidRDefault="00D8783E" w:rsidP="00D8783E">
      <w:pPr>
        <w:suppressAutoHyphens/>
      </w:pPr>
    </w:p>
    <w:sectPr w:rsidR="00D8783E" w:rsidSect="00D878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C47" w:rsidRDefault="009D6C47" w:rsidP="009F0C77">
      <w:r>
        <w:separator/>
      </w:r>
    </w:p>
  </w:endnote>
  <w:endnote w:type="continuationSeparator" w:id="0">
    <w:p w:rsidR="009D6C47" w:rsidRDefault="009D6C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FD4A28-398E-473C-89AE-6FDD9B5E3AD8}"/>
    <w:embedBold r:id="rId2" w:fontKey="{B6BDA004-5147-408D-87B3-88A531FFCC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D727F9-976C-4A6D-AB70-96F26324CF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8842D5-4DEB-4142-9373-EFF637DF99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9572AB-D034-4F98-8BA4-2297C6F2AA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DF4" w:rsidRPr="00D8783E" w:rsidRDefault="00D8783E" w:rsidP="00D878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C47" w:rsidRDefault="009D6C47" w:rsidP="009F0C77">
      <w:r>
        <w:separator/>
      </w:r>
    </w:p>
  </w:footnote>
  <w:footnote w:type="continuationSeparator" w:id="0">
    <w:p w:rsidR="009D6C47" w:rsidRDefault="009D6C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66AB15"/>
    <w:docVar w:name="CoverBillType" w:val="b"/>
    <w:docVar w:name="docpath" w:val="L:\Council\bills\NL\13466AB15.DOCX"/>
    <w:docVar w:name="dvBillNumber" w:val="467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D6C4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5BE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6C4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2DF4"/>
    <w:rsid w:val="00C74E9D"/>
    <w:rsid w:val="00C82FD3"/>
    <w:rsid w:val="00C92819"/>
    <w:rsid w:val="00CC6B7B"/>
    <w:rsid w:val="00CD2089"/>
    <w:rsid w:val="00D26B27"/>
    <w:rsid w:val="00D73A67"/>
    <w:rsid w:val="00D8783E"/>
    <w:rsid w:val="00D970A9"/>
    <w:rsid w:val="00DF3845"/>
    <w:rsid w:val="00DF58C1"/>
    <w:rsid w:val="00E41911"/>
    <w:rsid w:val="00E73F23"/>
    <w:rsid w:val="00E92EEF"/>
    <w:rsid w:val="00EF2368"/>
    <w:rsid w:val="00F24442"/>
    <w:rsid w:val="00F50AE3"/>
    <w:rsid w:val="00F67CF1"/>
    <w:rsid w:val="00F840F0"/>
    <w:rsid w:val="00FA65DB"/>
    <w:rsid w:val="00FB0D0D"/>
    <w:rsid w:val="00FB43B4"/>
    <w:rsid w:val="00FD22D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C22AC6-2DAF-479F-96B4-7B722C08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22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2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03E30-5650-4FF4-932A-0935160DA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234E5267.dotm</Template>
  <TotalTime>0</TotalTime>
  <Pages>2</Pages>
  <Words>146</Words>
  <Characters>842</Characters>
  <Application>Microsoft Office Word</Application>
  <DocSecurity>0</DocSecurity>
  <Lines>44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4674 Text of Previous Version (Jan. 14, 2016) - South Carolina Legislature Online</dc:title>
  <dc:creator>nancylee</dc:creator>
  <cp:lastModifiedBy>N Cumfer</cp:lastModifiedBy>
  <cp:revision>2</cp:revision>
  <cp:lastPrinted>2016-01-13T20:08:00Z</cp:lastPrinted>
  <dcterms:created xsi:type="dcterms:W3CDTF">2016-01-14T15:20:00Z</dcterms:created>
  <dcterms:modified xsi:type="dcterms:W3CDTF">2016-01-14T15:20:00Z</dcterms:modified>
</cp:coreProperties>
</file>