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2F84" w:rsidRDefault="00582F8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2F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24BB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507" w:rsidRDefault="0087049F" w:rsidP="005C45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C4507">
        <w:t>R</w:t>
      </w:r>
      <w:r w:rsidR="005C4507" w:rsidRPr="00D73B98">
        <w:t xml:space="preserve">ECOGNIZE AND HONOR THE </w:t>
      </w:r>
      <w:r w:rsidR="00974B1C">
        <w:t>UNION COUNTY</w:t>
      </w:r>
      <w:r w:rsidR="005C4507">
        <w:t xml:space="preserve"> </w:t>
      </w:r>
      <w:r w:rsidR="005C4507" w:rsidRPr="00D73B98">
        <w:t xml:space="preserve">HIGH SCHOOL </w:t>
      </w:r>
      <w:r w:rsidR="005C4507">
        <w:t>SOFTBALL</w:t>
      </w:r>
      <w:r w:rsidR="005C4507" w:rsidRPr="00D73B98">
        <w:t xml:space="preserve"> TEAM, COACH</w:t>
      </w:r>
      <w:r w:rsidR="005C4507">
        <w:t>ES</w:t>
      </w:r>
      <w:r w:rsidR="005C4507" w:rsidRPr="00D73B98">
        <w:t>, AND SCHOOL OFFICIALS FOR AN OUTSTANDING SEASON AND TO CONGRATULATE THEM ON WINNING THE 201</w:t>
      </w:r>
      <w:r w:rsidR="005C4507">
        <w:t>5</w:t>
      </w:r>
      <w:r w:rsidR="005C4507" w:rsidRPr="00D73B98">
        <w:t xml:space="preserve"> CLAS</w:t>
      </w:r>
      <w:r w:rsidR="005C4507">
        <w:t xml:space="preserve">S </w:t>
      </w:r>
      <w:r w:rsidR="00974B1C">
        <w:t>AA</w:t>
      </w:r>
      <w:r w:rsidR="005C4507">
        <w:t>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081F" w:rsidRDefault="00A24BB3" w:rsidP="00D90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D9081F" w:rsidRPr="00D73B98">
        <w:t xml:space="preserve">fully ready for the challenge, the </w:t>
      </w:r>
      <w:r w:rsidR="001B1E12">
        <w:t>Union County</w:t>
      </w:r>
      <w:r w:rsidR="00D9081F">
        <w:t xml:space="preserve"> High School softball team defeated </w:t>
      </w:r>
      <w:r w:rsidR="00A03EBF">
        <w:t>Hartsville</w:t>
      </w:r>
      <w:r w:rsidR="00D9081F">
        <w:t xml:space="preserve"> </w:t>
      </w:r>
      <w:r w:rsidR="00A03EBF">
        <w:t>10</w:t>
      </w:r>
      <w:r w:rsidR="00F967F1">
        <w:noBreakHyphen/>
      </w:r>
      <w:r w:rsidR="00A03EBF">
        <w:t xml:space="preserve">7 </w:t>
      </w:r>
      <w:r w:rsidR="00D9081F">
        <w:t xml:space="preserve">and </w:t>
      </w:r>
      <w:r w:rsidR="00D9081F" w:rsidRPr="00D73B98">
        <w:t>crowned its splendid season by capturing the 20</w:t>
      </w:r>
      <w:r w:rsidR="00D9081F">
        <w:t>15</w:t>
      </w:r>
      <w:r w:rsidR="00D9081F" w:rsidRPr="00D73B98">
        <w:t xml:space="preserve"> Class A</w:t>
      </w:r>
      <w:r w:rsidR="00374E6C">
        <w:t>AA</w:t>
      </w:r>
      <w:r w:rsidR="00D9081F" w:rsidRPr="00D73B98">
        <w:t xml:space="preserve"> State Championship title</w:t>
      </w:r>
      <w:r w:rsidR="00D9081F">
        <w:t>; and</w:t>
      </w:r>
    </w:p>
    <w:p w:rsidR="00D9081F" w:rsidRDefault="00D9081F" w:rsidP="00D90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EB3ECD" w:rsidRDefault="00D9081F" w:rsidP="00D90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B3ECD">
        <w:rPr>
          <w:color w:val="000000" w:themeColor="text1"/>
          <w:u w:color="000000" w:themeColor="text1"/>
        </w:rPr>
        <w:t>t</w:t>
      </w:r>
      <w:r w:rsidR="00EB3ECD" w:rsidRPr="008454B6">
        <w:rPr>
          <w:color w:val="000000" w:themeColor="text1"/>
          <w:u w:color="000000" w:themeColor="text1"/>
        </w:rPr>
        <w:t xml:space="preserve">he </w:t>
      </w:r>
      <w:r w:rsidR="00402919">
        <w:rPr>
          <w:color w:val="000000" w:themeColor="text1"/>
          <w:u w:color="000000" w:themeColor="text1"/>
        </w:rPr>
        <w:t xml:space="preserve">Lady </w:t>
      </w:r>
      <w:r w:rsidR="00EB3ECD" w:rsidRPr="008454B6">
        <w:rPr>
          <w:color w:val="000000" w:themeColor="text1"/>
          <w:u w:color="000000" w:themeColor="text1"/>
        </w:rPr>
        <w:t>Yellow Jackets (30</w:t>
      </w:r>
      <w:r w:rsidR="00F967F1">
        <w:rPr>
          <w:color w:val="000000" w:themeColor="text1"/>
          <w:u w:color="000000" w:themeColor="text1"/>
        </w:rPr>
        <w:noBreakHyphen/>
      </w:r>
      <w:r w:rsidR="00EB3ECD" w:rsidRPr="008454B6">
        <w:rPr>
          <w:color w:val="000000" w:themeColor="text1"/>
          <w:u w:color="000000" w:themeColor="text1"/>
        </w:rPr>
        <w:t>2) swept the best</w:t>
      </w:r>
      <w:r w:rsidR="00F967F1">
        <w:rPr>
          <w:color w:val="000000" w:themeColor="text1"/>
          <w:u w:color="000000" w:themeColor="text1"/>
        </w:rPr>
        <w:noBreakHyphen/>
      </w:r>
      <w:r w:rsidR="00EB3ECD" w:rsidRPr="008454B6">
        <w:rPr>
          <w:color w:val="000000" w:themeColor="text1"/>
          <w:u w:color="000000" w:themeColor="text1"/>
        </w:rPr>
        <w:t>of</w:t>
      </w:r>
      <w:r w:rsidR="00F967F1">
        <w:rPr>
          <w:color w:val="000000" w:themeColor="text1"/>
          <w:u w:color="000000" w:themeColor="text1"/>
        </w:rPr>
        <w:noBreakHyphen/>
      </w:r>
      <w:r w:rsidR="00EB3ECD" w:rsidRPr="008454B6">
        <w:rPr>
          <w:color w:val="000000" w:themeColor="text1"/>
          <w:u w:color="000000" w:themeColor="text1"/>
        </w:rPr>
        <w:t>three series and became the first team to win back</w:t>
      </w:r>
      <w:r w:rsidR="00F967F1">
        <w:rPr>
          <w:color w:val="000000" w:themeColor="text1"/>
          <w:u w:color="000000" w:themeColor="text1"/>
        </w:rPr>
        <w:noBreakHyphen/>
      </w:r>
      <w:r w:rsidR="00EB3ECD" w:rsidRPr="008454B6">
        <w:rPr>
          <w:color w:val="000000" w:themeColor="text1"/>
          <w:u w:color="000000" w:themeColor="text1"/>
        </w:rPr>
        <w:t>to</w:t>
      </w:r>
      <w:r w:rsidR="00F967F1">
        <w:rPr>
          <w:color w:val="000000" w:themeColor="text1"/>
          <w:u w:color="000000" w:themeColor="text1"/>
        </w:rPr>
        <w:noBreakHyphen/>
      </w:r>
      <w:r w:rsidR="00EB3ECD" w:rsidRPr="008454B6">
        <w:rPr>
          <w:color w:val="000000" w:themeColor="text1"/>
          <w:u w:color="000000" w:themeColor="text1"/>
        </w:rPr>
        <w:t xml:space="preserve">back </w:t>
      </w:r>
      <w:r w:rsidR="00EB3ECD">
        <w:rPr>
          <w:color w:val="000000" w:themeColor="text1"/>
          <w:u w:color="000000" w:themeColor="text1"/>
        </w:rPr>
        <w:t>Class AAA</w:t>
      </w:r>
      <w:r w:rsidR="00EB3ECD" w:rsidRPr="008454B6">
        <w:rPr>
          <w:color w:val="000000" w:themeColor="text1"/>
          <w:u w:color="000000" w:themeColor="text1"/>
        </w:rPr>
        <w:t xml:space="preserve"> softball titles since 2009</w:t>
      </w:r>
      <w:r w:rsidR="00F967F1">
        <w:rPr>
          <w:color w:val="000000" w:themeColor="text1"/>
          <w:u w:color="000000" w:themeColor="text1"/>
        </w:rPr>
        <w:noBreakHyphen/>
      </w:r>
      <w:r w:rsidR="00EB3ECD">
        <w:rPr>
          <w:color w:val="000000" w:themeColor="text1"/>
          <w:u w:color="000000" w:themeColor="text1"/>
        </w:rPr>
        <w:t>20</w:t>
      </w:r>
      <w:r w:rsidR="00EB3ECD" w:rsidRPr="008454B6">
        <w:rPr>
          <w:color w:val="000000" w:themeColor="text1"/>
          <w:u w:color="000000" w:themeColor="text1"/>
        </w:rPr>
        <w:t>10</w:t>
      </w:r>
      <w:r w:rsidR="00EB3ECD">
        <w:rPr>
          <w:color w:val="000000" w:themeColor="text1"/>
          <w:u w:color="000000" w:themeColor="text1"/>
        </w:rPr>
        <w:t>; and</w:t>
      </w:r>
    </w:p>
    <w:p w:rsidR="00EB3ECD" w:rsidRDefault="00EB3ECD" w:rsidP="00D90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3ECD" w:rsidRDefault="00EB3ECD" w:rsidP="00D90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</w:t>
      </w:r>
      <w:r w:rsidR="00D9081F">
        <w:rPr>
          <w:color w:val="000000" w:themeColor="text1"/>
          <w:u w:color="000000" w:themeColor="text1"/>
        </w:rPr>
        <w:t xml:space="preserve">the </w:t>
      </w:r>
      <w:r w:rsidR="00DB4DC2">
        <w:rPr>
          <w:color w:val="000000" w:themeColor="text1"/>
          <w:u w:color="000000" w:themeColor="text1"/>
        </w:rPr>
        <w:t>wild eleven</w:t>
      </w:r>
      <w:r w:rsidR="00F967F1">
        <w:rPr>
          <w:color w:val="000000" w:themeColor="text1"/>
          <w:u w:color="000000" w:themeColor="text1"/>
        </w:rPr>
        <w:noBreakHyphen/>
      </w:r>
      <w:r w:rsidR="00A22A4A">
        <w:rPr>
          <w:color w:val="000000" w:themeColor="text1"/>
          <w:u w:color="000000" w:themeColor="text1"/>
        </w:rPr>
        <w:t>inning sweep</w:t>
      </w:r>
      <w:r w:rsidR="00CE1D55">
        <w:rPr>
          <w:color w:val="000000" w:themeColor="text1"/>
          <w:u w:color="000000" w:themeColor="text1"/>
        </w:rPr>
        <w:t xml:space="preserve"> handed the</w:t>
      </w:r>
      <w:r w:rsidR="00A22A4A">
        <w:rPr>
          <w:color w:val="000000" w:themeColor="text1"/>
          <w:u w:color="000000" w:themeColor="text1"/>
        </w:rPr>
        <w:t xml:space="preserve"> Yellow Jackets </w:t>
      </w:r>
      <w:r w:rsidR="00CE1D55">
        <w:rPr>
          <w:color w:val="000000" w:themeColor="text1"/>
          <w:u w:color="000000" w:themeColor="text1"/>
        </w:rPr>
        <w:t>their second straight championship</w:t>
      </w:r>
      <w:r>
        <w:rPr>
          <w:color w:val="000000" w:themeColor="text1"/>
          <w:u w:color="000000" w:themeColor="text1"/>
        </w:rPr>
        <w:t>; and</w:t>
      </w:r>
    </w:p>
    <w:p w:rsidR="007F1F20" w:rsidRDefault="007F1F20" w:rsidP="00D90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1F20" w:rsidRDefault="007F1F20" w:rsidP="007F1F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8454B6">
        <w:rPr>
          <w:color w:val="000000" w:themeColor="text1"/>
          <w:u w:color="000000" w:themeColor="text1"/>
        </w:rPr>
        <w:t>he game went to the international tiebreaker rule in the top of the ninth in extra innings</w:t>
      </w:r>
      <w:r>
        <w:rPr>
          <w:color w:val="000000" w:themeColor="text1"/>
          <w:u w:color="000000" w:themeColor="text1"/>
        </w:rPr>
        <w:t xml:space="preserve"> and f</w:t>
      </w:r>
      <w:r w:rsidRPr="008454B6">
        <w:rPr>
          <w:color w:val="000000" w:themeColor="text1"/>
          <w:u w:color="000000" w:themeColor="text1"/>
        </w:rPr>
        <w:t xml:space="preserve">eatured </w:t>
      </w:r>
      <w:r>
        <w:rPr>
          <w:color w:val="000000" w:themeColor="text1"/>
          <w:u w:color="000000" w:themeColor="text1"/>
        </w:rPr>
        <w:t>twelve</w:t>
      </w:r>
      <w:r w:rsidRPr="008454B6">
        <w:rPr>
          <w:color w:val="000000" w:themeColor="text1"/>
          <w:u w:color="000000" w:themeColor="text1"/>
        </w:rPr>
        <w:t xml:space="preserve"> combined errors, an ejection</w:t>
      </w:r>
      <w:r>
        <w:rPr>
          <w:color w:val="000000" w:themeColor="text1"/>
          <w:u w:color="000000" w:themeColor="text1"/>
        </w:rPr>
        <w:t>,</w:t>
      </w:r>
      <w:r w:rsidRPr="008454B6">
        <w:rPr>
          <w:color w:val="000000" w:themeColor="text1"/>
          <w:u w:color="000000" w:themeColor="text1"/>
        </w:rPr>
        <w:t xml:space="preserve"> and four lead changes. Union County scored four times in the top of the </w:t>
      </w:r>
      <w:r w:rsidR="00DB4DC2">
        <w:rPr>
          <w:color w:val="000000" w:themeColor="text1"/>
          <w:u w:color="000000" w:themeColor="text1"/>
        </w:rPr>
        <w:t>eleven</w:t>
      </w:r>
      <w:r w:rsidRPr="008454B6">
        <w:rPr>
          <w:color w:val="000000" w:themeColor="text1"/>
          <w:u w:color="000000" w:themeColor="text1"/>
        </w:rPr>
        <w:t>th to put the game away</w:t>
      </w:r>
      <w:r>
        <w:rPr>
          <w:color w:val="000000" w:themeColor="text1"/>
          <w:u w:color="000000" w:themeColor="text1"/>
        </w:rPr>
        <w:t>; and</w:t>
      </w:r>
    </w:p>
    <w:p w:rsidR="007F1F20" w:rsidRDefault="007F1F20" w:rsidP="00D90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5831" w:rsidRDefault="00495831" w:rsidP="004958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014F">
        <w:rPr>
          <w:color w:val="000000" w:themeColor="text1"/>
          <w:u w:color="000000" w:themeColor="text1"/>
        </w:rPr>
        <w:t xml:space="preserve">Whereas, by the time the Lady </w:t>
      </w:r>
      <w:r>
        <w:rPr>
          <w:color w:val="000000" w:themeColor="text1"/>
          <w:u w:color="000000" w:themeColor="text1"/>
        </w:rPr>
        <w:t>Yellow Jackets</w:t>
      </w:r>
      <w:r w:rsidRPr="00D9014F">
        <w:rPr>
          <w:color w:val="000000" w:themeColor="text1"/>
          <w:u w:color="000000" w:themeColor="text1"/>
        </w:rPr>
        <w:t xml:space="preserve"> had </w:t>
      </w:r>
      <w:r w:rsidR="007F1F20">
        <w:rPr>
          <w:color w:val="000000" w:themeColor="text1"/>
          <w:u w:color="000000" w:themeColor="text1"/>
        </w:rPr>
        <w:t xml:space="preserve">sealed the win and </w:t>
      </w:r>
      <w:r w:rsidRPr="00D9014F">
        <w:rPr>
          <w:color w:val="000000" w:themeColor="text1"/>
          <w:u w:color="000000" w:themeColor="text1"/>
        </w:rPr>
        <w:t xml:space="preserve">claimed the crown, fans were already making plans </w:t>
      </w:r>
      <w:r>
        <w:rPr>
          <w:color w:val="000000" w:themeColor="text1"/>
          <w:u w:color="000000" w:themeColor="text1"/>
        </w:rPr>
        <w:t xml:space="preserve">for a </w:t>
      </w:r>
      <w:r w:rsidRPr="00D9014F">
        <w:rPr>
          <w:color w:val="000000" w:themeColor="text1"/>
          <w:u w:color="000000" w:themeColor="text1"/>
        </w:rPr>
        <w:t xml:space="preserve">return </w:t>
      </w:r>
      <w:r>
        <w:rPr>
          <w:color w:val="000000" w:themeColor="text1"/>
          <w:u w:color="000000" w:themeColor="text1"/>
        </w:rPr>
        <w:t xml:space="preserve">visit </w:t>
      </w:r>
      <w:r w:rsidRPr="00D9014F">
        <w:rPr>
          <w:color w:val="000000" w:themeColor="text1"/>
          <w:u w:color="000000" w:themeColor="text1"/>
        </w:rPr>
        <w:t>next year to see their team repeat the feat; and</w:t>
      </w:r>
    </w:p>
    <w:p w:rsidR="00944A7B" w:rsidRDefault="00944A7B" w:rsidP="004958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4A7B" w:rsidRPr="00D9014F" w:rsidRDefault="00944A7B" w:rsidP="00944A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make a superb season even sweeter, </w:t>
      </w:r>
      <w:r w:rsidRPr="00775ADE">
        <w:rPr>
          <w:color w:val="000000" w:themeColor="text1"/>
          <w:u w:color="000000" w:themeColor="text1"/>
        </w:rPr>
        <w:t xml:space="preserve">Union County  standout pitcher Payton Martin </w:t>
      </w:r>
      <w:r>
        <w:rPr>
          <w:color w:val="000000" w:themeColor="text1"/>
          <w:u w:color="000000" w:themeColor="text1"/>
        </w:rPr>
        <w:t xml:space="preserve">was </w:t>
      </w:r>
      <w:r w:rsidRPr="00775ADE">
        <w:rPr>
          <w:color w:val="000000" w:themeColor="text1"/>
          <w:u w:color="000000" w:themeColor="text1"/>
        </w:rPr>
        <w:t>selected as the South Carolina Coaches Association of Women</w:t>
      </w:r>
      <w:r w:rsidR="00F967F1" w:rsidRPr="00F967F1">
        <w:rPr>
          <w:color w:val="000000" w:themeColor="text1"/>
          <w:u w:color="000000" w:themeColor="text1"/>
        </w:rPr>
        <w:t>’</w:t>
      </w:r>
      <w:r w:rsidRPr="00775ADE">
        <w:rPr>
          <w:color w:val="000000" w:themeColor="text1"/>
          <w:u w:color="000000" w:themeColor="text1"/>
        </w:rPr>
        <w:t xml:space="preserve">s Sports Class </w:t>
      </w:r>
      <w:r>
        <w:rPr>
          <w:color w:val="000000" w:themeColor="text1"/>
          <w:u w:color="000000" w:themeColor="text1"/>
        </w:rPr>
        <w:t>AAA Softball Player of the Year; and</w:t>
      </w:r>
    </w:p>
    <w:p w:rsidR="00A22A4A" w:rsidRDefault="00A22A4A" w:rsidP="00D90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081F" w:rsidRDefault="00D9081F" w:rsidP="00D90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D73B98">
        <w:lastRenderedPageBreak/>
        <w:t xml:space="preserve">Whereas, in a sport that demands skill, </w:t>
      </w:r>
      <w:r>
        <w:t>speed</w:t>
      </w:r>
      <w:r w:rsidRPr="00D73B98">
        <w:t xml:space="preserve">, and teamwork, Coach </w:t>
      </w:r>
      <w:r w:rsidR="00BA43EA">
        <w:t xml:space="preserve">Tommy Petty </w:t>
      </w:r>
      <w:r>
        <w:t xml:space="preserve">and </w:t>
      </w:r>
      <w:r w:rsidR="00BA43EA">
        <w:t>Assistant Coach Steve Walton</w:t>
      </w:r>
      <w:r w:rsidRPr="00D73B98">
        <w:t xml:space="preserve"> capitalized on </w:t>
      </w:r>
      <w:r>
        <w:t>their</w:t>
      </w:r>
      <w:r w:rsidRPr="00D73B98">
        <w:t xml:space="preserve"> own athletic ability and training to </w:t>
      </w:r>
      <w:r>
        <w:t>forge</w:t>
      </w:r>
      <w:r w:rsidRPr="00D73B98">
        <w:t xml:space="preserve"> a championship team and teach </w:t>
      </w:r>
      <w:r>
        <w:t>their</w:t>
      </w:r>
      <w:r w:rsidRPr="00D73B98">
        <w:t xml:space="preserve"> athletes lessons that will prove invaluable throug</w:t>
      </w:r>
      <w:r>
        <w:t>hout</w:t>
      </w:r>
      <w:r w:rsidRPr="00D73B98">
        <w:t xml:space="preserve"> life</w:t>
      </w:r>
      <w:r>
        <w:t>,</w:t>
      </w:r>
      <w:r w:rsidRPr="00D73B98">
        <w:t xml:space="preserve"> b</w:t>
      </w:r>
      <w:r>
        <w:t>oth on and off the diamond; and</w:t>
      </w:r>
    </w:p>
    <w:p w:rsidR="00D9081F" w:rsidRDefault="00D9081F" w:rsidP="00D90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9081F" w:rsidRPr="00D73B98" w:rsidRDefault="00D9081F" w:rsidP="00D90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D73B98">
        <w:t xml:space="preserve">Whereas, the </w:t>
      </w:r>
      <w:r w:rsidR="00372781">
        <w:t>Union County</w:t>
      </w:r>
      <w:r w:rsidRPr="00D73B98">
        <w:t xml:space="preserve"> High School</w:t>
      </w:r>
      <w:r>
        <w:t xml:space="preserve"> </w:t>
      </w:r>
      <w:bookmarkStart w:id="5" w:name="OCC5"/>
      <w:bookmarkEnd w:id="5"/>
      <w:r w:rsidRPr="00E407E6">
        <w:t xml:space="preserve">softball </w:t>
      </w:r>
      <w:r w:rsidRPr="00D73B98">
        <w:t xml:space="preserve">players have brought </w:t>
      </w:r>
      <w:r>
        <w:t xml:space="preserve">great pride and recognition </w:t>
      </w:r>
      <w:r w:rsidRPr="00D73B98">
        <w:t>to their school and community</w:t>
      </w:r>
      <w:r>
        <w:t>,</w:t>
      </w:r>
      <w:r w:rsidRPr="00D73B98">
        <w:t xml:space="preserve"> and </w:t>
      </w:r>
      <w:r>
        <w:t>their many admirers, including the members of the House of Representatives, l</w:t>
      </w:r>
      <w:r w:rsidRPr="00D73B98">
        <w:t xml:space="preserve">ook to hear of their continued accomplishments in the days ahead. Now, therefore, </w:t>
      </w:r>
    </w:p>
    <w:p w:rsidR="00D9081F" w:rsidRDefault="00D9081F" w:rsidP="00D90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D9081F" w:rsidRDefault="00D9081F" w:rsidP="00D90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9081F" w:rsidRDefault="00D9081F" w:rsidP="00D90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D9081F" w:rsidRPr="00D73B98" w:rsidRDefault="00D9081F" w:rsidP="00D90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recognize and honor </w:t>
      </w:r>
      <w:r>
        <w:t xml:space="preserve">the </w:t>
      </w:r>
      <w:r w:rsidR="00372781">
        <w:t>Union County</w:t>
      </w:r>
      <w:r>
        <w:t xml:space="preserve"> High School softball team, </w:t>
      </w:r>
      <w:r w:rsidRPr="00D73B98">
        <w:t>coach</w:t>
      </w:r>
      <w:r>
        <w:t>es</w:t>
      </w:r>
      <w:r w:rsidRPr="00D73B98">
        <w:t>, and school officials</w:t>
      </w:r>
      <w:r>
        <w:t xml:space="preserve"> f</w:t>
      </w:r>
      <w:r w:rsidRPr="00D73B98">
        <w:t>or an outstanding season and congratulate</w:t>
      </w:r>
      <w:r>
        <w:t xml:space="preserve"> them</w:t>
      </w:r>
      <w:r w:rsidRPr="00D73B98">
        <w:t xml:space="preserve"> on winning the 201</w:t>
      </w:r>
      <w:r>
        <w:t>5</w:t>
      </w:r>
      <w:r w:rsidRPr="00D73B98">
        <w:t xml:space="preserve"> </w:t>
      </w:r>
      <w:r>
        <w:t>C</w:t>
      </w:r>
      <w:r w:rsidRPr="00D73B98">
        <w:t xml:space="preserve">lass </w:t>
      </w:r>
      <w:r>
        <w:t>A</w:t>
      </w:r>
      <w:r w:rsidR="00372781">
        <w:t>AA</w:t>
      </w:r>
      <w:r w:rsidRPr="00D73B98">
        <w:t xml:space="preserve"> </w:t>
      </w:r>
      <w:r>
        <w:t>S</w:t>
      </w:r>
      <w:r w:rsidRPr="00D73B98">
        <w:t xml:space="preserve">tate </w:t>
      </w:r>
      <w:r>
        <w:t>C</w:t>
      </w:r>
      <w:r w:rsidRPr="00D73B98">
        <w:t xml:space="preserve">hampionship </w:t>
      </w:r>
      <w:r>
        <w:t>t</w:t>
      </w:r>
      <w:r w:rsidRPr="00D73B98">
        <w:t xml:space="preserve">itle. </w:t>
      </w:r>
    </w:p>
    <w:p w:rsidR="00D9081F" w:rsidRDefault="00D9081F" w:rsidP="00D90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D9081F" w:rsidRPr="00D73B98" w:rsidRDefault="00D9081F" w:rsidP="00D90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D73B98">
        <w:t>Be it further resolved that a copy of this resolution be pr</w:t>
      </w:r>
      <w:r>
        <w:t>esented</w:t>
      </w:r>
      <w:r w:rsidRPr="00D73B98">
        <w:t xml:space="preserve"> to Principal </w:t>
      </w:r>
      <w:r w:rsidR="0013283C">
        <w:t>Betsy Trakas</w:t>
      </w:r>
      <w:r w:rsidR="00AA2F6F">
        <w:t xml:space="preserve">, </w:t>
      </w:r>
      <w:r w:rsidR="00AA2F6F" w:rsidRPr="00D73B98">
        <w:t xml:space="preserve">Coach </w:t>
      </w:r>
      <w:r w:rsidR="00AA2F6F">
        <w:t>Tommy Petty, and Assistant Coach Steve Walton of Union County High School</w:t>
      </w:r>
      <w:r>
        <w:t>.</w:t>
      </w:r>
    </w:p>
    <w:p w:rsidR="009C0A7F" w:rsidRDefault="00F967F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2F84" w:rsidRDefault="00582F84" w:rsidP="00582F84">
      <w:pPr>
        <w:suppressAutoHyphens/>
      </w:pPr>
    </w:p>
    <w:sectPr w:rsidR="00582F84" w:rsidSect="00582F8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1D55" w:rsidRDefault="00CE1D55" w:rsidP="009F0C77">
      <w:r>
        <w:separator/>
      </w:r>
    </w:p>
  </w:endnote>
  <w:endnote w:type="continuationSeparator" w:id="0">
    <w:p w:rsidR="00CE1D55" w:rsidRDefault="00CE1D5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8E95C5F-E8AE-464A-A324-F96B89298665}"/>
    <w:embedBold r:id="rId2" w:fontKey="{AA48801C-5BB5-4579-BE05-59A39537BD9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9B31355-2D9C-430E-9990-AD0D2640E20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1478477-B533-41EA-A0B4-EDF85021FB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8FD073E-0E99-4737-A75F-3CC88D3D3C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0A7F" w:rsidRPr="00582F84" w:rsidRDefault="00582F84" w:rsidP="00582F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1D55" w:rsidRDefault="00CE1D55" w:rsidP="009F0C77">
      <w:r>
        <w:separator/>
      </w:r>
    </w:p>
  </w:footnote>
  <w:footnote w:type="continuationSeparator" w:id="0">
    <w:p w:rsidR="00CE1D55" w:rsidRDefault="00CE1D5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37CM16"/>
    <w:docVar w:name="CoverBillType" w:val="r"/>
    <w:docVar w:name="docpath" w:val="L:\Council\bills\RM\1437CM16.DOCX"/>
    <w:docVar w:name="dvBillNumber" w:val="469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24BB3"/>
    <w:rsid w:val="00011869"/>
    <w:rsid w:val="00015CD6"/>
    <w:rsid w:val="000A19D5"/>
    <w:rsid w:val="000E1785"/>
    <w:rsid w:val="000F40FA"/>
    <w:rsid w:val="0010776B"/>
    <w:rsid w:val="0013283C"/>
    <w:rsid w:val="00133E66"/>
    <w:rsid w:val="001435A3"/>
    <w:rsid w:val="00146ED3"/>
    <w:rsid w:val="00151044"/>
    <w:rsid w:val="001B1E12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B14AD"/>
    <w:rsid w:val="002E5912"/>
    <w:rsid w:val="00301B21"/>
    <w:rsid w:val="00325348"/>
    <w:rsid w:val="0032732C"/>
    <w:rsid w:val="00336AD0"/>
    <w:rsid w:val="0037079A"/>
    <w:rsid w:val="00372781"/>
    <w:rsid w:val="00374E6C"/>
    <w:rsid w:val="003B5D3E"/>
    <w:rsid w:val="003C4DAB"/>
    <w:rsid w:val="003D01E8"/>
    <w:rsid w:val="003E5288"/>
    <w:rsid w:val="003F6D79"/>
    <w:rsid w:val="00402919"/>
    <w:rsid w:val="0041760A"/>
    <w:rsid w:val="00417C01"/>
    <w:rsid w:val="004403BD"/>
    <w:rsid w:val="00461441"/>
    <w:rsid w:val="004809EE"/>
    <w:rsid w:val="00495831"/>
    <w:rsid w:val="004E7D54"/>
    <w:rsid w:val="005273C6"/>
    <w:rsid w:val="00530A69"/>
    <w:rsid w:val="00545593"/>
    <w:rsid w:val="00577C6C"/>
    <w:rsid w:val="00582F84"/>
    <w:rsid w:val="005A7868"/>
    <w:rsid w:val="005C2FE2"/>
    <w:rsid w:val="005C4507"/>
    <w:rsid w:val="005E2BC9"/>
    <w:rsid w:val="00605102"/>
    <w:rsid w:val="006215AA"/>
    <w:rsid w:val="006913C9"/>
    <w:rsid w:val="0069470D"/>
    <w:rsid w:val="00734F00"/>
    <w:rsid w:val="007A70AE"/>
    <w:rsid w:val="007F1F20"/>
    <w:rsid w:val="00830790"/>
    <w:rsid w:val="008362E8"/>
    <w:rsid w:val="0087049F"/>
    <w:rsid w:val="008A1768"/>
    <w:rsid w:val="008F0F33"/>
    <w:rsid w:val="008F4429"/>
    <w:rsid w:val="0094021A"/>
    <w:rsid w:val="00944A7B"/>
    <w:rsid w:val="00953782"/>
    <w:rsid w:val="00974B1C"/>
    <w:rsid w:val="009B44AF"/>
    <w:rsid w:val="009C0A7F"/>
    <w:rsid w:val="009C6A0B"/>
    <w:rsid w:val="009F0C77"/>
    <w:rsid w:val="009F4DD1"/>
    <w:rsid w:val="00A03EBF"/>
    <w:rsid w:val="00A22A4A"/>
    <w:rsid w:val="00A24BB3"/>
    <w:rsid w:val="00A41684"/>
    <w:rsid w:val="00A64E80"/>
    <w:rsid w:val="00A72BCD"/>
    <w:rsid w:val="00A741D9"/>
    <w:rsid w:val="00A833AB"/>
    <w:rsid w:val="00A9741D"/>
    <w:rsid w:val="00AA2F6F"/>
    <w:rsid w:val="00AD4B17"/>
    <w:rsid w:val="00B412D4"/>
    <w:rsid w:val="00BA43EA"/>
    <w:rsid w:val="00BE3C22"/>
    <w:rsid w:val="00BF5FB0"/>
    <w:rsid w:val="00C0345E"/>
    <w:rsid w:val="00C16FF5"/>
    <w:rsid w:val="00C3483A"/>
    <w:rsid w:val="00C71E39"/>
    <w:rsid w:val="00C74E9D"/>
    <w:rsid w:val="00C82FD3"/>
    <w:rsid w:val="00C92819"/>
    <w:rsid w:val="00CC6B7B"/>
    <w:rsid w:val="00CD2089"/>
    <w:rsid w:val="00CE1D55"/>
    <w:rsid w:val="00D73A67"/>
    <w:rsid w:val="00D9081F"/>
    <w:rsid w:val="00D970A9"/>
    <w:rsid w:val="00DB4DC2"/>
    <w:rsid w:val="00DF3845"/>
    <w:rsid w:val="00E41911"/>
    <w:rsid w:val="00E92EEF"/>
    <w:rsid w:val="00EB3ECD"/>
    <w:rsid w:val="00EF2368"/>
    <w:rsid w:val="00F24442"/>
    <w:rsid w:val="00F40277"/>
    <w:rsid w:val="00F50AE3"/>
    <w:rsid w:val="00F656BA"/>
    <w:rsid w:val="00F67CF1"/>
    <w:rsid w:val="00F840F0"/>
    <w:rsid w:val="00F967F1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59F95B0-F25D-4511-9A07-AD71A36AE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4A7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4A7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BB8749-36EE-4708-AD26-3A1A2B5C8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B010D3B1.dotm</Template>
  <TotalTime>0</TotalTime>
  <Pages>2</Pages>
  <Words>396</Words>
  <Characters>2075</Characters>
  <Application>Microsoft Office Word</Application>
  <DocSecurity>0</DocSecurity>
  <Lines>66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4693 Text of Previous Version (Jan. 19, 2016) - South Carolina Legislature Online</dc:title>
  <dc:creator>McDowell</dc:creator>
  <cp:lastModifiedBy>N Cumfer</cp:lastModifiedBy>
  <cp:revision>2</cp:revision>
  <cp:lastPrinted>2016-01-14T16:45:00Z</cp:lastPrinted>
  <dcterms:created xsi:type="dcterms:W3CDTF">2016-01-19T17:57:00Z</dcterms:created>
  <dcterms:modified xsi:type="dcterms:W3CDTF">2016-01-19T17:57:00Z</dcterms:modified>
</cp:coreProperties>
</file>