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6F9" w:rsidRDefault="002046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41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2D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2335FB">
        <w:t>,</w:t>
      </w:r>
      <w:r>
        <w:t xml:space="preserve"> UPON THE PASSING OF LA</w:t>
      </w:r>
      <w:r w:rsidR="002335FB" w:rsidRPr="002335FB">
        <w:t>’</w:t>
      </w:r>
      <w:r>
        <w:t>DARIOUS TYRES WYLIE OF CHESTER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2D36" w:rsidRDefault="00144138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2D36">
        <w:t xml:space="preserve">the members of the South Carolina House of Representatives were saddened to learn of the death of </w:t>
      </w:r>
      <w:r w:rsidR="007B604D">
        <w:t>La</w:t>
      </w:r>
      <w:r w:rsidR="002335FB" w:rsidRPr="002335FB">
        <w:t>’</w:t>
      </w:r>
      <w:r w:rsidR="007B604D">
        <w:t>Darious Wylie</w:t>
      </w:r>
      <w:r w:rsidR="00EF2D36">
        <w:t xml:space="preserve"> </w:t>
      </w:r>
      <w:r w:rsidR="007B604D">
        <w:t xml:space="preserve">resulting from injuries he sustained when he was struck by a vehicle </w:t>
      </w:r>
      <w:r w:rsidR="00EF2D36">
        <w:t xml:space="preserve">on </w:t>
      </w:r>
      <w:r w:rsidR="007B604D">
        <w:t>October 27, 2015</w:t>
      </w:r>
      <w:r w:rsidR="002335FB">
        <w:t>, at the tender age of eleven</w:t>
      </w:r>
      <w:r w:rsidR="00EF2D36">
        <w:t>; and</w:t>
      </w:r>
    </w:p>
    <w:p w:rsidR="007B604D" w:rsidRDefault="007B604D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604D" w:rsidRDefault="007B604D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</w:t>
      </w:r>
      <w:r w:rsidR="002335FB">
        <w:t xml:space="preserve"> third</w:t>
      </w:r>
      <w:r>
        <w:t xml:space="preserve"> oldest of eight children, he was the son of Elizabeth McCrorey and Carlos Wylie, Sr., and a fifth</w:t>
      </w:r>
      <w:r w:rsidR="002335FB">
        <w:noBreakHyphen/>
      </w:r>
      <w:r>
        <w:t xml:space="preserve">grade student at </w:t>
      </w:r>
      <w:r w:rsidR="00291C41">
        <w:t xml:space="preserve">Chester Park Center of Literacy </w:t>
      </w:r>
      <w:r w:rsidR="00120CFE">
        <w:t>Through</w:t>
      </w:r>
      <w:r w:rsidR="00291C41">
        <w:t xml:space="preserve"> Technology</w:t>
      </w:r>
      <w:r w:rsidR="002335FB">
        <w:t xml:space="preserve">, who played football, </w:t>
      </w:r>
      <w:r w:rsidR="00291C41">
        <w:t>excelled academically, and had so much of life ahead; and</w:t>
      </w:r>
    </w:p>
    <w:p w:rsidR="00EF2D36" w:rsidRDefault="00EF2D36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2D36" w:rsidRDefault="00EF2D36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B604D">
        <w:t>on that fateful morning while he and his nine</w:t>
      </w:r>
      <w:r w:rsidR="002335FB">
        <w:noBreakHyphen/>
      </w:r>
      <w:r w:rsidR="007B604D">
        <w:t>year</w:t>
      </w:r>
      <w:r w:rsidR="002335FB">
        <w:noBreakHyphen/>
      </w:r>
      <w:r w:rsidR="007B604D">
        <w:t>old</w:t>
      </w:r>
      <w:r w:rsidR="00291C41">
        <w:t xml:space="preserve"> </w:t>
      </w:r>
      <w:r w:rsidR="007B604D">
        <w:t>sister Sha</w:t>
      </w:r>
      <w:r w:rsidR="002335FB" w:rsidRPr="002335FB">
        <w:t>’</w:t>
      </w:r>
      <w:r w:rsidR="007B604D">
        <w:t>Vonta Wylie were waiting at a bus stop</w:t>
      </w:r>
      <w:r>
        <w:t xml:space="preserve">, </w:t>
      </w:r>
      <w:r w:rsidR="007B604D">
        <w:t>La</w:t>
      </w:r>
      <w:r w:rsidR="002335FB" w:rsidRPr="002335FB">
        <w:t>’</w:t>
      </w:r>
      <w:r w:rsidR="002335FB">
        <w:t>Darious saw an</w:t>
      </w:r>
      <w:r w:rsidR="007B604D">
        <w:t xml:space="preserve"> oncoming car</w:t>
      </w:r>
      <w:r w:rsidR="00291C41">
        <w:t>,</w:t>
      </w:r>
      <w:r w:rsidR="007B604D">
        <w:t xml:space="preserve"> and</w:t>
      </w:r>
      <w:r w:rsidR="00291C41">
        <w:t xml:space="preserve"> he</w:t>
      </w:r>
      <w:r w:rsidR="007B604D">
        <w:t xml:space="preserve"> courageously pushed his sister out of the path of the vehicle but tragically had no time to save himself</w:t>
      </w:r>
      <w:r w:rsidR="00291C41">
        <w:t xml:space="preserve"> from the onslaught</w:t>
      </w:r>
      <w:r w:rsidR="007B604D">
        <w:t>; and</w:t>
      </w:r>
    </w:p>
    <w:p w:rsidR="007B604D" w:rsidRDefault="007B604D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604D" w:rsidRDefault="007B604D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4662">
        <w:t>La’Darious</w:t>
      </w:r>
      <w:r w:rsidR="00291C41">
        <w:t xml:space="preserve"> was taken to Levine Children</w:t>
      </w:r>
      <w:r w:rsidR="002335FB" w:rsidRPr="002335FB">
        <w:t>’</w:t>
      </w:r>
      <w:r w:rsidR="00291C41">
        <w:t xml:space="preserve">s Hospital in Charlotte, but he could not recover from the critical injuries he </w:t>
      </w:r>
      <w:r w:rsidR="002335FB">
        <w:t xml:space="preserve">had </w:t>
      </w:r>
      <w:r w:rsidR="00291C41">
        <w:t>sustained; and</w:t>
      </w:r>
    </w:p>
    <w:p w:rsidR="00EF2D36" w:rsidRDefault="00EF2D36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4138" w:rsidRDefault="00EF2D36" w:rsidP="00EF2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honor the life of La</w:t>
      </w:r>
      <w:r w:rsidR="002335FB" w:rsidRPr="002335FB">
        <w:t>’</w:t>
      </w:r>
      <w:r>
        <w:t>Darious Wylie</w:t>
      </w:r>
      <w:r w:rsidR="00291C41">
        <w:t>, a sweetly gentle and well</w:t>
      </w:r>
      <w:r w:rsidR="002335FB">
        <w:noBreakHyphen/>
      </w:r>
      <w:r w:rsidR="00291C41">
        <w:t>behaved child,</w:t>
      </w:r>
      <w:r w:rsidR="002335FB">
        <w:t xml:space="preserve"> and</w:t>
      </w:r>
      <w:r>
        <w:t xml:space="preserve"> </w:t>
      </w:r>
      <w:r w:rsidR="00291C41">
        <w:t>his loving</w:t>
      </w:r>
      <w:r>
        <w:t xml:space="preserve"> example of sacrifice</w:t>
      </w:r>
      <w:r w:rsidR="00144138">
        <w:t>.  Now, therefore,</w:t>
      </w:r>
    </w:p>
    <w:p w:rsidR="00144138" w:rsidRDefault="0014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138" w:rsidRDefault="0014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144138" w:rsidRDefault="0014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D36" w:rsidRDefault="00144138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F2D36">
        <w:t xml:space="preserve"> </w:t>
      </w:r>
      <w:r w:rsidR="00EF2D36" w:rsidRPr="00C90AA3">
        <w:t xml:space="preserve">the members of the South Carolina House of Representatives, by this resolution, </w:t>
      </w:r>
      <w:r w:rsidR="00EF2D36">
        <w:t>express their profound sorrow</w:t>
      </w:r>
      <w:r w:rsidR="002335FB">
        <w:t>,</w:t>
      </w:r>
      <w:r w:rsidR="00EF2D36">
        <w:t xml:space="preserve"> upon the passing of La</w:t>
      </w:r>
      <w:r w:rsidR="002335FB" w:rsidRPr="002335FB">
        <w:t>’</w:t>
      </w:r>
      <w:r w:rsidR="00EF2D36">
        <w:t>Darious Tyres Wylie of Chester County</w:t>
      </w:r>
      <w:r w:rsidR="00EF2D36">
        <w:rPr>
          <w:color w:val="000000" w:themeColor="text1"/>
          <w:u w:color="000000" w:themeColor="text1"/>
        </w:rPr>
        <w:t xml:space="preserve">, </w:t>
      </w:r>
      <w:r w:rsidR="00EF2D36">
        <w:t>and extend their deepest sympathy to his loving family.</w:t>
      </w:r>
    </w:p>
    <w:p w:rsidR="00EF2D36" w:rsidRDefault="00EF2D36" w:rsidP="00204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4138" w:rsidRDefault="00EF2D36" w:rsidP="00EF2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291C41">
        <w:t>ovid</w:t>
      </w:r>
      <w:r>
        <w:t>ed to the family of La</w:t>
      </w:r>
      <w:r w:rsidR="002335FB" w:rsidRPr="002335FB">
        <w:t>’</w:t>
      </w:r>
      <w:r>
        <w:t>Darious Tyres Wylie.</w:t>
      </w:r>
    </w:p>
    <w:p w:rsidR="0098398A" w:rsidRDefault="002335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6F9" w:rsidRDefault="002046F9" w:rsidP="002046F9">
      <w:pPr>
        <w:suppressAutoHyphens/>
      </w:pPr>
    </w:p>
    <w:sectPr w:rsidR="002046F9" w:rsidSect="002046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D36" w:rsidRDefault="00EF2D36" w:rsidP="009F0C77">
      <w:r>
        <w:separator/>
      </w:r>
    </w:p>
  </w:endnote>
  <w:endnote w:type="continuationSeparator" w:id="0">
    <w:p w:rsidR="00EF2D36" w:rsidRDefault="00EF2D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46EADD-7B3B-4F8B-BD39-92998F3D6E82}"/>
    <w:embedBold r:id="rId2" w:fontKey="{678CE638-9E91-485E-B7AA-C24C3016EC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CF71AE-4D56-4D42-AD8A-2DB2E73DC2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CEC49C-D39A-4404-8366-40A8C1F960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87F714-68C4-43E9-9FA5-D13C284F77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98A" w:rsidRPr="002046F9" w:rsidRDefault="002046F9" w:rsidP="00204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D36" w:rsidRDefault="00EF2D36" w:rsidP="009F0C77">
      <w:r>
        <w:separator/>
      </w:r>
    </w:p>
  </w:footnote>
  <w:footnote w:type="continuationSeparator" w:id="0">
    <w:p w:rsidR="00EF2D36" w:rsidRDefault="00EF2D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7CZ16"/>
    <w:docVar w:name="CoverBillType" w:val="r"/>
    <w:docVar w:name="docpath" w:val="L:\Council\bills\GM\24527CZ16.DOCX"/>
    <w:docVar w:name="dvBillNumber" w:val="46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4138"/>
    <w:rsid w:val="00011869"/>
    <w:rsid w:val="00015CD6"/>
    <w:rsid w:val="000E1785"/>
    <w:rsid w:val="000F40FA"/>
    <w:rsid w:val="0010776B"/>
    <w:rsid w:val="00120CFE"/>
    <w:rsid w:val="00133E66"/>
    <w:rsid w:val="001435A3"/>
    <w:rsid w:val="00144138"/>
    <w:rsid w:val="00146ED3"/>
    <w:rsid w:val="00151044"/>
    <w:rsid w:val="001D08F2"/>
    <w:rsid w:val="001D525B"/>
    <w:rsid w:val="001D7F4F"/>
    <w:rsid w:val="002046F9"/>
    <w:rsid w:val="00205238"/>
    <w:rsid w:val="002321B6"/>
    <w:rsid w:val="002335FB"/>
    <w:rsid w:val="00250967"/>
    <w:rsid w:val="002543C8"/>
    <w:rsid w:val="0025541D"/>
    <w:rsid w:val="00284AAE"/>
    <w:rsid w:val="00291C4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604D"/>
    <w:rsid w:val="008362E8"/>
    <w:rsid w:val="008A1768"/>
    <w:rsid w:val="008F0F33"/>
    <w:rsid w:val="008F4429"/>
    <w:rsid w:val="0094021A"/>
    <w:rsid w:val="0098398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466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98D"/>
    <w:rsid w:val="00DF3845"/>
    <w:rsid w:val="00E41911"/>
    <w:rsid w:val="00E92EEF"/>
    <w:rsid w:val="00EC7757"/>
    <w:rsid w:val="00EF2368"/>
    <w:rsid w:val="00EF2D3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42D0B0-16BB-4282-9154-D0B43B25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5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FFD59-3C09-4387-8A42-42C5157D6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2</Pages>
  <Words>291</Words>
  <Characters>1485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4699 Text of Previous Version (Jan. 19, 2016) - South Carolina Legislature Online</dc:title>
  <dc:creator>Gail Pinckney Moore</dc:creator>
  <cp:lastModifiedBy>N Cumfer</cp:lastModifiedBy>
  <cp:revision>2</cp:revision>
  <cp:lastPrinted>2016-01-19T17:11:00Z</cp:lastPrinted>
  <dcterms:created xsi:type="dcterms:W3CDTF">2016-01-19T18:01:00Z</dcterms:created>
  <dcterms:modified xsi:type="dcterms:W3CDTF">2016-01-19T18:01:00Z</dcterms:modified>
</cp:coreProperties>
</file>