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025" w:rsidRDefault="008B4025" w:rsidP="00507F79">
      <w:pPr>
        <w:pStyle w:val="BillDots0"/>
      </w:pPr>
      <w:bookmarkStart w:id="0" w:name="_GoBack"/>
      <w:bookmarkEnd w:id="0"/>
    </w:p>
    <w:p w:rsidR="00507F79" w:rsidRDefault="00507F79" w:rsidP="00507F79">
      <w:pPr>
        <w:pStyle w:val="Numbersforbill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A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13E" w:rsidRDefault="0013413E" w:rsidP="008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3F3FA1">
        <w:noBreakHyphen/>
      </w:r>
      <w:r>
        <w:t>25</w:t>
      </w:r>
      <w:r w:rsidR="003F3FA1">
        <w:noBreakHyphen/>
      </w:r>
      <w:r>
        <w:t>35 SO AS TO PROVIDE THAT SCHOOL DISTRICTS MAY PAY LUMP SUM BONUSES TO AID IN RETAINING TEACHERS WHO EXCEL IN PROVIDING QUALITY INSTRUCTION, LEADERSHIP, OR BOTH; TO REQUIRE THAT BONUSES MUST BE APPROVED BY THE SCHOOL BOARD; TO CAP BONUSES AT NOT MORE THAN TWENTY PERCENT OF THE TEACHER</w:t>
      </w:r>
      <w:r w:rsidR="003F3FA1" w:rsidRPr="003F3FA1">
        <w:t>’</w:t>
      </w:r>
      <w:r>
        <w:t>S BASE SALARY; AND TO PROVIDE THAT PAYMENT OF THESE BONUSES IS NOT A PART OF THE EMPLOYEE</w:t>
      </w:r>
      <w:r w:rsidR="003F3FA1" w:rsidRPr="003F3FA1">
        <w:t>’</w:t>
      </w:r>
      <w:r>
        <w:t>S BASE SALARY AND IS NOT EARNABLE COMPENSATION FOR PURPOSES OF EMPLOYEE AND EMPLOYER CONTRIBUTIONS TO RESPECTIVE RETIREMENT SYSTEMS.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13E" w:rsidRDefault="00DD3A6F"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13E">
        <w:t>Article 1, Chapter 25, Title 59 of the 1976 Code is amended by adding:</w:t>
      </w:r>
    </w:p>
    <w:p w:rsidR="0013413E" w:rsidRDefault="0013413E"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6F" w:rsidRDefault="0013413E"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F3FA1">
        <w:noBreakHyphen/>
      </w:r>
      <w:r>
        <w:t>25</w:t>
      </w:r>
      <w:r w:rsidR="003F3FA1">
        <w:noBreakHyphen/>
      </w:r>
      <w:r>
        <w:t>35.</w:t>
      </w:r>
      <w:r>
        <w:tab/>
        <w:t>Beginning with teacher renewal contracts signed for the 2016</w:t>
      </w:r>
      <w:r w:rsidR="003F3FA1">
        <w:noBreakHyphen/>
      </w:r>
      <w:r>
        <w:t>2017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w:t>
      </w:r>
      <w:r w:rsidR="003F3FA1" w:rsidRPr="003F3FA1">
        <w:t>’</w:t>
      </w:r>
      <w:r>
        <w:t xml:space="preserve">s signing a renewal contract. The employee bonus </w:t>
      </w:r>
      <w:r>
        <w:lastRenderedPageBreak/>
        <w:t>amount shall be approved by the school board and may not exceed twenty percent of the teacher</w:t>
      </w:r>
      <w:r w:rsidR="003F3FA1" w:rsidRPr="003F3FA1">
        <w:t>’</w:t>
      </w:r>
      <w:r>
        <w:t>s salary in effect on the date of signing.  Payment of these bonuses is not a part of the employee</w:t>
      </w:r>
      <w:r w:rsidR="003F3FA1" w:rsidRPr="003F3FA1">
        <w:t>’</w:t>
      </w:r>
      <w:r>
        <w:t>s base salary and is not earnable compensation for purposes of employee and employer contributions to respective retirement systems.”</w:t>
      </w: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413E">
        <w:tab/>
        <w:t>2</w:t>
      </w:r>
      <w:r>
        <w:t>.</w:t>
      </w:r>
      <w:r>
        <w:tab/>
        <w:t>This act takes effect upon approval by the Governor.</w:t>
      </w:r>
    </w:p>
    <w:p w:rsidR="00094237" w:rsidRDefault="003F3FA1" w:rsidP="007B7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025" w:rsidRDefault="008B4025" w:rsidP="008B4025">
      <w:pPr>
        <w:suppressAutoHyphens/>
      </w:pPr>
    </w:p>
    <w:sectPr w:rsidR="008B4025" w:rsidSect="008B4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A6F" w:rsidRDefault="00DD3A6F" w:rsidP="009F0C77">
      <w:r>
        <w:separator/>
      </w:r>
    </w:p>
  </w:endnote>
  <w:endnote w:type="continuationSeparator" w:id="0">
    <w:p w:rsidR="00DD3A6F" w:rsidRDefault="00DD3A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60E8D7-8E36-4980-B557-254F225EFACF}"/>
    <w:embedBold r:id="rId2" w:fontKey="{DECF9C13-4954-4C62-ACA2-AE1A69D29F10}"/>
  </w:font>
  <w:font w:name="Calibri">
    <w:panose1 w:val="020F0502020204030204"/>
    <w:charset w:val="00"/>
    <w:family w:val="swiss"/>
    <w:pitch w:val="variable"/>
    <w:sig w:usb0="E10002FF" w:usb1="4000ACFF" w:usb2="00000009" w:usb3="00000000" w:csb0="0000019F" w:csb1="00000000"/>
    <w:embedRegular r:id="rId3" w:fontKey="{BC99AB8A-A498-40B9-A8B7-BA4F5A498636}"/>
  </w:font>
  <w:font w:name="Segoe UI">
    <w:panose1 w:val="020B0502040204020203"/>
    <w:charset w:val="00"/>
    <w:family w:val="swiss"/>
    <w:pitch w:val="variable"/>
    <w:sig w:usb0="E10022FF" w:usb1="C000E47F" w:usb2="00000029" w:usb3="00000000" w:csb0="000001DF" w:csb1="00000000"/>
    <w:embedRegular r:id="rId4" w:fontKey="{70C44749-5EF4-4DB1-ACD5-C1DEF84307C1}"/>
  </w:font>
  <w:font w:name="Cambria">
    <w:panose1 w:val="02040503050406030204"/>
    <w:charset w:val="00"/>
    <w:family w:val="roman"/>
    <w:pitch w:val="variable"/>
    <w:sig w:usb0="E00002FF" w:usb1="400004FF" w:usb2="00000000" w:usb3="00000000" w:csb0="0000019F" w:csb1="00000000"/>
    <w:embedRegular r:id="rId5" w:fontKey="{4848A026-079C-449C-88BE-6FED0C7A5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37" w:rsidRPr="008B4025" w:rsidRDefault="008B4025" w:rsidP="008B4025">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A6F" w:rsidRDefault="00DD3A6F" w:rsidP="009F0C77">
      <w:r>
        <w:separator/>
      </w:r>
    </w:p>
  </w:footnote>
  <w:footnote w:type="continuationSeparator" w:id="0">
    <w:p w:rsidR="00DD3A6F" w:rsidRDefault="00DD3A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0AB15"/>
    <w:docVar w:name="CoverBillType" w:val="b"/>
    <w:docVar w:name="docpath" w:val="L:\Council\bills\AGM\18310AB15.DOCX"/>
    <w:docVar w:name="dvBillNumber" w:val="46"/>
    <w:docVar w:name="dvBillNumberPrefix" w:val="S. "/>
    <w:docVar w:name="dvOriginalBody" w:val="Senate"/>
    <w:docVar w:name="dvSteno" w:val="AGM"/>
    <w:docVar w:name="NameofBody" w:val="s"/>
    <w:docVar w:name="vgroup2" w:val="Council"/>
  </w:docVars>
  <w:rsids>
    <w:rsidRoot w:val="00DD3A6F"/>
    <w:rsid w:val="00026C9A"/>
    <w:rsid w:val="00094237"/>
    <w:rsid w:val="000965A1"/>
    <w:rsid w:val="000E1785"/>
    <w:rsid w:val="000F39F2"/>
    <w:rsid w:val="001023A4"/>
    <w:rsid w:val="0010776B"/>
    <w:rsid w:val="00133E66"/>
    <w:rsid w:val="0013413E"/>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102C"/>
    <w:rsid w:val="00393688"/>
    <w:rsid w:val="003C574E"/>
    <w:rsid w:val="003D411E"/>
    <w:rsid w:val="003E3C1E"/>
    <w:rsid w:val="003E6148"/>
    <w:rsid w:val="003F3FA1"/>
    <w:rsid w:val="00400EAA"/>
    <w:rsid w:val="0041760A"/>
    <w:rsid w:val="004809EE"/>
    <w:rsid w:val="00507F79"/>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71E1"/>
    <w:rsid w:val="007F1523"/>
    <w:rsid w:val="007F509E"/>
    <w:rsid w:val="007F5799"/>
    <w:rsid w:val="007F6947"/>
    <w:rsid w:val="00872729"/>
    <w:rsid w:val="008B4025"/>
    <w:rsid w:val="008B6EDC"/>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21F9"/>
    <w:rsid w:val="00C3483A"/>
    <w:rsid w:val="00C74E9D"/>
    <w:rsid w:val="00C82FD3"/>
    <w:rsid w:val="00CC687F"/>
    <w:rsid w:val="00CC6B7B"/>
    <w:rsid w:val="00CD3619"/>
    <w:rsid w:val="00CF4447"/>
    <w:rsid w:val="00D07653"/>
    <w:rsid w:val="00D34E83"/>
    <w:rsid w:val="00D405E7"/>
    <w:rsid w:val="00D41D56"/>
    <w:rsid w:val="00D6260D"/>
    <w:rsid w:val="00D6662B"/>
    <w:rsid w:val="00D95E2F"/>
    <w:rsid w:val="00D970A9"/>
    <w:rsid w:val="00DB3AC0"/>
    <w:rsid w:val="00DD3A6F"/>
    <w:rsid w:val="00DE68F0"/>
    <w:rsid w:val="00DF3845"/>
    <w:rsid w:val="00DF7E17"/>
    <w:rsid w:val="00E64DC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18CDA-B630-4D60-9B47-A84844AB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07F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07F79"/>
    <w:pPr>
      <w:tabs>
        <w:tab w:val="right" w:pos="5904"/>
      </w:tabs>
    </w:pPr>
  </w:style>
  <w:style w:type="paragraph" w:styleId="BalloonText">
    <w:name w:val="Balloon Text"/>
    <w:basedOn w:val="Normal"/>
    <w:link w:val="BalloonTextChar"/>
    <w:uiPriority w:val="99"/>
    <w:semiHidden/>
    <w:unhideWhenUsed/>
    <w:rsid w:val="008B6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E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7165-E61C-4FEA-BA48-A1CE9EAF8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279</Words>
  <Characters>1390</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 Text of Previous Version (Dec. 3, 2014) - South Carolina Legislature Online</dc:title>
  <dc:subject/>
  <dc:creator>angiemorgan</dc:creator>
  <cp:keywords/>
  <dc:description/>
  <cp:lastModifiedBy>N Cumfer</cp:lastModifiedBy>
  <cp:revision>2</cp:revision>
  <cp:lastPrinted>2014-11-25T20:58:00Z</cp:lastPrinted>
  <dcterms:created xsi:type="dcterms:W3CDTF">2014-12-03T19:06:00Z</dcterms:created>
  <dcterms:modified xsi:type="dcterms:W3CDTF">2014-12-03T19:06:00Z</dcterms:modified>
</cp:coreProperties>
</file>