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F10" w:rsidRDefault="00070F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6F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EB7" w:rsidRDefault="00B54EB7" w:rsidP="00B54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LIMESTONE COLLEGE MEN</w:t>
      </w:r>
      <w:r w:rsidR="00682046" w:rsidRPr="00682046">
        <w:t>’</w:t>
      </w:r>
      <w:r>
        <w:t>S LACROSSE TEAM WITH THE TEAM</w:t>
      </w:r>
      <w:r w:rsidR="00244B8E">
        <w:t>’</w:t>
      </w:r>
      <w:r>
        <w:t>S COACHES AND SCHOOL OFFICIALS, AT A DATE AND TIME TO BE DETERMINED BY THE SPEAKER, FOR THE PURPOSE OF BEING RECOGNIZED AND COMMENDED FOR CAPTURING THE 2015 NATIONAL COLLEGIATE ATHLETIC ASSOCIATION (NCAA)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F05" w:rsidRDefault="00B54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Limestone College Men</w:t>
      </w:r>
      <w:r w:rsidR="00682046" w:rsidRPr="00682046">
        <w:t>’</w:t>
      </w:r>
      <w:r>
        <w:t>s Lacrosse team with the team</w:t>
      </w:r>
      <w:r w:rsidR="00244B8E">
        <w:t>’</w:t>
      </w:r>
      <w:r>
        <w:t>s coaches and school officials, at a date and time to be determined by the Speaker, for the purpose of being recognized and commended for capturing the 2015 National Collegiate Athletic Association (NCAA) championship title.</w:t>
      </w:r>
    </w:p>
    <w:p w:rsidR="008B68F1" w:rsidRDefault="006820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0F10" w:rsidRDefault="00070F10" w:rsidP="00070F10">
      <w:pPr>
        <w:suppressAutoHyphens/>
      </w:pPr>
    </w:p>
    <w:sectPr w:rsidR="00070F10" w:rsidSect="00070F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F05" w:rsidRDefault="000F6F05" w:rsidP="009F0C77">
      <w:r>
        <w:separator/>
      </w:r>
    </w:p>
  </w:endnote>
  <w:endnote w:type="continuationSeparator" w:id="0">
    <w:p w:rsidR="000F6F05" w:rsidRDefault="000F6F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986557-72BC-4C21-9F8B-40F2F5200144}"/>
    <w:embedBold r:id="rId2" w:fontKey="{59D6C212-2B3D-4C95-8489-F0F49769F0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08D00C-C437-43CE-9704-A81CA660CC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A12E76-DA0F-4BD1-850A-422D115CA6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1BAEC6-A26C-4B39-9873-54E1D96595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8F1" w:rsidRPr="00070F10" w:rsidRDefault="00070F10" w:rsidP="00070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F05" w:rsidRDefault="000F6F05" w:rsidP="009F0C77">
      <w:r>
        <w:separator/>
      </w:r>
    </w:p>
  </w:footnote>
  <w:footnote w:type="continuationSeparator" w:id="0">
    <w:p w:rsidR="000F6F05" w:rsidRDefault="000F6F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64AB16"/>
    <w:docVar w:name="CoverBillType" w:val="r"/>
    <w:docVar w:name="docpath" w:val="L:\Council\bills\AGM\18864AB16.DOCX"/>
    <w:docVar w:name="dvBillNumber" w:val="475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F6F05"/>
    <w:rsid w:val="00011869"/>
    <w:rsid w:val="00015CD6"/>
    <w:rsid w:val="00070F10"/>
    <w:rsid w:val="000E1785"/>
    <w:rsid w:val="000F40FA"/>
    <w:rsid w:val="000F6F05"/>
    <w:rsid w:val="0010776B"/>
    <w:rsid w:val="00133E66"/>
    <w:rsid w:val="001435A3"/>
    <w:rsid w:val="00146ED3"/>
    <w:rsid w:val="00151044"/>
    <w:rsid w:val="001A23C1"/>
    <w:rsid w:val="001D08F2"/>
    <w:rsid w:val="001D525B"/>
    <w:rsid w:val="001D7F4F"/>
    <w:rsid w:val="00205238"/>
    <w:rsid w:val="002321B6"/>
    <w:rsid w:val="00244B8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6F6"/>
    <w:rsid w:val="004809EE"/>
    <w:rsid w:val="004E7D54"/>
    <w:rsid w:val="005273C6"/>
    <w:rsid w:val="00530A69"/>
    <w:rsid w:val="00545593"/>
    <w:rsid w:val="00577C6C"/>
    <w:rsid w:val="005B0614"/>
    <w:rsid w:val="005C2FE2"/>
    <w:rsid w:val="005E2BC9"/>
    <w:rsid w:val="00605102"/>
    <w:rsid w:val="006215AA"/>
    <w:rsid w:val="00682046"/>
    <w:rsid w:val="006913C9"/>
    <w:rsid w:val="0069470D"/>
    <w:rsid w:val="00734F00"/>
    <w:rsid w:val="007A70AE"/>
    <w:rsid w:val="008362E8"/>
    <w:rsid w:val="008A1768"/>
    <w:rsid w:val="008B68F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EB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1255D-E444-4581-83D7-35175A45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0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0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EED8F-256D-492A-A2D2-DE924E042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1</Pages>
  <Words>122</Words>
  <Characters>652</Characters>
  <Application>Microsoft Office Word</Application>
  <DocSecurity>0</DocSecurity>
  <Lines>26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4750 Text of Previous Version (Jan. 27, 2016) - South Carolina Legislature Online</dc:title>
  <dc:creator>angiemorgan</dc:creator>
  <cp:lastModifiedBy>N Cumfer</cp:lastModifiedBy>
  <cp:revision>2</cp:revision>
  <cp:lastPrinted>2016-01-26T19:51:00Z</cp:lastPrinted>
  <dcterms:created xsi:type="dcterms:W3CDTF">2016-01-27T21:08:00Z</dcterms:created>
  <dcterms:modified xsi:type="dcterms:W3CDTF">2016-01-27T21:08:00Z</dcterms:modified>
</cp:coreProperties>
</file>