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C64" w:rsidRDefault="00D23C64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3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438" w:rsidRDefault="00F36438" w:rsidP="00D2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16</w:t>
      </w:r>
      <w:r w:rsidR="007D1BE9">
        <w:noBreakHyphen/>
      </w:r>
      <w:r>
        <w:t>15</w:t>
      </w:r>
      <w:r w:rsidR="007D1BE9">
        <w:noBreakHyphen/>
      </w:r>
      <w:r>
        <w:t>360 SO AS TO DEFINE NECESSARY TERMS, TO CREATE THE OFFENSE OF PERSONS AFFILIATED WITH A PUBLIC OR PRIVATE ELEMENTARY, MIDDLE, OR SECONDARY SCHOOL IN AN OFFICIAL CAPACITY DISSEMINATING OBSCENE MATERIAL TO A STUDENT,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33EB" w:rsidRDefault="00A33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33EB" w:rsidRDefault="00A33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438" w:rsidRDefault="00A333EB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F36438">
        <w:t>Article 3, Chapter 15, Title 16 of the 1976 Code is amended by adding: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7D1BE9">
        <w:noBreakHyphen/>
      </w:r>
      <w:r>
        <w:t>15</w:t>
      </w:r>
      <w:r w:rsidR="007D1BE9">
        <w:noBreakHyphen/>
      </w:r>
      <w:r>
        <w:t>360.</w:t>
      </w:r>
      <w:r>
        <w:tab/>
      </w:r>
      <w:r w:rsidRPr="003B2BA6">
        <w:t>(A) For purposes of this section: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="007D1BE9" w:rsidRPr="007D1BE9">
        <w:t>‘</w:t>
      </w:r>
      <w:r w:rsidRPr="003B2BA6">
        <w:t xml:space="preserve">Person affiliated with a public or private </w:t>
      </w:r>
      <w:r>
        <w:t xml:space="preserve">elementary, middle, or </w:t>
      </w:r>
      <w:r w:rsidRPr="003B2BA6">
        <w:t>secondary school in an official capacity</w:t>
      </w:r>
      <w:r w:rsidR="007D1BE9" w:rsidRPr="007D1BE9">
        <w:t>’</w:t>
      </w:r>
      <w:r w:rsidRPr="003B2BA6">
        <w:t xml:space="preserve"> means an administrator, teacher, substitute teacher, teacher</w:t>
      </w:r>
      <w:r w:rsidR="007D1BE9" w:rsidRPr="007D1BE9">
        <w:t>’</w:t>
      </w:r>
      <w:r w:rsidRPr="003B2BA6">
        <w:t xml:space="preserve">s assistant, student teacher, law enforcement officer, school bus driver, guidance counselor, or coach who is affiliated with a public or private </w:t>
      </w:r>
      <w:r>
        <w:t xml:space="preserve">elementary, middle, or </w:t>
      </w:r>
      <w:r w:rsidRPr="003B2BA6">
        <w:t>secondary school but is not a student enrolled in the school.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2BA6">
        <w:tab/>
      </w:r>
      <w:r>
        <w:tab/>
        <w:t>(2)</w:t>
      </w:r>
      <w:r>
        <w:tab/>
      </w:r>
      <w:r w:rsidR="007D1BE9" w:rsidRPr="007D1BE9">
        <w:t>‘</w:t>
      </w:r>
      <w:r w:rsidRPr="003B2BA6">
        <w:t>Secondary school</w:t>
      </w:r>
      <w:r w:rsidR="007D1BE9" w:rsidRPr="007D1BE9">
        <w:t>’</w:t>
      </w:r>
      <w:r w:rsidRPr="003B2BA6">
        <w:t xml:space="preserve"> means either a junior high school or a high school.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="007D1BE9" w:rsidRPr="007D1BE9">
        <w:t>‘</w:t>
      </w:r>
      <w:r w:rsidRPr="003B2BA6">
        <w:t>Student</w:t>
      </w:r>
      <w:r w:rsidR="007D1BE9" w:rsidRPr="007D1BE9">
        <w:t>’</w:t>
      </w:r>
      <w:r w:rsidRPr="003B2BA6">
        <w:t xml:space="preserve"> means a person who is enrolled in a school.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A </w:t>
      </w:r>
      <w:r w:rsidRPr="003B2BA6">
        <w:t xml:space="preserve">person affiliated with a public or private </w:t>
      </w:r>
      <w:r>
        <w:t xml:space="preserve">elementary, middle, or </w:t>
      </w:r>
      <w:r w:rsidRPr="003B2BA6">
        <w:t xml:space="preserve">secondary school </w:t>
      </w:r>
      <w:r>
        <w:t>in an official capacity who knowingly disseminates to a student material which he knows, or reasonably should know, to be obscene within the meaning of Section 16</w:t>
      </w:r>
      <w:r w:rsidR="007D1BE9">
        <w:noBreakHyphen/>
      </w:r>
      <w:r>
        <w:t>15</w:t>
      </w:r>
      <w:r w:rsidR="007D1BE9">
        <w:noBreakHyphen/>
      </w:r>
      <w:r>
        <w:t>305</w:t>
      </w:r>
      <w:r w:rsidRPr="003B2BA6">
        <w:t xml:space="preserve"> is guilty of a felony and, upon conviction, must be i</w:t>
      </w:r>
      <w:r>
        <w:t>mprisoned for not more than ten</w:t>
      </w:r>
      <w:r w:rsidRPr="003B2BA6">
        <w:t xml:space="preserve"> years.</w:t>
      </w:r>
      <w:r w:rsidR="005D7F17">
        <w:t>”</w:t>
      </w:r>
    </w:p>
    <w:p w:rsidR="00A333EB" w:rsidRDefault="00A33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3EB" w:rsidRDefault="00A33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F36438">
        <w:t>2</w:t>
      </w:r>
      <w:r>
        <w:t>.</w:t>
      </w:r>
      <w:r>
        <w:tab/>
        <w:t>This act takes effect upon approval by the Governor.</w:t>
      </w:r>
    </w:p>
    <w:p w:rsidR="00C25612" w:rsidRDefault="007D1BE9" w:rsidP="00F47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C64" w:rsidRDefault="00D23C64" w:rsidP="00D23C64">
      <w:pPr>
        <w:suppressAutoHyphens/>
      </w:pPr>
    </w:p>
    <w:sectPr w:rsidR="00D23C64" w:rsidSect="00D23C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3EB" w:rsidRDefault="00A333EB" w:rsidP="009F0C77">
      <w:r>
        <w:separator/>
      </w:r>
    </w:p>
  </w:endnote>
  <w:endnote w:type="continuationSeparator" w:id="0">
    <w:p w:rsidR="00A333EB" w:rsidRDefault="00A333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676E81-48A4-40F5-A568-E3890336AA68}"/>
    <w:embedBold r:id="rId2" w:fontKey="{EE28A771-0519-44E7-909E-3B90C46A31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1BCB32-F790-4C76-8E83-C1731DC697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94E5FC-8AC0-417B-A809-7E2ED2C824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8BE320-5CD3-40FB-BDB7-107EBB9BD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612" w:rsidRPr="00D23C64" w:rsidRDefault="00D23C64" w:rsidP="00D23C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3EB" w:rsidRDefault="00A333EB" w:rsidP="009F0C77">
      <w:r>
        <w:separator/>
      </w:r>
    </w:p>
  </w:footnote>
  <w:footnote w:type="continuationSeparator" w:id="0">
    <w:p w:rsidR="00A333EB" w:rsidRDefault="00A333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09AHB16"/>
    <w:docVar w:name="CoverBillType" w:val="b"/>
    <w:docVar w:name="docpath" w:val="L:\Council\bills\MS\7209AHB16.DOCX"/>
    <w:docVar w:name="dvBillNumber" w:val="476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333E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7F17"/>
    <w:rsid w:val="005E2BC9"/>
    <w:rsid w:val="00605102"/>
    <w:rsid w:val="006215AA"/>
    <w:rsid w:val="006913C9"/>
    <w:rsid w:val="0069470D"/>
    <w:rsid w:val="00734F00"/>
    <w:rsid w:val="007A70AE"/>
    <w:rsid w:val="007D1BE9"/>
    <w:rsid w:val="007F34A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33E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5612"/>
    <w:rsid w:val="00C3483A"/>
    <w:rsid w:val="00C74E9D"/>
    <w:rsid w:val="00C82FD3"/>
    <w:rsid w:val="00C92819"/>
    <w:rsid w:val="00CC6B7B"/>
    <w:rsid w:val="00CD2089"/>
    <w:rsid w:val="00D23C64"/>
    <w:rsid w:val="00D73A67"/>
    <w:rsid w:val="00D970A9"/>
    <w:rsid w:val="00DF3845"/>
    <w:rsid w:val="00DF6EC8"/>
    <w:rsid w:val="00E41911"/>
    <w:rsid w:val="00E92EEF"/>
    <w:rsid w:val="00E94E0A"/>
    <w:rsid w:val="00EA4B62"/>
    <w:rsid w:val="00EF2368"/>
    <w:rsid w:val="00F24442"/>
    <w:rsid w:val="00F36438"/>
    <w:rsid w:val="00F47E1C"/>
    <w:rsid w:val="00F50AE3"/>
    <w:rsid w:val="00F656BA"/>
    <w:rsid w:val="00F668B8"/>
    <w:rsid w:val="00F67CF1"/>
    <w:rsid w:val="00F840F0"/>
    <w:rsid w:val="00FB0D0D"/>
    <w:rsid w:val="00FB43B4"/>
    <w:rsid w:val="00FC16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D2D85E-7323-4521-AA83-669EA6AC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4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4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537A7-0444-4DE7-BFB2-EF6AE2B52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245</Words>
  <Characters>1250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4760 Text of Previous Version (Jan. 27, 2016) - South Carolina Legislature Online</dc:title>
  <dc:creator>MarthaSanders</dc:creator>
  <cp:lastModifiedBy>N Cumfer</cp:lastModifiedBy>
  <cp:revision>2</cp:revision>
  <cp:lastPrinted>2016-01-21T16:57:00Z</cp:lastPrinted>
  <dcterms:created xsi:type="dcterms:W3CDTF">2016-01-27T21:14:00Z</dcterms:created>
  <dcterms:modified xsi:type="dcterms:W3CDTF">2016-01-27T21:14:00Z</dcterms:modified>
</cp:coreProperties>
</file>