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4E2" w:rsidRDefault="004C7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2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5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</w:t>
      </w:r>
      <w:r w:rsidR="00C91C7A">
        <w:noBreakHyphen/>
      </w:r>
      <w:r>
        <w:t>1</w:t>
      </w:r>
      <w:r w:rsidR="00C91C7A">
        <w:noBreakHyphen/>
      </w:r>
      <w:r>
        <w:t xml:space="preserve">320, </w:t>
      </w:r>
      <w:r w:rsidR="00C91C7A">
        <w:t xml:space="preserve">AS AMENDED, </w:t>
      </w:r>
      <w:r>
        <w:t>CODE OF LAWS OF SOUTH CAROLINA, 1976, RELATING TO THE LIMITATION ON MILLAGE RATE INCREASES AND EXCEPTIONS TO THIS LIMITATION</w:t>
      </w:r>
      <w:r w:rsidR="00C91C7A">
        <w:t>,</w:t>
      </w:r>
      <w:r>
        <w:t xml:space="preserve"> SO AS TO </w:t>
      </w:r>
      <w:r w:rsidR="00C91C7A">
        <w:t>REVISE THE EXCEPTION TO THIS LIMITATION FOR</w:t>
      </w:r>
      <w:r>
        <w:t xml:space="preserve"> THE PURCHASE OF CAPITAL EQUIPMENT AND</w:t>
      </w:r>
      <w:r w:rsidR="00C91C7A">
        <w:t xml:space="preserve"> OTHER</w:t>
      </w:r>
      <w:r>
        <w:t xml:space="preserve"> EXPENDITURES IN A COUNTY HAVING A POPULATION OF LESS THAN ONE HUNDRED THOUSAND PERSONS AND HAVING AT LEAST FORTY THOUSAND ACRES OF STATE FOREST LAND </w:t>
      </w:r>
      <w:r w:rsidR="00C91C7A">
        <w:t xml:space="preserve">BY CHANGING </w:t>
      </w:r>
      <w:r>
        <w:t>THE TERM “STATE FOREST LAND” IN THIS EXCEPTION TO THE TERM “STATE OR NATIONAL FOREST LAND”.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51C9">
        <w:t>Section 6</w:t>
      </w:r>
      <w:r w:rsidR="00C91C7A">
        <w:noBreakHyphen/>
      </w:r>
      <w:r w:rsidR="008951C9">
        <w:t>1</w:t>
      </w:r>
      <w:r w:rsidR="00C91C7A">
        <w:noBreakHyphen/>
      </w:r>
      <w:r w:rsidR="008951C9">
        <w:t>320(B)(7) of the 1976 Code</w:t>
      </w:r>
      <w:r w:rsidR="00B21625">
        <w:t>, as last amended by Act 410 of 2008</w:t>
      </w:r>
      <w:r w:rsidR="00F51E06">
        <w:t>,</w:t>
      </w:r>
      <w:r w:rsidR="008951C9">
        <w:t xml:space="preserve"> is </w:t>
      </w:r>
      <w:r w:rsidR="00F51E06">
        <w:t xml:space="preserve">further </w:t>
      </w:r>
      <w:r w:rsidR="008951C9">
        <w:t>amended to read:</w:t>
      </w: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C9" w:rsidRPr="008951C9" w:rsidRDefault="008951C9" w:rsidP="0089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>
        <w:rPr>
          <w:rFonts w:eastAsiaTheme="minorHAnsi"/>
          <w:szCs w:val="22"/>
        </w:rPr>
        <w:t>(7)</w:t>
      </w:r>
      <w:r>
        <w:rPr>
          <w:rFonts w:eastAsiaTheme="minorHAnsi"/>
          <w:szCs w:val="22"/>
        </w:rPr>
        <w:tab/>
      </w:r>
      <w:r w:rsidRPr="008951C9">
        <w:rPr>
          <w:rFonts w:eastAsiaTheme="minorHAnsi"/>
          <w:szCs w:val="22"/>
        </w:rPr>
        <w:t xml:space="preserve">to purchase capital equipment and make expenditures related to the installation, operation, and purchase of the capital equipment including, but not limited to, taxes, duty, transportation, delivery, and transit insurance, in a county having a population of less than one hundred thousand persons and having at least forty thousand acres of state </w:t>
      </w:r>
      <w:r>
        <w:rPr>
          <w:rFonts w:eastAsiaTheme="minorHAnsi"/>
          <w:szCs w:val="22"/>
          <w:u w:val="single"/>
        </w:rPr>
        <w:t>or national</w:t>
      </w:r>
      <w:r>
        <w:rPr>
          <w:rFonts w:eastAsiaTheme="minorHAnsi"/>
          <w:szCs w:val="22"/>
        </w:rPr>
        <w:t xml:space="preserve"> </w:t>
      </w:r>
      <w:r w:rsidRPr="008951C9">
        <w:rPr>
          <w:rFonts w:eastAsiaTheme="minorHAnsi"/>
          <w:szCs w:val="22"/>
        </w:rPr>
        <w:t>forest land. For purposes of this section, “capital equipment” means an article of nonexpendable, tangible, personal property, to include communication software when purchased with a computer, having a useful life of more than one year and an acquisition cost of fifty thousand dollars or more for each unit.</w:t>
      </w:r>
      <w:r w:rsidR="00B2216F">
        <w:rPr>
          <w:rFonts w:eastAsiaTheme="minorHAnsi"/>
          <w:szCs w:val="22"/>
        </w:rPr>
        <w:t>”</w:t>
      </w:r>
    </w:p>
    <w:p w:rsidR="008951C9" w:rsidRDefault="00895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56E25">
        <w:t>2</w:t>
      </w:r>
      <w:r>
        <w:t>.</w:t>
      </w:r>
      <w:r>
        <w:tab/>
        <w:t>This act takes effect upon approval by the Governor.</w:t>
      </w:r>
    </w:p>
    <w:p w:rsidR="005237BD" w:rsidRDefault="00C91C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74E2" w:rsidRDefault="004C74E2" w:rsidP="004C74E2">
      <w:pPr>
        <w:suppressAutoHyphens/>
      </w:pPr>
    </w:p>
    <w:sectPr w:rsidR="004C74E2" w:rsidSect="004C74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C7A" w:rsidRDefault="00C91C7A" w:rsidP="009F0C77">
      <w:r>
        <w:separator/>
      </w:r>
    </w:p>
  </w:endnote>
  <w:endnote w:type="continuationSeparator" w:id="0">
    <w:p w:rsidR="00C91C7A" w:rsidRDefault="00C91C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B15110-A04C-4AA1-A6D7-878BEB23E951}"/>
    <w:embedBold r:id="rId2" w:fontKey="{CFEF6A28-00F1-40CF-839D-ED049174A6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D5E3D7-24A5-4D33-83EE-C694FD6CB2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F3C6B6-F031-4926-9CFD-0481D4401E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0D6F64-7C0D-48CE-9244-E7FEAA2716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7BD" w:rsidRPr="004C74E2" w:rsidRDefault="004C74E2" w:rsidP="004C7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C7A" w:rsidRDefault="00C91C7A" w:rsidP="009F0C77">
      <w:r>
        <w:separator/>
      </w:r>
    </w:p>
  </w:footnote>
  <w:footnote w:type="continuationSeparator" w:id="0">
    <w:p w:rsidR="00C91C7A" w:rsidRDefault="00C91C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8SD16"/>
    <w:docVar w:name="CoverBillType" w:val="b"/>
    <w:docVar w:name="docpath" w:val="L:\Council\bills\NL\13578SD16.DOCX"/>
    <w:docVar w:name="dvBillNumber" w:val="476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722F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4E2"/>
    <w:rsid w:val="004E7D54"/>
    <w:rsid w:val="005237B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51C9"/>
    <w:rsid w:val="008A1768"/>
    <w:rsid w:val="008E2AB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625"/>
    <w:rsid w:val="00B2216F"/>
    <w:rsid w:val="00B412D4"/>
    <w:rsid w:val="00BA5BC3"/>
    <w:rsid w:val="00BE3C22"/>
    <w:rsid w:val="00C0345E"/>
    <w:rsid w:val="00C3483A"/>
    <w:rsid w:val="00C74E9D"/>
    <w:rsid w:val="00C82FD3"/>
    <w:rsid w:val="00C91C7A"/>
    <w:rsid w:val="00C92819"/>
    <w:rsid w:val="00CC6B7B"/>
    <w:rsid w:val="00CD2089"/>
    <w:rsid w:val="00D56E25"/>
    <w:rsid w:val="00D73A67"/>
    <w:rsid w:val="00D970A9"/>
    <w:rsid w:val="00DA3B2A"/>
    <w:rsid w:val="00DA51DB"/>
    <w:rsid w:val="00DF3845"/>
    <w:rsid w:val="00E41911"/>
    <w:rsid w:val="00E92EEF"/>
    <w:rsid w:val="00EF2368"/>
    <w:rsid w:val="00F24442"/>
    <w:rsid w:val="00F50AE3"/>
    <w:rsid w:val="00F51E06"/>
    <w:rsid w:val="00F656BA"/>
    <w:rsid w:val="00F67CF1"/>
    <w:rsid w:val="00F722F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F5BFA1-FA5F-4D4D-8D62-24EC3CD3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C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1600B-8358-4B9B-9AB3-6DB4970F0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238</Words>
  <Characters>1218</Characters>
  <Application>Microsoft Office Word</Application>
  <DocSecurity>0</DocSecurity>
  <Lines>43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4762 Text of Previous Version (Jan. 27, 2016) - South Carolina Legislature Online</dc:title>
  <dc:creator>nancylee</dc:creator>
  <cp:lastModifiedBy>N Cumfer</cp:lastModifiedBy>
  <cp:revision>2</cp:revision>
  <cp:lastPrinted>2016-01-25T18:16:00Z</cp:lastPrinted>
  <dcterms:created xsi:type="dcterms:W3CDTF">2016-01-27T21:15:00Z</dcterms:created>
  <dcterms:modified xsi:type="dcterms:W3CDTF">2016-01-27T21:15:00Z</dcterms:modified>
</cp:coreProperties>
</file>