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BA" w:rsidRDefault="00261DBA"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A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Pr="00E25AF9" w:rsidRDefault="00E25AF9"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Pr="00E25AF9">
        <w:noBreakHyphen/>
        <w:t>104</w:t>
      </w:r>
      <w:r w:rsidRPr="00E25AF9">
        <w:noBreakHyphen/>
        <w:t>20, AS AMENDED, CODE OF LAWS OF SOUTH CAROLINA, 1976, RELATING TO THE PALMETTO FELLOWS SCHOLARSHIP PROGRAM, SO AS TO PROVIDE STUDENTS ELIGIBLE FOR THE AWARD MAY ELECT TO DEFER ENROLLMENT IN AN ELIGIBLE FOUR-YEAR INSTITUTION FOR ONE YEAR, UNTIL THE FALL TERM OF THE YEAR FOLLOWING THE YEAR</w:t>
      </w:r>
      <w:r>
        <w:t xml:space="preserve"> </w:t>
      </w:r>
      <w:r w:rsidRPr="00E25AF9">
        <w:t>OF GRADUATION, WITHOUT DECLINING THE AWARD</w:t>
      </w:r>
      <w:r w:rsidR="006F6777">
        <w:t>; AND TO PROVIDE THAT THE PROVISIONS OF THIS ACT, REGARDLESS OF ITS EFFECTIVE DATE, MUST BE CONSTRUED TO APPLY TO STUDENTS WHO GRADUATE IN THE SPRING OF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096A60"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178B">
        <w:t>Section 59</w:t>
      </w:r>
      <w:r w:rsidR="00DD6B74">
        <w:noBreakHyphen/>
      </w:r>
      <w:r w:rsidR="0065178B">
        <w:t>104</w:t>
      </w:r>
      <w:r w:rsidR="00DD6B74">
        <w:noBreakHyphen/>
      </w:r>
      <w:r w:rsidR="0065178B">
        <w:t>20(H) of the 1976 Code, as added by Act 162 of 2005, is amended to read:</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65178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F6CC6">
        <w:t>Notwithstanding another provision of law, a student who met the initial eligibility requirements to receive a Palmetto Fellows Scholarship Award as a senior in high school and has met the continuing eligibility requir</w:t>
      </w:r>
      <w:r w:rsidR="00E25AF9">
        <w:t xml:space="preserve">ements shall receive the award. </w:t>
      </w:r>
      <w:r w:rsidR="00E25AF9" w:rsidRPr="00E25AF9">
        <w:rPr>
          <w:u w:val="single"/>
        </w:rPr>
        <w:t>A student selected as a Pa</w:t>
      </w:r>
      <w:r w:rsidR="006F6777">
        <w:rPr>
          <w:u w:val="single"/>
        </w:rPr>
        <w:t>lmetto Fellow</w:t>
      </w:r>
      <w:r w:rsidR="00E25AF9" w:rsidRPr="00E25AF9">
        <w:rPr>
          <w:u w:val="single"/>
        </w:rPr>
        <w:t xml:space="preserve"> may elect to defer enrollment in an eligible four-year institution for one year, until the fall term of the year following the year of graduation, without declining the award.</w:t>
      </w:r>
      <w:r w:rsidR="00E25AF9">
        <w:t xml:space="preserve"> </w:t>
      </w:r>
      <w:r w:rsidRPr="00EF6CC6">
        <w:t xml:space="preserve">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w:t>
      </w:r>
      <w:r w:rsidRPr="00EF6CC6">
        <w:lastRenderedPageBreak/>
        <w:t>academic years a student attended an out</w:t>
      </w:r>
      <w:r w:rsidR="00DD6B74">
        <w:noBreakHyphen/>
      </w:r>
      <w:r w:rsidRPr="00EF6CC6">
        <w:t>of</w:t>
      </w:r>
      <w:r w:rsidR="00DD6B74">
        <w:noBreakHyphen/>
      </w:r>
      <w:r w:rsidRPr="00EF6CC6">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t>”</w:t>
      </w:r>
    </w:p>
    <w:p w:rsidR="006F6777"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777" w:rsidRPr="0065178B"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 The provisions of this act, regardless of its effective date, must be construed to apply to students who graduate in the spring of 2016</w:t>
      </w:r>
      <w:r w:rsidR="00C747CC">
        <w:t xml:space="preserve">, as well as prospectively. </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60"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6777">
        <w:t>3</w:t>
      </w:r>
      <w:r>
        <w:t>.</w:t>
      </w:r>
      <w:r>
        <w:tab/>
        <w:t>This act takes effect upon approval of the Governor</w:t>
      </w:r>
      <w:r w:rsidR="00EA6B76">
        <w:t>.</w:t>
      </w:r>
    </w:p>
    <w:p w:rsidR="000E0601" w:rsidRDefault="00DD6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DBA" w:rsidRDefault="00261DBA" w:rsidP="00261DBA">
      <w:pPr>
        <w:suppressAutoHyphens/>
      </w:pPr>
    </w:p>
    <w:sectPr w:rsidR="00261DBA" w:rsidSect="00261D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EE" w:rsidRDefault="005E06EE" w:rsidP="009F0C77">
      <w:r>
        <w:separator/>
      </w:r>
    </w:p>
  </w:endnote>
  <w:endnote w:type="continuationSeparator" w:id="0">
    <w:p w:rsidR="005E06EE" w:rsidRDefault="005E0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299C3B-99BF-446B-AD73-B56401F1BB76}"/>
    <w:embedBold r:id="rId2" w:fontKey="{A283951B-988F-46B9-8D62-57F64A3B9F92}"/>
  </w:font>
  <w:font w:name="Calibri">
    <w:panose1 w:val="020F0502020204030204"/>
    <w:charset w:val="00"/>
    <w:family w:val="swiss"/>
    <w:pitch w:val="variable"/>
    <w:sig w:usb0="E00002FF" w:usb1="4000ACFF" w:usb2="00000001" w:usb3="00000000" w:csb0="0000019F" w:csb1="00000000"/>
    <w:embedRegular r:id="rId3" w:fontKey="{7DC9A681-99AA-49F8-BBC9-F0A1D0287144}"/>
  </w:font>
  <w:font w:name="Segoe UI">
    <w:panose1 w:val="020B0502040204020203"/>
    <w:charset w:val="00"/>
    <w:family w:val="swiss"/>
    <w:pitch w:val="variable"/>
    <w:sig w:usb0="E10022FF" w:usb1="C000E47F" w:usb2="00000029" w:usb3="00000000" w:csb0="000001DF" w:csb1="00000000"/>
    <w:embedRegular r:id="rId4" w:fontKey="{8256695D-4627-4572-8107-C4ED5E20E3C8}"/>
  </w:font>
  <w:font w:name="Cambria">
    <w:panose1 w:val="02040503050406030204"/>
    <w:charset w:val="00"/>
    <w:family w:val="roman"/>
    <w:pitch w:val="variable"/>
    <w:sig w:usb0="E00002FF" w:usb1="400004FF" w:usb2="00000000" w:usb3="00000000" w:csb0="0000019F" w:csb1="00000000"/>
    <w:embedRegular r:id="rId5" w:fontKey="{F8358AA2-41F8-420B-8701-C5A97D15D2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1" w:rsidRPr="00261DBA" w:rsidRDefault="00261DBA" w:rsidP="00261DBA">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EE" w:rsidRDefault="005E06EE" w:rsidP="009F0C77">
      <w:r>
        <w:separator/>
      </w:r>
    </w:p>
  </w:footnote>
  <w:footnote w:type="continuationSeparator" w:id="0">
    <w:p w:rsidR="005E06EE" w:rsidRDefault="005E0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6AB16"/>
    <w:docVar w:name="CoverBillType" w:val="b"/>
    <w:docVar w:name="docpath" w:val="L:\Council\bills\AGM\18866AB16.DOCX"/>
    <w:docVar w:name="dvBillNumber" w:val="4795"/>
    <w:docVar w:name="dvBillNumberPrefix" w:val="H. "/>
    <w:docVar w:name="dvOriginalBody" w:val="House"/>
    <w:docVar w:name="dvSteno" w:val="AGM"/>
    <w:docVar w:name="NameofBody" w:val="h"/>
    <w:docVar w:name="vgroup2" w:val="Council"/>
  </w:docVars>
  <w:rsids>
    <w:rsidRoot w:val="00096A60"/>
    <w:rsid w:val="00011869"/>
    <w:rsid w:val="00015CD6"/>
    <w:rsid w:val="00096A60"/>
    <w:rsid w:val="000E060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1DBA"/>
    <w:rsid w:val="00284AAE"/>
    <w:rsid w:val="002E5912"/>
    <w:rsid w:val="00301B21"/>
    <w:rsid w:val="00325348"/>
    <w:rsid w:val="0032732C"/>
    <w:rsid w:val="00336AD0"/>
    <w:rsid w:val="0037079A"/>
    <w:rsid w:val="003C4DAB"/>
    <w:rsid w:val="003D01E8"/>
    <w:rsid w:val="003E5288"/>
    <w:rsid w:val="003F6D79"/>
    <w:rsid w:val="004017C4"/>
    <w:rsid w:val="0041760A"/>
    <w:rsid w:val="00417C01"/>
    <w:rsid w:val="004403BD"/>
    <w:rsid w:val="00461441"/>
    <w:rsid w:val="004809EE"/>
    <w:rsid w:val="004A376B"/>
    <w:rsid w:val="004E7D54"/>
    <w:rsid w:val="00506535"/>
    <w:rsid w:val="005273C6"/>
    <w:rsid w:val="00530A69"/>
    <w:rsid w:val="00545593"/>
    <w:rsid w:val="00577C6C"/>
    <w:rsid w:val="005C2FE2"/>
    <w:rsid w:val="005E06EE"/>
    <w:rsid w:val="005E2BC9"/>
    <w:rsid w:val="00605102"/>
    <w:rsid w:val="00612132"/>
    <w:rsid w:val="006215AA"/>
    <w:rsid w:val="0065178B"/>
    <w:rsid w:val="006913C9"/>
    <w:rsid w:val="0069470D"/>
    <w:rsid w:val="006F6777"/>
    <w:rsid w:val="00734F00"/>
    <w:rsid w:val="007A70AE"/>
    <w:rsid w:val="008036D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1C87"/>
    <w:rsid w:val="00C0345E"/>
    <w:rsid w:val="00C3483A"/>
    <w:rsid w:val="00C747CC"/>
    <w:rsid w:val="00C74E9D"/>
    <w:rsid w:val="00C82FD3"/>
    <w:rsid w:val="00C92819"/>
    <w:rsid w:val="00CC6B7B"/>
    <w:rsid w:val="00CD2089"/>
    <w:rsid w:val="00D73A67"/>
    <w:rsid w:val="00D970A9"/>
    <w:rsid w:val="00DD6B74"/>
    <w:rsid w:val="00DF3845"/>
    <w:rsid w:val="00E25AF9"/>
    <w:rsid w:val="00E41911"/>
    <w:rsid w:val="00E92EEF"/>
    <w:rsid w:val="00EA6B76"/>
    <w:rsid w:val="00EF2368"/>
    <w:rsid w:val="00F24442"/>
    <w:rsid w:val="00F50AE3"/>
    <w:rsid w:val="00F656BA"/>
    <w:rsid w:val="00F67CF1"/>
    <w:rsid w:val="00F840F0"/>
    <w:rsid w:val="00FB0D0D"/>
    <w:rsid w:val="00FB23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E19BA-9CBB-4A7D-8B00-1A645F90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646FF-B03A-41F3-AB60-90F912D6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348</Words>
  <Characters>1776</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4795 Text of Previous Version (Feb. 2, 2016) - South Carolina Legislature Online</dc:title>
  <dc:creator>angiemorgan</dc:creator>
  <cp:lastModifiedBy>N Cumfer</cp:lastModifiedBy>
  <cp:revision>2</cp:revision>
  <cp:lastPrinted>2016-01-28T15:52:00Z</cp:lastPrinted>
  <dcterms:created xsi:type="dcterms:W3CDTF">2016-02-02T17:09:00Z</dcterms:created>
  <dcterms:modified xsi:type="dcterms:W3CDTF">2016-02-02T17:09:00Z</dcterms:modified>
</cp:coreProperties>
</file>