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49F" w:rsidRDefault="0029049F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CAA" w:rsidRDefault="002A2CAA" w:rsidP="002A2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04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319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0E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914A5">
        <w:rPr>
          <w:color w:val="000000" w:themeColor="text1"/>
          <w:u w:color="000000" w:themeColor="text1"/>
        </w:rPr>
        <w:t>TO AMEND THE CODE OF LAWS OF SOUTH CAROLINA, 1976, BY ADDING SECTION 12</w:t>
      </w:r>
      <w:r w:rsidR="00C85DC2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 w:rsidR="00C85DC2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 SO AS TO PROHIBIT A COUNTY TREASURER FROM REFUSING TO ACCEPT FULL PAYMENT OF PROPERTY TAXES ON A MOTOR VEHICLE OR REFUSING TO ISSUE A TAX RECEIPT ON A MOTOR VEHICLE SOLELY BECAUSE THE TAXPAYER IS DELINQUENT ON ANOTHER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319B" w:rsidRDefault="00833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319B" w:rsidRDefault="00833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E16" w:rsidRPr="007914A5" w:rsidRDefault="0083319B" w:rsidP="008D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D0E16" w:rsidRPr="007914A5">
        <w:rPr>
          <w:color w:val="000000" w:themeColor="text1"/>
          <w:u w:color="000000" w:themeColor="text1"/>
        </w:rPr>
        <w:t>Chapter 45, Title 12 of the 1976 Code is amended by adding:</w:t>
      </w:r>
    </w:p>
    <w:p w:rsidR="008D0E16" w:rsidRPr="007914A5" w:rsidRDefault="008D0E16" w:rsidP="008D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E16" w:rsidRPr="007914A5" w:rsidRDefault="008D0E16" w:rsidP="008D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4A5">
        <w:rPr>
          <w:color w:val="000000" w:themeColor="text1"/>
          <w:u w:color="000000" w:themeColor="text1"/>
        </w:rPr>
        <w:tab/>
        <w:t>“Section 12</w:t>
      </w:r>
      <w:r w:rsidR="00C85DC2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 w:rsidR="00C85DC2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440.</w:t>
      </w:r>
      <w:r w:rsidRPr="007914A5">
        <w:rPr>
          <w:color w:val="000000" w:themeColor="text1"/>
          <w:u w:color="000000" w:themeColor="text1"/>
        </w:rPr>
        <w:tab/>
        <w:t>Notwithstanding any other provision of law, a county treasurer may not refuse to accept full payment of property taxes on a motor vehicle or refuse to issue a tax receipt, upon full payment, to a taxpayer on a motor vehicle solely because the taxpayer is delinquent on another property.”</w:t>
      </w:r>
    </w:p>
    <w:p w:rsidR="008D0E16" w:rsidRPr="007914A5" w:rsidRDefault="008D0E16" w:rsidP="008D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19B" w:rsidRDefault="00833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0E16">
        <w:t>2</w:t>
      </w:r>
      <w:r>
        <w:t>.</w:t>
      </w:r>
      <w:r>
        <w:tab/>
        <w:t>This act takes effect upon approval by the Governor.</w:t>
      </w:r>
    </w:p>
    <w:p w:rsidR="00C21646" w:rsidRDefault="00C85D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049F" w:rsidRDefault="0029049F" w:rsidP="0029049F">
      <w:pPr>
        <w:suppressAutoHyphens/>
      </w:pPr>
    </w:p>
    <w:sectPr w:rsidR="0029049F" w:rsidSect="002904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19B" w:rsidRDefault="0083319B" w:rsidP="009F0C77">
      <w:r>
        <w:separator/>
      </w:r>
    </w:p>
  </w:endnote>
  <w:endnote w:type="continuationSeparator" w:id="0">
    <w:p w:rsidR="0083319B" w:rsidRDefault="008331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06B14E-331E-4D9A-BE2E-F324A4C73464}"/>
    <w:embedBold r:id="rId2" w:fontKey="{E9FCE9B8-339D-4E58-8F31-0D6D5508C1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8FCF1F-FAAF-46AF-918F-2266513D9E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CE9C92-C7E1-4703-87A7-D3164F6B93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646" w:rsidRPr="0029049F" w:rsidRDefault="0029049F" w:rsidP="002904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19B" w:rsidRDefault="0083319B" w:rsidP="009F0C77">
      <w:r>
        <w:separator/>
      </w:r>
    </w:p>
  </w:footnote>
  <w:footnote w:type="continuationSeparator" w:id="0">
    <w:p w:rsidR="0083319B" w:rsidRDefault="008331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35DG16"/>
    <w:docVar w:name="CoverBillType" w:val="b"/>
    <w:docVar w:name="docpath" w:val="L:\Council\bills\BBM\9435DG16.DOCX"/>
    <w:docVar w:name="dvBillNumber" w:val="479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331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049F"/>
    <w:rsid w:val="002A2CAA"/>
    <w:rsid w:val="002E5912"/>
    <w:rsid w:val="00301B21"/>
    <w:rsid w:val="00325348"/>
    <w:rsid w:val="0032732C"/>
    <w:rsid w:val="00336AD0"/>
    <w:rsid w:val="00347C9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848"/>
    <w:rsid w:val="006215AA"/>
    <w:rsid w:val="006913C9"/>
    <w:rsid w:val="0069470D"/>
    <w:rsid w:val="00734F00"/>
    <w:rsid w:val="007A70AE"/>
    <w:rsid w:val="0083319B"/>
    <w:rsid w:val="008362E8"/>
    <w:rsid w:val="008A1768"/>
    <w:rsid w:val="008D0E1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646"/>
    <w:rsid w:val="00C3483A"/>
    <w:rsid w:val="00C74E9D"/>
    <w:rsid w:val="00C82FD3"/>
    <w:rsid w:val="00C85DC2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27D4E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95A250-4F33-4BCC-B380-B1D0A4A1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19F4A-C2FA-4734-93A8-ACD0B355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1</Pages>
  <Words>147</Words>
  <Characters>692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4797 Text of Previous Version (Feb. 2, 2016) - South Carolina Legislature Online</dc:title>
  <dc:creator>BRENDA MELTON</dc:creator>
  <cp:lastModifiedBy>N Cumfer</cp:lastModifiedBy>
  <cp:revision>2</cp:revision>
  <cp:lastPrinted>2016-01-29T15:19:00Z</cp:lastPrinted>
  <dcterms:created xsi:type="dcterms:W3CDTF">2016-02-02T17:36:00Z</dcterms:created>
  <dcterms:modified xsi:type="dcterms:W3CDTF">2016-02-02T17:36:00Z</dcterms:modified>
</cp:coreProperties>
</file>