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63" w:rsidRDefault="007D59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E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0F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F775E">
        <w:t>INEZ LOUIS REID ABEL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0F9D" w:rsidRDefault="004F3EA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0F9D">
        <w:t xml:space="preserve">the members of the South Carolina House of Representatives were saddened to learn of the death of </w:t>
      </w:r>
      <w:r w:rsidR="003C0F9D" w:rsidRPr="00AF775E">
        <w:t>Inez Louis Reid Abel</w:t>
      </w:r>
      <w:r w:rsidR="003C0F9D">
        <w:t xml:space="preserve"> at the age of ninety</w:t>
      </w:r>
      <w:r w:rsidR="006673E8">
        <w:noBreakHyphen/>
      </w:r>
      <w:r w:rsidR="003C0F9D">
        <w:t>two on Wednesday, January 20, 2016;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Augusta, Georgia, on September 18, 1923, she was the only child of Gonzales and Geraldine Reid and moved with the small family </w:t>
      </w:r>
      <w:r w:rsidR="00B419A3">
        <w:t xml:space="preserve">at a young age </w:t>
      </w:r>
      <w:r>
        <w:t>to Chicago, Illinois;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graduating from Chicago Commercial College, Mrs. Abel spent eight years as the secretary to the industrial relations</w:t>
      </w:r>
      <w:r w:rsidR="006673E8" w:rsidRPr="006673E8">
        <w:t>’</w:t>
      </w:r>
      <w:r>
        <w:t xml:space="preserve"> director of the Chicago Urban League and organized the Urban League Junior Women</w:t>
      </w:r>
      <w:r w:rsidR="006673E8" w:rsidRPr="006673E8">
        <w:t>’</w:t>
      </w:r>
      <w:r>
        <w:t>s Auxiliary;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0F9D" w:rsidRPr="00B530C6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530C6">
        <w:t xml:space="preserve"> she served as the secretary to the executive editor of the </w:t>
      </w:r>
      <w:r w:rsidR="00B530C6">
        <w:rPr>
          <w:i/>
        </w:rPr>
        <w:t>Chicago Defender</w:t>
      </w:r>
      <w:r w:rsidR="00B530C6">
        <w:t xml:space="preserve"> for ten years and worked with Roi Ottley who authored </w:t>
      </w:r>
      <w:r w:rsidR="00B530C6" w:rsidRPr="00B530C6">
        <w:rPr>
          <w:i/>
        </w:rPr>
        <w:t>The Abbott Years</w:t>
      </w:r>
      <w:r w:rsidR="00B530C6">
        <w:t xml:space="preserve">, the story of the founding of the </w:t>
      </w:r>
      <w:r w:rsidR="00B530C6">
        <w:rPr>
          <w:i/>
        </w:rPr>
        <w:t>Chicago Defender</w:t>
      </w:r>
      <w:r w:rsidR="00B530C6">
        <w:t xml:space="preserve">.  In 1986, </w:t>
      </w:r>
      <w:r w:rsidR="00B419A3">
        <w:t xml:space="preserve">a copy of the </w:t>
      </w:r>
      <w:r w:rsidR="00B530C6">
        <w:t>book was donated to the Mann Simons Cottage Museum Library; and</w:t>
      </w:r>
    </w:p>
    <w:p w:rsidR="003C0F9D" w:rsidRDefault="003C0F9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following desegregation in the workplace, Mrs. Abel was the first </w:t>
      </w:r>
      <w:r w:rsidR="00B419A3">
        <w:t>b</w:t>
      </w:r>
      <w:r>
        <w:t>lack person hired by the Sanitary Water Board of the Illin</w:t>
      </w:r>
      <w:r w:rsidR="009E7084">
        <w:t>ois Department of Public Health and</w:t>
      </w:r>
      <w:r>
        <w:t xml:space="preserve"> served as the administrative assistant to the chief engineer for ten years</w:t>
      </w:r>
      <w:r w:rsidR="009E7084">
        <w:t xml:space="preserve">.  She also </w:t>
      </w:r>
      <w:r w:rsidR="009E7084">
        <w:lastRenderedPageBreak/>
        <w:t>volunteered with the NAACP, YWCA, Chicago Urban League, and AME Church before moving to California in 1970</w:t>
      </w:r>
      <w:r>
        <w:t>; and</w:t>
      </w:r>
    </w:p>
    <w:p w:rsidR="009E7084" w:rsidRDefault="009E7084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084" w:rsidRDefault="009E7084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CE6">
        <w:t>Mrs. Abel</w:t>
      </w:r>
      <w:r>
        <w:t xml:space="preserve"> moved to Columbia in 1983 and was an active and faithful member of Northminster Presbyterian Church</w:t>
      </w:r>
      <w:r w:rsidR="004E6ED5">
        <w:t xml:space="preserve"> where she served with the Church Women United and Coordinating Team and</w:t>
      </w:r>
      <w:r>
        <w:t xml:space="preserve"> as a literacy tutor.  She contributed more than two hundred articles </w:t>
      </w:r>
      <w:r w:rsidR="00EB6CE6">
        <w:t>titled “In His Presence” for</w:t>
      </w:r>
      <w:r>
        <w:t xml:space="preserve"> the church</w:t>
      </w:r>
      <w:r w:rsidR="006673E8" w:rsidRPr="006673E8">
        <w:t>’</w:t>
      </w:r>
      <w:r>
        <w:t xml:space="preserve">s newsletter, </w:t>
      </w:r>
      <w:r>
        <w:rPr>
          <w:i/>
        </w:rPr>
        <w:t>The Flame</w:t>
      </w:r>
      <w:r>
        <w:t>; and</w:t>
      </w: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CE6" w:rsidRPr="009E7084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received the Church Women United Human Rights Award and the Lifetime Achievement Award, and she was a Presbyterian Women of Faith honoree; and</w:t>
      </w: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Abel served as a master tutor in the Laubach Literacy Program at the Richland County Public Library and a member of The Voice of Unity, a local inspiration message line.  She was an instructor in the Commercial Driver Training Program to assist truck drivers for the Department of Public Works and a member of the board of trustees for the Mann Simons Cottage Museum; and</w:t>
      </w:r>
    </w:p>
    <w:p w:rsidR="00EB6CE6" w:rsidRDefault="00EB6CE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9E7084">
        <w:t>, she was devoted to her beloved husband of thirty years, the late Jepsie T. Abel, Jr.; and</w:t>
      </w:r>
    </w:p>
    <w:p w:rsidR="00B530C6" w:rsidRDefault="00B530C6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3EAD" w:rsidRDefault="003C0F9D" w:rsidP="003C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F775E">
        <w:t>Inez Abel</w:t>
      </w:r>
      <w:r>
        <w:t xml:space="preserve"> and for the example of excellence and kindness she set for all who knew her</w:t>
      </w:r>
      <w:r w:rsidR="004F3EAD">
        <w:t>.  Now, therefore,</w:t>
      </w: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3EAD" w:rsidRDefault="004F3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F9D" w:rsidRDefault="004F3EAD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C0F9D">
        <w:t xml:space="preserve"> </w:t>
      </w:r>
      <w:r w:rsidR="003C0F9D" w:rsidRPr="00C90AA3">
        <w:t xml:space="preserve">the members of the South Carolina House of Representatives, by this resolution, </w:t>
      </w:r>
      <w:r w:rsidR="003C0F9D">
        <w:t xml:space="preserve">express their profound sorrow upon the passing of </w:t>
      </w:r>
      <w:r w:rsidR="003C0F9D" w:rsidRPr="00AF775E">
        <w:t>Inez Louis Reid Abel</w:t>
      </w:r>
      <w:r w:rsidR="003C0F9D">
        <w:t xml:space="preserve"> of Richland County</w:t>
      </w:r>
      <w:r w:rsidR="003C0F9D">
        <w:rPr>
          <w:color w:val="000000" w:themeColor="text1"/>
          <w:u w:color="000000" w:themeColor="text1"/>
        </w:rPr>
        <w:t xml:space="preserve"> </w:t>
      </w:r>
      <w:r w:rsidR="003C0F9D">
        <w:t>and extend their deepest sympathy to her large and loving family and her many friends.</w:t>
      </w:r>
    </w:p>
    <w:p w:rsidR="00BF6A4F" w:rsidRDefault="00BF6A4F" w:rsidP="007D5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3EAD" w:rsidRDefault="003C0F9D" w:rsidP="003C0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F775E">
        <w:t>Inez Louis Reid Abel</w:t>
      </w:r>
      <w:r>
        <w:t>.</w:t>
      </w:r>
    </w:p>
    <w:p w:rsidR="008F2E29" w:rsidRDefault="006673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963" w:rsidRDefault="007D5963" w:rsidP="007D5963">
      <w:pPr>
        <w:suppressAutoHyphens/>
      </w:pPr>
    </w:p>
    <w:sectPr w:rsidR="007D5963" w:rsidSect="007D59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678" w:rsidRDefault="006F7678" w:rsidP="009F0C77">
      <w:r>
        <w:separator/>
      </w:r>
    </w:p>
  </w:endnote>
  <w:endnote w:type="continuationSeparator" w:id="0">
    <w:p w:rsidR="006F7678" w:rsidRDefault="006F7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F1787-2A09-4CA4-AD7F-A8F85A512CFF}"/>
    <w:embedBold r:id="rId2" w:fontKey="{67013E77-307D-43C5-98BE-87E6B3873BA3}"/>
    <w:embedItalic r:id="rId3" w:fontKey="{59C3A68D-3ACD-4303-B5DC-2DE6ECCF54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4D67C7F-30EE-40D0-A379-6A33281B57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F5346B5-4763-4832-8CC1-95CEFE1331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98E445-3E33-46DC-8778-0CED49C36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E29" w:rsidRPr="007D5963" w:rsidRDefault="007D5963" w:rsidP="007D5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678" w:rsidRDefault="006F7678" w:rsidP="009F0C77">
      <w:r>
        <w:separator/>
      </w:r>
    </w:p>
  </w:footnote>
  <w:footnote w:type="continuationSeparator" w:id="0">
    <w:p w:rsidR="006F7678" w:rsidRDefault="006F7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9DG16"/>
    <w:docVar w:name="CoverBillType" w:val="r"/>
    <w:docVar w:name="docpath" w:val="L:\Council\bills\GM\24569DG16.DOCX"/>
    <w:docVar w:name="dvBillNumber" w:val="48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3EAD"/>
    <w:rsid w:val="00011869"/>
    <w:rsid w:val="00015CD6"/>
    <w:rsid w:val="000C474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BFD"/>
    <w:rsid w:val="0037079A"/>
    <w:rsid w:val="003C0F9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ED5"/>
    <w:rsid w:val="004E7D54"/>
    <w:rsid w:val="004F3EAD"/>
    <w:rsid w:val="005273C6"/>
    <w:rsid w:val="00530A69"/>
    <w:rsid w:val="00545593"/>
    <w:rsid w:val="00577C6C"/>
    <w:rsid w:val="005C2FE2"/>
    <w:rsid w:val="005E2BC9"/>
    <w:rsid w:val="00605102"/>
    <w:rsid w:val="006215AA"/>
    <w:rsid w:val="006673E8"/>
    <w:rsid w:val="006913C9"/>
    <w:rsid w:val="0069470D"/>
    <w:rsid w:val="006F7678"/>
    <w:rsid w:val="00710C48"/>
    <w:rsid w:val="00734F00"/>
    <w:rsid w:val="007A70AE"/>
    <w:rsid w:val="007D5963"/>
    <w:rsid w:val="008362E8"/>
    <w:rsid w:val="008556AB"/>
    <w:rsid w:val="008A1768"/>
    <w:rsid w:val="008F0F33"/>
    <w:rsid w:val="008F2E29"/>
    <w:rsid w:val="008F4429"/>
    <w:rsid w:val="0094021A"/>
    <w:rsid w:val="009B44AF"/>
    <w:rsid w:val="009C6A0B"/>
    <w:rsid w:val="009E708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9A3"/>
    <w:rsid w:val="00B530C6"/>
    <w:rsid w:val="00BE3C22"/>
    <w:rsid w:val="00BF6A4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8EE"/>
    <w:rsid w:val="00E92EEF"/>
    <w:rsid w:val="00EB6CE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4266C8-7108-4F03-B449-813BD75A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6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C5122-4D8E-4888-94B2-8F20589F3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530</Words>
  <Characters>2605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4808 Text of Previous Version (Feb. 2, 2016) - South Carolina Legislature Online</dc:title>
  <dc:creator>Gail Pinckney Moore</dc:creator>
  <cp:lastModifiedBy>N Cumfer</cp:lastModifiedBy>
  <cp:revision>2</cp:revision>
  <cp:lastPrinted>2016-02-01T19:52:00Z</cp:lastPrinted>
  <dcterms:created xsi:type="dcterms:W3CDTF">2016-02-02T18:40:00Z</dcterms:created>
  <dcterms:modified xsi:type="dcterms:W3CDTF">2016-02-02T18:40:00Z</dcterms:modified>
</cp:coreProperties>
</file>