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C353F" w:rsidRDefault="00BC353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353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C45C5A">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F0CCD"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RECOGNIZE AND HONOR DAVID COOK OF LEXINGTON COUNTY AND TO CONGRATULATE HIM FOR HIS MANY ACCOMPLISHMENTS AND RECENT INDUCTION INTO THE AIRPORT HIGH SCHOOL ATHLETIC HALL OF FAME.</w:t>
      </w:r>
      <w:bookmarkEnd w:id="1"/>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3E4DF7" w:rsidRDefault="00C45C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3E4DF7">
        <w:t xml:space="preserve">the members of the South Carolina House of Representatives are pleased to commend citizens like David Cook of Cayce who use their gifts and talents to </w:t>
      </w:r>
      <w:r w:rsidR="002F1EB9">
        <w:t>build community spirit and to serve others; and</w:t>
      </w:r>
    </w:p>
    <w:p w:rsidR="003E4DF7" w:rsidRDefault="003E4D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DF7" w:rsidRDefault="003E4D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from elementary through high school, David Cook has </w:t>
      </w:r>
      <w:r w:rsidR="002F1EB9">
        <w:t xml:space="preserve">overcome many challenges to play such </w:t>
      </w:r>
      <w:r>
        <w:t xml:space="preserve">sports as volleyball, bocce ball, and track and field through </w:t>
      </w:r>
      <w:r w:rsidR="002F1EB9">
        <w:t xml:space="preserve">participation in </w:t>
      </w:r>
      <w:r>
        <w:t>Special Olympics Games; and</w:t>
      </w:r>
    </w:p>
    <w:p w:rsidR="005A5F19" w:rsidRDefault="005A5F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F19" w:rsidRDefault="005A5F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F0CCD">
        <w:t>after graduation from Airport High School,</w:t>
      </w:r>
      <w:r>
        <w:t xml:space="preserve"> he </w:t>
      </w:r>
      <w:r w:rsidR="00AF0CCD">
        <w:t>began</w:t>
      </w:r>
      <w:r>
        <w:t xml:space="preserve"> </w:t>
      </w:r>
      <w:r w:rsidR="003904D5">
        <w:t>working</w:t>
      </w:r>
      <w:r>
        <w:t xml:space="preserve"> as a front</w:t>
      </w:r>
      <w:r w:rsidR="005111E2">
        <w:noBreakHyphen/>
      </w:r>
      <w:r>
        <w:t>end bagger at B</w:t>
      </w:r>
      <w:r w:rsidR="005B76E0">
        <w:t>I</w:t>
      </w:r>
      <w:r w:rsidR="005111E2">
        <w:noBreakHyphen/>
      </w:r>
      <w:r>
        <w:t>L</w:t>
      </w:r>
      <w:r w:rsidR="005B76E0">
        <w:t>O</w:t>
      </w:r>
      <w:r>
        <w:t xml:space="preserve"> Store 5578 in Cayce </w:t>
      </w:r>
      <w:r w:rsidR="00AF0CCD">
        <w:t xml:space="preserve">in 2008 </w:t>
      </w:r>
      <w:r>
        <w:t>and has earned a reputation as a positive, hard</w:t>
      </w:r>
      <w:r w:rsidR="005111E2">
        <w:noBreakHyphen/>
      </w:r>
      <w:r>
        <w:t>working employee and a winsome member of the community; and</w:t>
      </w:r>
    </w:p>
    <w:p w:rsidR="005A5F19" w:rsidRDefault="005A5F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F19" w:rsidRDefault="005A5F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Cook has served as manager for the Airport High School football team for fifteen years and part of the school</w:t>
      </w:r>
      <w:r w:rsidR="005111E2" w:rsidRPr="005111E2">
        <w:t>’</w:t>
      </w:r>
      <w:r>
        <w:t>s soccer team for thirteen years, running out with the teams at every game and often participating in some of the their drills; and</w:t>
      </w:r>
    </w:p>
    <w:p w:rsidR="003E4DF7" w:rsidRDefault="003E4D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A5F19" w:rsidRDefault="003E4D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2010, he played on</w:t>
      </w:r>
      <w:r w:rsidR="005A5F19">
        <w:t xml:space="preserve"> his Special Olympic</w:t>
      </w:r>
      <w:r w:rsidR="00AF0CCD">
        <w:t>s</w:t>
      </w:r>
      <w:r w:rsidR="005A5F19">
        <w:t xml:space="preserve"> basketball team in Nebraska that earned a bronze medal, and in 2012, he went to Oklahoma to play on the winning Special Olympic</w:t>
      </w:r>
      <w:r w:rsidR="00AF0CCD">
        <w:t>s</w:t>
      </w:r>
      <w:r w:rsidR="005A5F19">
        <w:t xml:space="preserve"> softball team; and</w:t>
      </w:r>
    </w:p>
    <w:p w:rsidR="005A5F19" w:rsidRDefault="005A5F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DF7" w:rsidRDefault="005A5F1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w:t>
      </w:r>
      <w:r w:rsidR="002F1EB9">
        <w:t>the ultimate Airport High School Eagle fan, Dave Cook never misses an athletic event at the school unless he is participating in Special Olympic</w:t>
      </w:r>
      <w:r w:rsidR="00AF0CCD">
        <w:t>s</w:t>
      </w:r>
      <w:r w:rsidR="002F1EB9">
        <w:t xml:space="preserve"> events, and always believes in the school teams, taking their losses harder than the players; and</w:t>
      </w:r>
    </w:p>
    <w:p w:rsidR="002F1EB9" w:rsidRDefault="002F1E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F1EB9" w:rsidRDefault="002F1E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F0CCD">
        <w:t>for his overwhelming support of the school</w:t>
      </w:r>
      <w:r w:rsidR="005111E2" w:rsidRPr="005111E2">
        <w:t>’</w:t>
      </w:r>
      <w:r w:rsidR="00AF0CCD">
        <w:t>s athletic program and for his own athletic prowess</w:t>
      </w:r>
      <w:r>
        <w:t xml:space="preserve">, he was </w:t>
      </w:r>
      <w:r w:rsidR="00AF0CCD">
        <w:t>honor</w:t>
      </w:r>
      <w:r>
        <w:t xml:space="preserve">ed </w:t>
      </w:r>
      <w:r w:rsidR="00AF0CCD">
        <w:t>with induction into the Airport High School Athletic Hall of Fame in 2015; and</w:t>
      </w:r>
    </w:p>
    <w:p w:rsidR="003E4DF7" w:rsidRDefault="003E4D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E4DF7" w:rsidRDefault="003E4D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faithful member of Trinity </w:t>
      </w:r>
      <w:r w:rsidR="003904D5">
        <w:t>Baptis</w:t>
      </w:r>
      <w:r>
        <w:t>t Church in Cayce, Mr. Cook serves as an usher and is an active member of his Sunday school class; and</w:t>
      </w:r>
    </w:p>
    <w:p w:rsidR="003E4DF7" w:rsidRDefault="003E4D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C5A" w:rsidRDefault="003E4DF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AF0CCD">
        <w:t>the members of the South Carolina House of Representatives value the pride and recognition that David Cook has brought to his school and to his community, and look to hear of his continued achievements in the days to come.</w:t>
      </w:r>
      <w:r w:rsidR="00C45C5A">
        <w:t xml:space="preserve">  Now, therefore,</w:t>
      </w:r>
    </w:p>
    <w:p w:rsidR="00C45C5A" w:rsidRDefault="00C45C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C5A" w:rsidRDefault="00C45C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C45C5A" w:rsidRDefault="00C45C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C5A" w:rsidRDefault="00C45C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3E4DF7">
        <w:t xml:space="preserve"> the members of the South Carolina House of Representatives, by this resolution, recognize and honor David Cook of Lexington County and congratulate him for his many accomplishments and his recent induction into the Airport High School Athletic Hall of Fame.</w:t>
      </w:r>
    </w:p>
    <w:p w:rsidR="00C45C5A" w:rsidRDefault="00C45C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C5A" w:rsidRDefault="00C45C5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w:t>
      </w:r>
      <w:r w:rsidR="003E4DF7">
        <w:t>present</w:t>
      </w:r>
      <w:r>
        <w:t>ed to</w:t>
      </w:r>
      <w:r w:rsidR="003E4DF7">
        <w:t xml:space="preserve"> David Cook.</w:t>
      </w:r>
    </w:p>
    <w:p w:rsidR="009750CB" w:rsidRDefault="005111E2" w:rsidP="003C33A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03739" w:rsidRDefault="00703739" w:rsidP="00703739">
      <w:pPr>
        <w:suppressAutoHyphens/>
      </w:pPr>
    </w:p>
    <w:sectPr w:rsidR="00703739" w:rsidSect="00BC353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F0CCD" w:rsidRDefault="00AF0CCD" w:rsidP="009F0C77">
      <w:r>
        <w:separator/>
      </w:r>
    </w:p>
  </w:endnote>
  <w:endnote w:type="continuationSeparator" w:id="0">
    <w:p w:rsidR="00AF0CCD" w:rsidRDefault="00AF0CC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93F75D3-0F2B-414E-B3CB-64C3F7E67C9E}"/>
    <w:embedBold r:id="rId2" w:fontKey="{23325B4C-91A2-4248-B863-003A3A9ED82D}"/>
  </w:font>
  <w:font w:name="Calibri">
    <w:panose1 w:val="020F0502020204030204"/>
    <w:charset w:val="00"/>
    <w:family w:val="swiss"/>
    <w:pitch w:val="variable"/>
    <w:sig w:usb0="E00002FF" w:usb1="4000ACFF" w:usb2="00000001" w:usb3="00000000" w:csb0="0000019F" w:csb1="00000000"/>
    <w:embedRegular r:id="rId3" w:fontKey="{FB9322E5-8997-4FF8-AF68-52311EB14162}"/>
  </w:font>
  <w:font w:name="Segoe UI">
    <w:panose1 w:val="020B0502040204020203"/>
    <w:charset w:val="00"/>
    <w:family w:val="swiss"/>
    <w:pitch w:val="variable"/>
    <w:sig w:usb0="E10022FF" w:usb1="C000E47F" w:usb2="00000029" w:usb3="00000000" w:csb0="000001DF" w:csb1="00000000"/>
    <w:embedRegular r:id="rId4" w:fontKey="{A03BFA2D-9FA5-4417-A32E-356B3B6BA8F7}"/>
  </w:font>
  <w:font w:name="Cambria">
    <w:panose1 w:val="02040503050406030204"/>
    <w:charset w:val="00"/>
    <w:family w:val="roman"/>
    <w:pitch w:val="variable"/>
    <w:sig w:usb0="E00002FF" w:usb1="400004FF" w:usb2="00000000" w:usb3="00000000" w:csb0="0000019F" w:csb1="00000000"/>
    <w:embedRegular r:id="rId5" w:fontKey="{257A5B52-4FEC-46E4-A357-2C65C62EE10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750CB" w:rsidRPr="00BC353F" w:rsidRDefault="00BC353F" w:rsidP="00BC353F">
    <w:pPr>
      <w:pStyle w:val="Footer"/>
      <w:tabs>
        <w:tab w:val="clear" w:pos="4680"/>
        <w:tab w:val="clear" w:pos="9360"/>
        <w:tab w:val="center" w:pos="2995"/>
      </w:tabs>
      <w:spacing w:before="120"/>
    </w:pPr>
    <w:r>
      <w:t>[4855]</w:t>
    </w:r>
    <w:r>
      <w:tab/>
    </w:r>
    <w:r>
      <w:fldChar w:fldCharType="begin"/>
    </w:r>
    <w:r>
      <w:instrText xml:space="preserve"> PAGE  \* MERGEFORMAT </w:instrText>
    </w:r>
    <w:r>
      <w:fldChar w:fldCharType="separate"/>
    </w:r>
    <w:r w:rsidR="0070373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F0CCD" w:rsidRDefault="00AF0CCD" w:rsidP="009F0C77">
      <w:r>
        <w:separator/>
      </w:r>
    </w:p>
  </w:footnote>
  <w:footnote w:type="continuationSeparator" w:id="0">
    <w:p w:rsidR="00AF0CCD" w:rsidRDefault="00AF0CC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1"/>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607CM16"/>
    <w:docVar w:name="CoverBillType" w:val="r"/>
    <w:docVar w:name="docpath" w:val="L:\Council\bills\GM\24607CM16.DOCX"/>
    <w:docVar w:name="dvBillNumber" w:val="4855"/>
    <w:docVar w:name="dvBillNumberPrefix" w:val="H. "/>
    <w:docVar w:name="dvOriginalBody" w:val="House"/>
    <w:docVar w:name="dvSteno" w:val="GM"/>
    <w:docVar w:name="NameofBody" w:val="h"/>
    <w:docVar w:name="vgroup2" w:val="Council"/>
  </w:docVars>
  <w:rsids>
    <w:rsidRoot w:val="00C45C5A"/>
    <w:rsid w:val="00011869"/>
    <w:rsid w:val="00015CD6"/>
    <w:rsid w:val="000E1785"/>
    <w:rsid w:val="000F40FA"/>
    <w:rsid w:val="0010776B"/>
    <w:rsid w:val="00133E66"/>
    <w:rsid w:val="001435A3"/>
    <w:rsid w:val="00146ED3"/>
    <w:rsid w:val="00151044"/>
    <w:rsid w:val="001D08F2"/>
    <w:rsid w:val="001D525B"/>
    <w:rsid w:val="001D7D31"/>
    <w:rsid w:val="001D7F4F"/>
    <w:rsid w:val="00205238"/>
    <w:rsid w:val="002321B6"/>
    <w:rsid w:val="00250967"/>
    <w:rsid w:val="002543C8"/>
    <w:rsid w:val="0025541D"/>
    <w:rsid w:val="00284AAE"/>
    <w:rsid w:val="002E5912"/>
    <w:rsid w:val="002F1EB9"/>
    <w:rsid w:val="00301B21"/>
    <w:rsid w:val="00325348"/>
    <w:rsid w:val="0032732C"/>
    <w:rsid w:val="00336AD0"/>
    <w:rsid w:val="0037079A"/>
    <w:rsid w:val="003904D5"/>
    <w:rsid w:val="003C33AD"/>
    <w:rsid w:val="003C4DAB"/>
    <w:rsid w:val="003D01E8"/>
    <w:rsid w:val="003E4DF7"/>
    <w:rsid w:val="003E5288"/>
    <w:rsid w:val="003F6D79"/>
    <w:rsid w:val="0041760A"/>
    <w:rsid w:val="00417C01"/>
    <w:rsid w:val="004403BD"/>
    <w:rsid w:val="00461441"/>
    <w:rsid w:val="004809EE"/>
    <w:rsid w:val="004E7D54"/>
    <w:rsid w:val="005111E2"/>
    <w:rsid w:val="005273C6"/>
    <w:rsid w:val="00530A69"/>
    <w:rsid w:val="00545593"/>
    <w:rsid w:val="00577C6C"/>
    <w:rsid w:val="005A5F19"/>
    <w:rsid w:val="005B76E0"/>
    <w:rsid w:val="005C2FE2"/>
    <w:rsid w:val="005E2BC9"/>
    <w:rsid w:val="00605102"/>
    <w:rsid w:val="006215AA"/>
    <w:rsid w:val="006913C9"/>
    <w:rsid w:val="0069470D"/>
    <w:rsid w:val="00703739"/>
    <w:rsid w:val="00734F00"/>
    <w:rsid w:val="007A70AE"/>
    <w:rsid w:val="008362E8"/>
    <w:rsid w:val="008A1768"/>
    <w:rsid w:val="008F0F33"/>
    <w:rsid w:val="008F4429"/>
    <w:rsid w:val="0094021A"/>
    <w:rsid w:val="009750CB"/>
    <w:rsid w:val="009B44AF"/>
    <w:rsid w:val="009C6A0B"/>
    <w:rsid w:val="009F0C77"/>
    <w:rsid w:val="009F4DD1"/>
    <w:rsid w:val="00A41684"/>
    <w:rsid w:val="00A571D0"/>
    <w:rsid w:val="00A64E80"/>
    <w:rsid w:val="00A72BCD"/>
    <w:rsid w:val="00A741D9"/>
    <w:rsid w:val="00A833AB"/>
    <w:rsid w:val="00A9741D"/>
    <w:rsid w:val="00AD4B17"/>
    <w:rsid w:val="00AF0CCD"/>
    <w:rsid w:val="00B412D4"/>
    <w:rsid w:val="00BC353F"/>
    <w:rsid w:val="00BE3C22"/>
    <w:rsid w:val="00C0345E"/>
    <w:rsid w:val="00C3483A"/>
    <w:rsid w:val="00C45B2F"/>
    <w:rsid w:val="00C45C5A"/>
    <w:rsid w:val="00C74E9D"/>
    <w:rsid w:val="00C82FD3"/>
    <w:rsid w:val="00C92819"/>
    <w:rsid w:val="00CC6B7B"/>
    <w:rsid w:val="00CD2089"/>
    <w:rsid w:val="00D62265"/>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F9B8245-C095-4395-B8F7-BD65983FD4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111E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111E2"/>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22E5F9A-3064-4FE6-9244-ADC20AC13C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4DCFE5E9.dotm</Template>
  <TotalTime>0</TotalTime>
  <Pages>2</Pages>
  <Words>427</Words>
  <Characters>2129</Characters>
  <Application>Microsoft Office Word</Application>
  <DocSecurity>0</DocSecurity>
  <Lines>70</Lines>
  <Paragraphs>15</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2541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4855 Text of Previous Version (Feb. 11, 2016) - South Carolina Legislature Online</dc:title>
  <dc:creator>Gail Pinckney Moore</dc:creator>
  <cp:lastModifiedBy>Angela Hill</cp:lastModifiedBy>
  <cp:revision>2</cp:revision>
  <cp:lastPrinted>2016-02-11T21:27:00Z</cp:lastPrinted>
  <dcterms:created xsi:type="dcterms:W3CDTF">2016-02-11T21:28:00Z</dcterms:created>
  <dcterms:modified xsi:type="dcterms:W3CDTF">2016-02-11T21:28:00Z</dcterms:modified>
</cp:coreProperties>
</file>