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EFE" w:rsidRDefault="005D1EFE"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AD"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995CB8">
        <w:noBreakHyphen/>
      </w:r>
      <w:r>
        <w:t>1</w:t>
      </w:r>
      <w:r w:rsidR="00995CB8">
        <w:noBreakHyphen/>
      </w:r>
      <w:r>
        <w:t xml:space="preserve">375 SO AS TO PROVIDE ALL PUBLIC SCHOOLS MUST BE CLOSED ON VETERANS DAY, TO PROVIDE EXCEPTIONS, TO PROVIDE THIS DAY MUST NOT BE CONSIDERED AS ONE OF THE REGULAR SCHOOL DAYS FOR THE YEAR OF PUBLIC SCHOOLS, AND TO EXEMPT </w:t>
      </w:r>
      <w:r w:rsidRPr="007631D4">
        <w:t>STATE</w:t>
      </w:r>
      <w:r w:rsidR="00995CB8">
        <w:noBreakHyphen/>
      </w:r>
      <w:r w:rsidRPr="007631D4">
        <w:t>SUPPORTED</w:t>
      </w:r>
      <w:r>
        <w:t xml:space="preserve"> INSTITUTIONS OF HIGHER EDUCATION FROM THIS REQUIREMENT.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FD9" w:rsidRDefault="00CA7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7FD9" w:rsidRDefault="00CA7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AD" w:rsidRDefault="00CA7FD9"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A42AD">
        <w:tab/>
        <w:t>Article 5, Chapter 1, Title 59 of the 1976 Code is amended by adding:</w:t>
      </w:r>
    </w:p>
    <w:p w:rsidR="000A42AD"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AD"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95CB8">
        <w:noBreakHyphen/>
      </w:r>
      <w:r>
        <w:t>1</w:t>
      </w:r>
      <w:r w:rsidR="00995CB8">
        <w:noBreakHyphen/>
      </w:r>
      <w:r>
        <w:t>375.</w:t>
      </w:r>
      <w:r>
        <w:tab/>
        <w:t xml:space="preserve">All public schools must be closed on the eleventh day of November in observance of Veterans Day, provided, however, that the public schools will not close to observe Veterans Day in years in which the eleventh day of November falls on a Saturday or Sunday.  </w:t>
      </w:r>
      <w:r w:rsidRPr="007631D4">
        <w:t>This day must not be considered as one of the regular school days for the year for public schools. The provisions of this section do not apply to state</w:t>
      </w:r>
      <w:r w:rsidR="00995CB8">
        <w:noBreakHyphen/>
      </w:r>
      <w:r w:rsidRPr="007631D4">
        <w:t>supported institutions of higher education.</w:t>
      </w:r>
      <w:r>
        <w:t>”</w:t>
      </w:r>
    </w:p>
    <w:p w:rsidR="000A42AD"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FD9"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C0960" w:rsidRDefault="00995C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EFE" w:rsidRDefault="005D1EFE" w:rsidP="005D1EFE">
      <w:pPr>
        <w:suppressAutoHyphens/>
      </w:pPr>
    </w:p>
    <w:sectPr w:rsidR="005D1EFE" w:rsidSect="005D1E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FD9" w:rsidRDefault="00CA7FD9" w:rsidP="009F0C77">
      <w:r>
        <w:separator/>
      </w:r>
    </w:p>
  </w:endnote>
  <w:endnote w:type="continuationSeparator" w:id="0">
    <w:p w:rsidR="00CA7FD9" w:rsidRDefault="00CA7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0FC6E0-AB1B-4D13-AAE3-61D2620AA8CD}"/>
    <w:embedBold r:id="rId2" w:fontKey="{FAE5CF41-3DDF-4EDD-9C73-1099C8BB7514}"/>
  </w:font>
  <w:font w:name="Calibri">
    <w:panose1 w:val="020F0502020204030204"/>
    <w:charset w:val="00"/>
    <w:family w:val="swiss"/>
    <w:pitch w:val="variable"/>
    <w:sig w:usb0="E00002FF" w:usb1="4000ACFF" w:usb2="00000001" w:usb3="00000000" w:csb0="0000019F" w:csb1="00000000"/>
    <w:embedRegular r:id="rId3" w:fontKey="{D05A5553-A15B-4C1E-8EE9-06F622B31967}"/>
  </w:font>
  <w:font w:name="Cambria">
    <w:panose1 w:val="02040503050406030204"/>
    <w:charset w:val="00"/>
    <w:family w:val="roman"/>
    <w:pitch w:val="variable"/>
    <w:sig w:usb0="E00002FF" w:usb1="400004FF" w:usb2="00000000" w:usb3="00000000" w:csb0="0000019F" w:csb1="00000000"/>
    <w:embedRegular r:id="rId4" w:fontKey="{B6AB8627-E3AE-4CE5-AFE7-0093CCC22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960" w:rsidRPr="005D1EFE" w:rsidRDefault="005D1EFE" w:rsidP="005D1EFE">
    <w:pPr>
      <w:pStyle w:val="Footer"/>
      <w:tabs>
        <w:tab w:val="clear" w:pos="4680"/>
        <w:tab w:val="clear" w:pos="9360"/>
        <w:tab w:val="center" w:pos="2995"/>
      </w:tabs>
      <w:spacing w:before="120"/>
    </w:pPr>
    <w:r>
      <w:t>[4864]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FD9" w:rsidRDefault="00CA7FD9" w:rsidP="009F0C77">
      <w:r>
        <w:separator/>
      </w:r>
    </w:p>
  </w:footnote>
  <w:footnote w:type="continuationSeparator" w:id="0">
    <w:p w:rsidR="00CA7FD9" w:rsidRDefault="00CA7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7AB16"/>
    <w:docVar w:name="CoverBillType" w:val="b"/>
    <w:docVar w:name="docpath" w:val="L:\Council\bills\AGM\18867AB16.DOCX"/>
    <w:docVar w:name="dvBillNumber" w:val="4864"/>
    <w:docVar w:name="dvBillNumberPrefix" w:val="H. "/>
    <w:docVar w:name="dvOriginalBody" w:val="House"/>
    <w:docVar w:name="dvSteno" w:val="AGM"/>
    <w:docVar w:name="NameofBody" w:val="h"/>
    <w:docVar w:name="vgroup2" w:val="Council"/>
  </w:docVars>
  <w:rsids>
    <w:rsidRoot w:val="00CA7FD9"/>
    <w:rsid w:val="00011869"/>
    <w:rsid w:val="00015CD6"/>
    <w:rsid w:val="000A42A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2A6F"/>
    <w:rsid w:val="005C2FE2"/>
    <w:rsid w:val="005D1EFE"/>
    <w:rsid w:val="005E2BC9"/>
    <w:rsid w:val="00605102"/>
    <w:rsid w:val="006215AA"/>
    <w:rsid w:val="006913C9"/>
    <w:rsid w:val="0069470D"/>
    <w:rsid w:val="00715DE9"/>
    <w:rsid w:val="00734F00"/>
    <w:rsid w:val="007A70AE"/>
    <w:rsid w:val="008362E8"/>
    <w:rsid w:val="008A1768"/>
    <w:rsid w:val="008F0F33"/>
    <w:rsid w:val="008F4429"/>
    <w:rsid w:val="009239A3"/>
    <w:rsid w:val="0094021A"/>
    <w:rsid w:val="00995CB8"/>
    <w:rsid w:val="009B44AF"/>
    <w:rsid w:val="009C096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7FD9"/>
    <w:rsid w:val="00CC6B7B"/>
    <w:rsid w:val="00CD2089"/>
    <w:rsid w:val="00CE00D0"/>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2F9F55-873A-4016-8021-966DFDA8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5DB51-B71F-4CE9-B7A7-54D0D86CF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4244580C.dotm</Template>
  <TotalTime>0</TotalTime>
  <Pages>1</Pages>
  <Words>186</Words>
  <Characters>885</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4864 Text of Previous Version (Feb. 9, 2016) - South Carolina Legislature Online</dc:title>
  <dc:creator>angiemorgan</dc:creator>
  <cp:lastModifiedBy>N Cumfer</cp:lastModifiedBy>
  <cp:revision>2</cp:revision>
  <cp:lastPrinted>2016-01-29T18:54:00Z</cp:lastPrinted>
  <dcterms:created xsi:type="dcterms:W3CDTF">2016-02-09T19:08:00Z</dcterms:created>
  <dcterms:modified xsi:type="dcterms:W3CDTF">2016-02-09T19:08:00Z</dcterms:modified>
</cp:coreProperties>
</file>