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4EFC" w:rsidRDefault="00824EF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4E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0CC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6A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PROFOUND APPRECIATION OF THE SOUTH CAROLINA HOUSE OF REPRESENTATIVES TO TRAVIS BAIN FOR HIS </w:t>
      </w:r>
      <w:r w:rsidR="004337F7">
        <w:t>HEROIC</w:t>
      </w:r>
      <w:r>
        <w:t xml:space="preserve"> ACTION AS HE ASSISTED A DISTRESSED PEDESTRIAN ON </w:t>
      </w:r>
      <w:r w:rsidR="008128E7">
        <w:t>A</w:t>
      </w:r>
      <w:r>
        <w:t xml:space="preserve"> STREET </w:t>
      </w:r>
      <w:r w:rsidR="008128E7">
        <w:t>IN</w:t>
      </w:r>
      <w:r>
        <w:t xml:space="preserve"> RICHLAND COUNTY WITH CLEAR THINKING AND COMPASSION.</w:t>
      </w:r>
      <w:r w:rsidR="00C505E3"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B2D35" w:rsidRDefault="00140C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B2D35">
        <w:t xml:space="preserve">when Travis Bain, a second year law student at the University of South Carolina School of Law, was late to work at the </w:t>
      </w:r>
      <w:r w:rsidR="008F6993">
        <w:t>Blatt Building</w:t>
      </w:r>
      <w:r w:rsidR="006B2D35">
        <w:t xml:space="preserve"> on Friday, January 2</w:t>
      </w:r>
      <w:r w:rsidR="00286C5E">
        <w:t>9</w:t>
      </w:r>
      <w:r w:rsidR="006B2D35">
        <w:t xml:space="preserve">, 2016, he arrived with a </w:t>
      </w:r>
      <w:r w:rsidR="008128E7">
        <w:t>remarkable</w:t>
      </w:r>
      <w:r w:rsidR="006B2D35">
        <w:t xml:space="preserve"> and </w:t>
      </w:r>
      <w:r w:rsidR="008F6993">
        <w:t>incredible</w:t>
      </w:r>
      <w:r w:rsidR="006B2D35">
        <w:t xml:space="preserve"> explanation; and</w:t>
      </w:r>
    </w:p>
    <w:p w:rsidR="006B2D35" w:rsidRDefault="006B2D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D35" w:rsidRDefault="006B2D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while passing through Melrose Heights near Dreher High School on his way to work, Mr. Bain was appalled to see a young man lying </w:t>
      </w:r>
      <w:r w:rsidR="008F6993">
        <w:t>unconscious on his back</w:t>
      </w:r>
      <w:r>
        <w:t xml:space="preserve"> on the side of </w:t>
      </w:r>
      <w:r w:rsidR="008F6993">
        <w:t>Kline S</w:t>
      </w:r>
      <w:r>
        <w:t>treet; and</w:t>
      </w:r>
    </w:p>
    <w:p w:rsidR="006B2D35" w:rsidRDefault="006B2D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77C7" w:rsidRDefault="006B2D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did not hesitate to stop his car in the middle of the street </w:t>
      </w:r>
      <w:r w:rsidR="00C505E3">
        <w:t>and</w:t>
      </w:r>
      <w:r>
        <w:t xml:space="preserve"> render assistance to the man whose head was bleeding</w:t>
      </w:r>
      <w:r w:rsidR="003877C7">
        <w:t>; and</w:t>
      </w:r>
    </w:p>
    <w:p w:rsidR="003877C7" w:rsidRDefault="003877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77C7" w:rsidRDefault="003877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unresponsive and not breathing, the young man was turning blue and losing </w:t>
      </w:r>
      <w:r w:rsidR="00377669">
        <w:t>colo</w:t>
      </w:r>
      <w:r>
        <w:t>r quickly, and when Mr. Bain checked for his pulse, he found only five beats in ten seconds; and</w:t>
      </w:r>
    </w:p>
    <w:p w:rsidR="003877C7" w:rsidRDefault="003877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77C7" w:rsidRDefault="003877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hurriedly directed a couple to grab his book bag from his car, which he placed under the man’s feet, and folded his suit jacket </w:t>
      </w:r>
      <w:r w:rsidR="00C505E3">
        <w:t>to</w:t>
      </w:r>
      <w:r>
        <w:t xml:space="preserve"> put under the man’s bleeding head; and</w:t>
      </w:r>
    </w:p>
    <w:p w:rsidR="003877C7" w:rsidRDefault="003877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77C7" w:rsidRDefault="003877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505E3">
        <w:t xml:space="preserve">when </w:t>
      </w:r>
      <w:r w:rsidR="008F6993">
        <w:t xml:space="preserve">a retired Army veteran stopped to assist, Mr. Bain directed him to </w:t>
      </w:r>
      <w:r w:rsidR="00377669">
        <w:t>perform</w:t>
      </w:r>
      <w:r w:rsidR="008F6993">
        <w:t xml:space="preserve"> CPR, and by the time the paramedics arrived, the young man was wheezing for air; and</w:t>
      </w:r>
    </w:p>
    <w:p w:rsidR="008F6993" w:rsidRDefault="008F69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6993" w:rsidRDefault="008F69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Mr. Bain shows the same compassion </w:t>
      </w:r>
      <w:r w:rsidR="00F337B9">
        <w:t>co</w:t>
      </w:r>
      <w:r w:rsidR="00C505E3">
        <w:t>upl</w:t>
      </w:r>
      <w:r w:rsidR="00F337B9">
        <w:t>e</w:t>
      </w:r>
      <w:r>
        <w:t xml:space="preserve">d with </w:t>
      </w:r>
      <w:r w:rsidR="00C505E3">
        <w:t>resolve</w:t>
      </w:r>
      <w:r>
        <w:t xml:space="preserve"> as he serves</w:t>
      </w:r>
      <w:r w:rsidR="00F337B9">
        <w:t xml:space="preserve"> as a law clerk to </w:t>
      </w:r>
      <w:r>
        <w:t xml:space="preserve">the House Labor, Commerce </w:t>
      </w:r>
      <w:r>
        <w:lastRenderedPageBreak/>
        <w:t xml:space="preserve">and Industry Committee and </w:t>
      </w:r>
      <w:r w:rsidR="00F337B9">
        <w:t xml:space="preserve">as an extern with </w:t>
      </w:r>
      <w:r>
        <w:t xml:space="preserve">the </w:t>
      </w:r>
      <w:r w:rsidR="00F337B9">
        <w:t xml:space="preserve">House Agriculture, Natural Resources and Environmental Affairs Committee; and </w:t>
      </w:r>
    </w:p>
    <w:p w:rsidR="003877C7" w:rsidRDefault="003877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CC4" w:rsidRDefault="003877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26AB8">
        <w:t>the members of the South Carolina House of Representatives are grateful for Travis Bain and his quick thinking and effective response that saved the life of a young man, formerly unknown to him</w:t>
      </w:r>
      <w:r w:rsidR="00140CC4">
        <w:t>.  Now, therefore,</w:t>
      </w:r>
    </w:p>
    <w:p w:rsidR="00140CC4" w:rsidRDefault="00140C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CC4" w:rsidRDefault="00140C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40CC4" w:rsidRDefault="00140C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CC4" w:rsidRDefault="00140C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337B9">
        <w:t xml:space="preserve"> </w:t>
      </w:r>
      <w:r w:rsidR="008128E7">
        <w:t xml:space="preserve">the members of the South Carolina House of Representatives, by this resolution, </w:t>
      </w:r>
      <w:r w:rsidR="00F337B9">
        <w:t xml:space="preserve">express profound appreciation to Travis Bain </w:t>
      </w:r>
      <w:r w:rsidR="00C505E3">
        <w:t xml:space="preserve">for his </w:t>
      </w:r>
      <w:r w:rsidR="004337F7">
        <w:t>heroic</w:t>
      </w:r>
      <w:r w:rsidR="00C505E3">
        <w:t xml:space="preserve"> action as he assisted a distressed pedestrian on </w:t>
      </w:r>
      <w:r w:rsidR="008128E7">
        <w:t xml:space="preserve">a </w:t>
      </w:r>
      <w:r w:rsidR="00C505E3">
        <w:t xml:space="preserve">street </w:t>
      </w:r>
      <w:r w:rsidR="008128E7">
        <w:t>in</w:t>
      </w:r>
      <w:r w:rsidR="00C505E3">
        <w:t xml:space="preserve"> Richland County with clear thinking and compassion.</w:t>
      </w:r>
    </w:p>
    <w:p w:rsidR="00140CC4" w:rsidRDefault="00140C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CC4" w:rsidRDefault="00140C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877C7">
        <w:t>present</w:t>
      </w:r>
      <w:r>
        <w:t>ed to</w:t>
      </w:r>
      <w:r w:rsidR="003877C7">
        <w:t xml:space="preserve"> Travis Bain</w:t>
      </w:r>
      <w:r w:rsidR="00626AB8">
        <w:t>.</w:t>
      </w:r>
    </w:p>
    <w:p w:rsidR="00A61893" w:rsidRDefault="0010776B" w:rsidP="00A10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24EFC" w:rsidRDefault="00824EFC" w:rsidP="00824EFC">
      <w:pPr>
        <w:suppressAutoHyphens/>
      </w:pPr>
    </w:p>
    <w:sectPr w:rsidR="00824EFC" w:rsidSect="00824EF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6AB8" w:rsidRDefault="00626AB8" w:rsidP="009F0C77">
      <w:r>
        <w:separator/>
      </w:r>
    </w:p>
  </w:endnote>
  <w:endnote w:type="continuationSeparator" w:id="0">
    <w:p w:rsidR="00626AB8" w:rsidRDefault="00626AB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5B2F2F-F630-42B2-9CFE-952EDCC61C95}"/>
    <w:embedBold r:id="rId2" w:fontKey="{D0ADD0A3-87E1-4289-B46F-8579021306C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92CED01-870E-4040-9EB1-99E9B5117D3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5332032-9ED0-4FEC-BAF3-C228C6B580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295EF8-ECC9-45F5-ADD3-41E50DFCF0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56B" w:rsidRPr="00824EFC" w:rsidRDefault="00824EFC" w:rsidP="00824E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6AB8" w:rsidRDefault="00626AB8" w:rsidP="009F0C77">
      <w:r>
        <w:separator/>
      </w:r>
    </w:p>
  </w:footnote>
  <w:footnote w:type="continuationSeparator" w:id="0">
    <w:p w:rsidR="00626AB8" w:rsidRDefault="00626AB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02CZ16"/>
    <w:docVar w:name="CoverBillType" w:val="r"/>
    <w:docVar w:name="docpath" w:val="L:\Council\bills\GM\24602CZ16.DOCX"/>
    <w:docVar w:name="dvBillNumber" w:val="487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40CC4"/>
    <w:rsid w:val="00011869"/>
    <w:rsid w:val="00015CD6"/>
    <w:rsid w:val="00053A87"/>
    <w:rsid w:val="000E1785"/>
    <w:rsid w:val="000F40FA"/>
    <w:rsid w:val="0010776B"/>
    <w:rsid w:val="00133E66"/>
    <w:rsid w:val="00140CC4"/>
    <w:rsid w:val="001435A3"/>
    <w:rsid w:val="00146ED3"/>
    <w:rsid w:val="00151044"/>
    <w:rsid w:val="00186A5E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86C5E"/>
    <w:rsid w:val="002E5912"/>
    <w:rsid w:val="00301B21"/>
    <w:rsid w:val="00325348"/>
    <w:rsid w:val="0032732C"/>
    <w:rsid w:val="00336AD0"/>
    <w:rsid w:val="0037079A"/>
    <w:rsid w:val="00377669"/>
    <w:rsid w:val="003877C7"/>
    <w:rsid w:val="003C4DAB"/>
    <w:rsid w:val="003D01E8"/>
    <w:rsid w:val="003E5288"/>
    <w:rsid w:val="003F4C88"/>
    <w:rsid w:val="003F6D79"/>
    <w:rsid w:val="0041760A"/>
    <w:rsid w:val="00417C01"/>
    <w:rsid w:val="004337F7"/>
    <w:rsid w:val="004403BD"/>
    <w:rsid w:val="00461441"/>
    <w:rsid w:val="004809EE"/>
    <w:rsid w:val="004A1EF4"/>
    <w:rsid w:val="004E7D54"/>
    <w:rsid w:val="005273C6"/>
    <w:rsid w:val="00530A69"/>
    <w:rsid w:val="005434EB"/>
    <w:rsid w:val="00545593"/>
    <w:rsid w:val="00577C6C"/>
    <w:rsid w:val="005C2FE2"/>
    <w:rsid w:val="005E2BC9"/>
    <w:rsid w:val="00605102"/>
    <w:rsid w:val="006215AA"/>
    <w:rsid w:val="00626AB8"/>
    <w:rsid w:val="00672B49"/>
    <w:rsid w:val="006913C9"/>
    <w:rsid w:val="0069470D"/>
    <w:rsid w:val="006B2D35"/>
    <w:rsid w:val="00734F00"/>
    <w:rsid w:val="007A70AE"/>
    <w:rsid w:val="008128E7"/>
    <w:rsid w:val="00824EFC"/>
    <w:rsid w:val="008362E8"/>
    <w:rsid w:val="008A1768"/>
    <w:rsid w:val="008F0F33"/>
    <w:rsid w:val="008F4429"/>
    <w:rsid w:val="008F6993"/>
    <w:rsid w:val="0094021A"/>
    <w:rsid w:val="009B44AF"/>
    <w:rsid w:val="009C6A0B"/>
    <w:rsid w:val="009E31E3"/>
    <w:rsid w:val="009F0C77"/>
    <w:rsid w:val="009F4DD1"/>
    <w:rsid w:val="00A1073F"/>
    <w:rsid w:val="00A41684"/>
    <w:rsid w:val="00A61893"/>
    <w:rsid w:val="00A64E80"/>
    <w:rsid w:val="00A72BCD"/>
    <w:rsid w:val="00A741D9"/>
    <w:rsid w:val="00A833AB"/>
    <w:rsid w:val="00A9741D"/>
    <w:rsid w:val="00AD4B17"/>
    <w:rsid w:val="00AD78C7"/>
    <w:rsid w:val="00B3263E"/>
    <w:rsid w:val="00B412D4"/>
    <w:rsid w:val="00BE3C22"/>
    <w:rsid w:val="00C0345E"/>
    <w:rsid w:val="00C3156B"/>
    <w:rsid w:val="00C3483A"/>
    <w:rsid w:val="00C505E3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337B9"/>
    <w:rsid w:val="00F50AE3"/>
    <w:rsid w:val="00F656BA"/>
    <w:rsid w:val="00F67CF1"/>
    <w:rsid w:val="00F840F0"/>
    <w:rsid w:val="00FB0D0D"/>
    <w:rsid w:val="00FB43B4"/>
    <w:rsid w:val="00FC550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D62317-BCB5-4DC3-AEBF-A545C533E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6C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C5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C1707-DAB6-42D5-A91F-890729117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1877CE73.dotm</Template>
  <TotalTime>0</TotalTime>
  <Pages>2</Pages>
  <Words>378</Words>
  <Characters>1837</Characters>
  <Application>Microsoft Office Word</Application>
  <DocSecurity>0</DocSecurity>
  <Lines>61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4872 Text of Previous Version (Feb. 10, 2016) - South Carolina Legislature Online</dc:title>
  <dc:creator>Gail Pinckney Moore</dc:creator>
  <cp:lastModifiedBy>N Cumfer</cp:lastModifiedBy>
  <cp:revision>2</cp:revision>
  <cp:lastPrinted>2016-02-08T18:50:00Z</cp:lastPrinted>
  <dcterms:created xsi:type="dcterms:W3CDTF">2016-02-10T16:56:00Z</dcterms:created>
  <dcterms:modified xsi:type="dcterms:W3CDTF">2016-02-10T16:56:00Z</dcterms:modified>
</cp:coreProperties>
</file>