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4DB3" w:rsidRDefault="00BA4D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4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C158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5963" w:rsidRPr="00551626" w:rsidRDefault="00C04CBC" w:rsidP="00E5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55963">
        <w:rPr>
          <w:color w:val="000000" w:themeColor="text1"/>
          <w:u w:color="000000" w:themeColor="text1"/>
        </w:rPr>
        <w:t>CONGRATU</w:t>
      </w:r>
      <w:r w:rsidR="00A8176D">
        <w:rPr>
          <w:color w:val="000000" w:themeColor="text1"/>
          <w:u w:color="000000" w:themeColor="text1"/>
        </w:rPr>
        <w:t>LATE</w:t>
      </w:r>
      <w:r w:rsidR="00A8176D" w:rsidRPr="00551626">
        <w:rPr>
          <w:color w:val="000000" w:themeColor="text1"/>
          <w:u w:color="000000" w:themeColor="text1"/>
        </w:rPr>
        <w:t xml:space="preserve"> </w:t>
      </w:r>
      <w:r w:rsidR="00A8176D">
        <w:t>J</w:t>
      </w:r>
      <w:r w:rsidR="005A6AC3">
        <w:t xml:space="preserve">OHN JOSEPH HASSELL PAWLOSKI </w:t>
      </w:r>
      <w:r w:rsidR="005A6AC3" w:rsidRPr="00551626">
        <w:rPr>
          <w:color w:val="000000" w:themeColor="text1"/>
          <w:u w:color="000000" w:themeColor="text1"/>
        </w:rPr>
        <w:t xml:space="preserve">FOR HIS </w:t>
      </w:r>
      <w:r w:rsidR="005A6AC3">
        <w:rPr>
          <w:color w:val="000000" w:themeColor="text1"/>
          <w:u w:color="000000" w:themeColor="text1"/>
        </w:rPr>
        <w:t>REMARKABLE</w:t>
      </w:r>
      <w:r w:rsidR="005A6AC3" w:rsidRPr="00551626">
        <w:rPr>
          <w:color w:val="000000" w:themeColor="text1"/>
          <w:u w:color="000000" w:themeColor="text1"/>
        </w:rPr>
        <w:t xml:space="preserve"> </w:t>
      </w:r>
      <w:r w:rsidR="005A6AC3">
        <w:rPr>
          <w:color w:val="000000" w:themeColor="text1"/>
          <w:u w:color="000000" w:themeColor="text1"/>
        </w:rPr>
        <w:t>ACCOMPLISHMENT</w:t>
      </w:r>
      <w:r w:rsidR="005A6AC3" w:rsidRPr="00551626">
        <w:rPr>
          <w:color w:val="000000" w:themeColor="text1"/>
          <w:u w:color="000000" w:themeColor="text1"/>
        </w:rPr>
        <w:t>S IN TH</w:t>
      </w:r>
      <w:r w:rsidR="00E55963" w:rsidRPr="00551626">
        <w:rPr>
          <w:color w:val="000000" w:themeColor="text1"/>
          <w:u w:color="000000" w:themeColor="text1"/>
        </w:rPr>
        <w:t xml:space="preserve">E BOY SCOUTS OF AMERICA AND </w:t>
      </w:r>
      <w:r w:rsidR="00E55963">
        <w:rPr>
          <w:color w:val="000000" w:themeColor="text1"/>
          <w:u w:color="000000" w:themeColor="text1"/>
        </w:rPr>
        <w:t>TO SALU</w:t>
      </w:r>
      <w:r w:rsidR="00E55963" w:rsidRPr="00551626">
        <w:rPr>
          <w:color w:val="000000" w:themeColor="text1"/>
          <w:u w:color="000000" w:themeColor="text1"/>
        </w:rPr>
        <w:t xml:space="preserve">TE HIM UPON ACHIEVING THE </w:t>
      </w:r>
      <w:r w:rsidR="00E55963">
        <w:rPr>
          <w:color w:val="000000" w:themeColor="text1"/>
          <w:u w:color="000000" w:themeColor="text1"/>
        </w:rPr>
        <w:t>CELEBRATED</w:t>
      </w:r>
      <w:r w:rsidR="00E55963" w:rsidRPr="00551626">
        <w:rPr>
          <w:color w:val="000000" w:themeColor="text1"/>
          <w:u w:color="000000" w:themeColor="text1"/>
        </w:rPr>
        <w:t xml:space="preserve"> RANK OF EAGLE SCOUT,</w:t>
      </w:r>
      <w:r w:rsidR="00E55963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5963" w:rsidRPr="00551626" w:rsidRDefault="002C1586" w:rsidP="00E5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55963" w:rsidRPr="00551626">
        <w:rPr>
          <w:color w:val="000000" w:themeColor="text1"/>
          <w:u w:color="000000" w:themeColor="text1"/>
        </w:rPr>
        <w:t>the members of the House of Representatives</w:t>
      </w:r>
      <w:r w:rsidR="00E55963">
        <w:rPr>
          <w:color w:val="000000" w:themeColor="text1"/>
          <w:u w:color="000000" w:themeColor="text1"/>
        </w:rPr>
        <w:t xml:space="preserve"> of the State of </w:t>
      </w:r>
      <w:r w:rsidR="00E55963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A8176D">
        <w:t xml:space="preserve">John </w:t>
      </w:r>
      <w:r w:rsidR="005A6AC3">
        <w:t xml:space="preserve">Joseph Hassell </w:t>
      </w:r>
      <w:r w:rsidR="00A8176D">
        <w:t>Pawloski</w:t>
      </w:r>
      <w:r w:rsidR="00E61E24">
        <w:t>, Lone Scout</w:t>
      </w:r>
      <w:r w:rsidR="00E55963" w:rsidRPr="00551626">
        <w:rPr>
          <w:color w:val="000000" w:themeColor="text1"/>
          <w:u w:color="000000" w:themeColor="text1"/>
        </w:rPr>
        <w:t xml:space="preserve"> of the Pee Dee Area Council</w:t>
      </w:r>
      <w:r w:rsidR="00087449">
        <w:rPr>
          <w:color w:val="000000" w:themeColor="text1"/>
          <w:u w:color="000000" w:themeColor="text1"/>
        </w:rPr>
        <w:t>,</w:t>
      </w:r>
      <w:r w:rsidR="00E55963" w:rsidRPr="00551626">
        <w:rPr>
          <w:color w:val="000000" w:themeColor="text1"/>
          <w:u w:color="000000" w:themeColor="text1"/>
        </w:rPr>
        <w:t xml:space="preserve"> has successfully completed the </w:t>
      </w:r>
      <w:r w:rsidR="00E55963">
        <w:rPr>
          <w:color w:val="000000" w:themeColor="text1"/>
          <w:u w:color="000000" w:themeColor="text1"/>
        </w:rPr>
        <w:t>prerequisite</w:t>
      </w:r>
      <w:r w:rsidR="00E55963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E55963" w:rsidRDefault="00E55963" w:rsidP="00E5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5963" w:rsidRDefault="00E55963" w:rsidP="00E5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E478A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E55963" w:rsidRPr="00551626" w:rsidRDefault="00E55963" w:rsidP="00E5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5963" w:rsidRPr="00551626" w:rsidRDefault="00E55963" w:rsidP="00E5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E55963" w:rsidRDefault="00E55963" w:rsidP="00E5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5963" w:rsidRPr="00551626" w:rsidRDefault="00E55963" w:rsidP="00E5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E478A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E478A6" w:rsidRPr="00E478A6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E478A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E478A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E55963" w:rsidRDefault="00E55963" w:rsidP="00E5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5963" w:rsidRPr="00551626" w:rsidRDefault="00E55963" w:rsidP="00E5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E478A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E55963" w:rsidRDefault="00E55963" w:rsidP="00E5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5963" w:rsidRPr="00551626" w:rsidRDefault="00E55963" w:rsidP="00E5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A8176D">
        <w:t xml:space="preserve">John </w:t>
      </w:r>
      <w:r w:rsidR="005A6AC3">
        <w:t xml:space="preserve">Joseph Hassell </w:t>
      </w:r>
      <w:r w:rsidR="00A8176D">
        <w:t>Pawloski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E55963" w:rsidRDefault="00E55963" w:rsidP="00E5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5963" w:rsidRDefault="00E55963" w:rsidP="00E5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E55963" w:rsidRDefault="00E55963" w:rsidP="00E5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5963" w:rsidRDefault="00E55963" w:rsidP="00E5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A8176D">
        <w:t xml:space="preserve">John </w:t>
      </w:r>
      <w:r w:rsidR="005A6AC3">
        <w:t xml:space="preserve">Joseph Hassell </w:t>
      </w:r>
      <w:r w:rsidR="00A8176D">
        <w:t>Pawloski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E55963" w:rsidRDefault="00E55963" w:rsidP="00E5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5963" w:rsidRDefault="00E55963" w:rsidP="00E5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A8176D">
        <w:t xml:space="preserve">John </w:t>
      </w:r>
      <w:r w:rsidR="005A6AC3">
        <w:t xml:space="preserve">Joseph Hassell </w:t>
      </w:r>
      <w:r w:rsidR="00A8176D">
        <w:t>Pawloski</w:t>
      </w:r>
      <w:r w:rsidRPr="00551626">
        <w:rPr>
          <w:color w:val="000000" w:themeColor="text1"/>
          <w:u w:color="000000" w:themeColor="text1"/>
        </w:rPr>
        <w:t>.</w:t>
      </w:r>
    </w:p>
    <w:p w:rsidR="006463CE" w:rsidRDefault="00E478A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4DB3" w:rsidRDefault="00BA4DB3" w:rsidP="00BA4DB3">
      <w:pPr>
        <w:suppressAutoHyphens/>
      </w:pPr>
    </w:p>
    <w:sectPr w:rsidR="00BA4DB3" w:rsidSect="00BA4DB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1586" w:rsidRDefault="002C1586" w:rsidP="009F0C77">
      <w:r>
        <w:separator/>
      </w:r>
    </w:p>
  </w:endnote>
  <w:endnote w:type="continuationSeparator" w:id="0">
    <w:p w:rsidR="002C1586" w:rsidRDefault="002C158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DFD3C0-FDAB-4799-8E4A-264544F6050D}"/>
    <w:embedBold r:id="rId2" w:fontKey="{088A1779-BA4C-4F44-A592-4EB656E5D05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34366E1-B903-434E-87BE-E02DA83A867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7E080EA-8D4D-4694-8B77-22872105DA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BA0E1E1-F0A1-4F45-AAD3-4E5DC1C7B7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63CE" w:rsidRPr="00BA4DB3" w:rsidRDefault="00BA4DB3" w:rsidP="00BA4D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1586" w:rsidRDefault="002C1586" w:rsidP="009F0C77">
      <w:r>
        <w:separator/>
      </w:r>
    </w:p>
  </w:footnote>
  <w:footnote w:type="continuationSeparator" w:id="0">
    <w:p w:rsidR="002C1586" w:rsidRDefault="002C158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64SA16"/>
    <w:docVar w:name="CoverBillType" w:val="r"/>
    <w:docVar w:name="docpath" w:val="L:\Council\bills\RM\1464SA16.DOCX"/>
    <w:docVar w:name="dvBillNumber" w:val="490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C1586"/>
    <w:rsid w:val="00011869"/>
    <w:rsid w:val="00015CD6"/>
    <w:rsid w:val="00087449"/>
    <w:rsid w:val="000E1785"/>
    <w:rsid w:val="000F40FA"/>
    <w:rsid w:val="0010776B"/>
    <w:rsid w:val="00133E66"/>
    <w:rsid w:val="001435A3"/>
    <w:rsid w:val="00146ED3"/>
    <w:rsid w:val="00151044"/>
    <w:rsid w:val="00163A0D"/>
    <w:rsid w:val="001D08F2"/>
    <w:rsid w:val="001D525B"/>
    <w:rsid w:val="001D7F4F"/>
    <w:rsid w:val="00205238"/>
    <w:rsid w:val="002321B6"/>
    <w:rsid w:val="00250967"/>
    <w:rsid w:val="002510AE"/>
    <w:rsid w:val="002543C8"/>
    <w:rsid w:val="0025541D"/>
    <w:rsid w:val="00284AAE"/>
    <w:rsid w:val="002C1586"/>
    <w:rsid w:val="002D3C8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A6AC3"/>
    <w:rsid w:val="005C2FE2"/>
    <w:rsid w:val="005E2BC9"/>
    <w:rsid w:val="00605102"/>
    <w:rsid w:val="006215AA"/>
    <w:rsid w:val="006463CE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176D"/>
    <w:rsid w:val="00A833AB"/>
    <w:rsid w:val="00A9741D"/>
    <w:rsid w:val="00AD4B17"/>
    <w:rsid w:val="00B412D4"/>
    <w:rsid w:val="00BA4DB3"/>
    <w:rsid w:val="00BE3C22"/>
    <w:rsid w:val="00C0345E"/>
    <w:rsid w:val="00C04CBC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478A6"/>
    <w:rsid w:val="00E55963"/>
    <w:rsid w:val="00E61E24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C569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CFD153-EF67-4DAE-9CD5-39CF8695B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744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44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F01969-C2C6-40D3-89AA-D6896C5FB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2DBD0225.dotm</Template>
  <TotalTime>0</TotalTime>
  <Pages>1</Pages>
  <Words>431</Words>
  <Characters>2189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4905 Text of Previous Version (Feb. 11, 2016) - South Carolina Legislature Online</dc:title>
  <dc:creator>McDowell</dc:creator>
  <cp:lastModifiedBy>N Cumfer</cp:lastModifiedBy>
  <cp:revision>2</cp:revision>
  <cp:lastPrinted>2016-02-02T14:49:00Z</cp:lastPrinted>
  <dcterms:created xsi:type="dcterms:W3CDTF">2016-02-11T15:16:00Z</dcterms:created>
  <dcterms:modified xsi:type="dcterms:W3CDTF">2016-02-11T15:16:00Z</dcterms:modified>
</cp:coreProperties>
</file>