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CE2" w:rsidRDefault="00F84C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72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AD782C">
        <w:noBreakHyphen/>
      </w:r>
      <w:r>
        <w:t>11</w:t>
      </w:r>
      <w:r w:rsidR="00AD782C">
        <w:noBreakHyphen/>
      </w:r>
      <w:r>
        <w:t>790 SO AS TO REQUIRE THE STATE EMPLOYEE INSURANCE PROGRAM TO PROVIDE BENEFITS FOR MEDICAL EXPENSES RESULTING FROM AN ACT OF DOMESTIC VIOLENCE.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61E9" w:rsidRDefault="00BF72F8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1E9" w:rsidRDefault="00BF72F8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61E9">
        <w:t>Article 5, Chapter 11, Title 1 of the 1976 Code is amended by adding:</w:t>
      </w: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AD782C">
        <w:noBreakHyphen/>
      </w:r>
      <w:r>
        <w:t>11</w:t>
      </w:r>
      <w:r w:rsidR="00AD782C">
        <w:noBreakHyphen/>
      </w:r>
      <w:r>
        <w:t>790</w:t>
      </w:r>
      <w:r w:rsidR="00894748">
        <w:t>.</w:t>
      </w:r>
      <w:r w:rsidR="00894748">
        <w:tab/>
        <w:t>The State Employee Insurance P</w:t>
      </w:r>
      <w:r>
        <w:t>rogram must provide benefits for medical expenses resulting from an act of domestic violence.”</w:t>
      </w:r>
    </w:p>
    <w:p w:rsidR="00D061E9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2F8" w:rsidRDefault="00D061E9" w:rsidP="00D0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must be implemented in the 2017 State Employee Insurance Program.</w:t>
      </w:r>
    </w:p>
    <w:p w:rsidR="006B1F09" w:rsidRDefault="00AD78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CE2" w:rsidRDefault="00F84CE2" w:rsidP="00F84CE2">
      <w:pPr>
        <w:suppressAutoHyphens/>
      </w:pPr>
    </w:p>
    <w:sectPr w:rsidR="00F84CE2" w:rsidSect="00F84C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2F8" w:rsidRDefault="00BF72F8" w:rsidP="009F0C77">
      <w:r>
        <w:separator/>
      </w:r>
    </w:p>
  </w:endnote>
  <w:endnote w:type="continuationSeparator" w:id="0">
    <w:p w:rsidR="00BF72F8" w:rsidRDefault="00BF72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D7153D-6598-4DEE-8CDA-750E4379268A}"/>
    <w:embedBold r:id="rId2" w:fontKey="{27D875C9-4569-4044-8674-BDB201E0C6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13BC94-63CC-4277-9230-3DAD61C813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263673-78D8-41C7-A260-D61D961B75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5A1209-F759-4FA8-9E1B-0290A3AE78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Pr="00F84CE2" w:rsidRDefault="00F84CE2" w:rsidP="00F84C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2F8" w:rsidRDefault="00BF72F8" w:rsidP="009F0C77">
      <w:r>
        <w:separator/>
      </w:r>
    </w:p>
  </w:footnote>
  <w:footnote w:type="continuationSeparator" w:id="0">
    <w:p w:rsidR="00BF72F8" w:rsidRDefault="00BF72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29DG16"/>
    <w:docVar w:name="CoverBillType" w:val="b"/>
    <w:docVar w:name="docpath" w:val="L:\Council\bills\BBM\9429DG16.DOCX"/>
    <w:docVar w:name="dvBillNumber" w:val="493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F72F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2F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F09"/>
    <w:rsid w:val="00734F00"/>
    <w:rsid w:val="007A70AE"/>
    <w:rsid w:val="008362E8"/>
    <w:rsid w:val="00894748"/>
    <w:rsid w:val="008A1768"/>
    <w:rsid w:val="008F0F33"/>
    <w:rsid w:val="008F4429"/>
    <w:rsid w:val="0094021A"/>
    <w:rsid w:val="0096418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82C"/>
    <w:rsid w:val="00B412D4"/>
    <w:rsid w:val="00BE3C22"/>
    <w:rsid w:val="00BF72F8"/>
    <w:rsid w:val="00C0345E"/>
    <w:rsid w:val="00C3483A"/>
    <w:rsid w:val="00C74E9D"/>
    <w:rsid w:val="00C82FD3"/>
    <w:rsid w:val="00C92819"/>
    <w:rsid w:val="00CC6B7B"/>
    <w:rsid w:val="00CD2089"/>
    <w:rsid w:val="00D061E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4CE2"/>
    <w:rsid w:val="00F9273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534ADF-7B9E-44E6-B6BC-00F3A15B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1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12B71-94CF-4DA2-8C67-2A2B9F625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C6195C64.dotm</Template>
  <TotalTime>0</TotalTime>
  <Pages>1</Pages>
  <Words>112</Words>
  <Characters>558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4934 Text of Previous Version (Feb. 11, 2016) - South Carolina Legislature Online</dc:title>
  <dc:creator>BRENDA MELTON</dc:creator>
  <cp:lastModifiedBy>N Cumfer</cp:lastModifiedBy>
  <cp:revision>2</cp:revision>
  <cp:lastPrinted>2016-01-27T18:55:00Z</cp:lastPrinted>
  <dcterms:created xsi:type="dcterms:W3CDTF">2016-02-11T17:10:00Z</dcterms:created>
  <dcterms:modified xsi:type="dcterms:W3CDTF">2016-02-11T17:10:00Z</dcterms:modified>
</cp:coreProperties>
</file>