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A5D" w:rsidRDefault="00304A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6B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5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A4403B">
        <w:t>,</w:t>
      </w:r>
      <w:r>
        <w:t xml:space="preserve"> UPON THE PASSING OF </w:t>
      </w:r>
      <w:r w:rsidR="00AE6E4C">
        <w:t xml:space="preserve">REVEREND </w:t>
      </w:r>
      <w:r w:rsidR="00AE6E4C" w:rsidRPr="00D974A3">
        <w:t>WILLIE</w:t>
      </w:r>
      <w:r w:rsidR="00AE6E4C">
        <w:t xml:space="preserve"> “BILL”</w:t>
      </w:r>
      <w:r w:rsidR="00AE6E4C" w:rsidRPr="00D974A3">
        <w:t xml:space="preserve"> PALMER</w:t>
      </w:r>
      <w:r w:rsidR="00AE6E4C">
        <w:t xml:space="preserve"> OF SPARTANBURG COUNTY</w:t>
      </w:r>
      <w:r w:rsidR="00AE6E4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5D81" w:rsidRDefault="00086BA9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E5D81">
        <w:t xml:space="preserve">the members of the South Carolina House of Representatives were saddened to learn of the death of Reverend </w:t>
      </w:r>
      <w:r w:rsidR="003E5D81" w:rsidRPr="00D974A3">
        <w:t>Willie</w:t>
      </w:r>
      <w:r w:rsidR="003E5D81">
        <w:t xml:space="preserve"> “Bill”</w:t>
      </w:r>
      <w:r w:rsidR="003E5D81" w:rsidRPr="00D974A3">
        <w:t xml:space="preserve"> Palmer</w:t>
      </w:r>
      <w:r w:rsidR="003E5D81">
        <w:t xml:space="preserve"> on </w:t>
      </w:r>
      <w:r w:rsidR="00AE6E4C">
        <w:t xml:space="preserve">Wednesday, </w:t>
      </w:r>
      <w:r w:rsidR="003E5D81">
        <w:t>February 3, 2016; and</w:t>
      </w:r>
    </w:p>
    <w:p w:rsidR="003E5D81" w:rsidRDefault="003E5D81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5D81" w:rsidRDefault="003E5D81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on October 15, 192</w:t>
      </w:r>
      <w:r w:rsidR="006E49DA">
        <w:t>2</w:t>
      </w:r>
      <w:r>
        <w:t xml:space="preserve">, he was the only son of the late Annie Palmer of Union County and was reared by his </w:t>
      </w:r>
      <w:r w:rsidR="00C10642">
        <w:t xml:space="preserve">loving </w:t>
      </w:r>
      <w:r>
        <w:t>grandparents</w:t>
      </w:r>
      <w:r w:rsidR="00C10642">
        <w:t>,</w:t>
      </w:r>
      <w:r>
        <w:t xml:space="preserve"> the late Sally and Richard Palmer; and</w:t>
      </w:r>
    </w:p>
    <w:p w:rsidR="00AE6E4C" w:rsidRDefault="00AE6E4C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6E4C" w:rsidRDefault="00AE6E4C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A0E9C">
        <w:t>in</w:t>
      </w:r>
      <w:r>
        <w:t xml:space="preserve"> </w:t>
      </w:r>
      <w:r w:rsidR="006E49DA">
        <w:t xml:space="preserve">the </w:t>
      </w:r>
      <w:r>
        <w:t xml:space="preserve">patriotic devotion of sons of the Palmetto State, </w:t>
      </w:r>
      <w:r w:rsidR="00C10642">
        <w:t>Bill Palmer</w:t>
      </w:r>
      <w:r>
        <w:t xml:space="preserve"> served his country with distinction in the United States Navy during World War II and was honorably discharged </w:t>
      </w:r>
      <w:r w:rsidR="00C10642">
        <w:t xml:space="preserve">in 1945 </w:t>
      </w:r>
      <w:r>
        <w:t>at the rank of steward</w:t>
      </w:r>
      <w:r w:rsidR="00A4403B" w:rsidRPr="00A4403B">
        <w:t>’</w:t>
      </w:r>
      <w:r>
        <w:t>s mate first class in Long Beach, California; and</w:t>
      </w:r>
    </w:p>
    <w:p w:rsidR="003E5D81" w:rsidRDefault="003E5D81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5D81" w:rsidRDefault="00AE6E4C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began preaching at an early age and was ordained to preach in January 1971. </w:t>
      </w:r>
      <w:r w:rsidR="003E5D81">
        <w:t xml:space="preserve"> </w:t>
      </w:r>
      <w:r w:rsidR="00C10642">
        <w:t>Reverend Palmer</w:t>
      </w:r>
      <w:r w:rsidR="003E5D81">
        <w:t xml:space="preserve"> served as the pastor of </w:t>
      </w:r>
      <w:r w:rsidR="0000499F">
        <w:t>Mountain View Baptist Church in Campobello for ten years</w:t>
      </w:r>
      <w:r>
        <w:t xml:space="preserve"> and of New Jerusalem Baptist Church in Pacolet.  He also served as the pastor of</w:t>
      </w:r>
      <w:r w:rsidR="0000499F">
        <w:t xml:space="preserve"> Lewis Chapel Baptist Church in Spartanburg for twenty</w:t>
      </w:r>
      <w:r w:rsidR="00A4403B">
        <w:noBreakHyphen/>
      </w:r>
      <w:r w:rsidR="0000499F">
        <w:t xml:space="preserve">three years, </w:t>
      </w:r>
      <w:r>
        <w:t>and</w:t>
      </w:r>
      <w:r w:rsidR="0000499F">
        <w:t xml:space="preserve"> under his leadership, Lewis Chapel was built</w:t>
      </w:r>
      <w:r>
        <w:t>;</w:t>
      </w:r>
      <w:r w:rsidR="0000499F">
        <w:t xml:space="preserve"> and </w:t>
      </w:r>
    </w:p>
    <w:p w:rsidR="0000499F" w:rsidRDefault="0000499F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0642" w:rsidRDefault="00C10642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 earned a barber</w:t>
      </w:r>
      <w:r w:rsidR="00A4403B" w:rsidRPr="00A4403B">
        <w:t>’</w:t>
      </w:r>
      <w:r>
        <w:t xml:space="preserve">s license in 1976, and </w:t>
      </w:r>
      <w:r w:rsidR="00516D71">
        <w:t>practic</w:t>
      </w:r>
      <w:r>
        <w:t xml:space="preserve">ing </w:t>
      </w:r>
      <w:r w:rsidR="00A4403B">
        <w:t xml:space="preserve">his trade </w:t>
      </w:r>
      <w:r>
        <w:t>as a barber provided him time and opportunity to serve his community,</w:t>
      </w:r>
      <w:r>
        <w:rPr>
          <w:color w:val="000000" w:themeColor="text1"/>
          <w:u w:color="000000" w:themeColor="text1"/>
        </w:rPr>
        <w:t xml:space="preserve"> and for his significant service to his community, he was </w:t>
      </w:r>
      <w:r>
        <w:rPr>
          <w:color w:val="000000" w:themeColor="text1"/>
          <w:u w:color="000000" w:themeColor="text1"/>
        </w:rPr>
        <w:lastRenderedPageBreak/>
        <w:t>honored with the keys to the City of Blacksburg by Mayor Gene Dixon</w:t>
      </w:r>
      <w:r w:rsidR="006E49DA">
        <w:rPr>
          <w:color w:val="000000" w:themeColor="text1"/>
          <w:u w:color="000000" w:themeColor="text1"/>
        </w:rPr>
        <w:t xml:space="preserve"> in 1989</w:t>
      </w:r>
      <w:r>
        <w:rPr>
          <w:color w:val="000000" w:themeColor="text1"/>
          <w:u w:color="000000" w:themeColor="text1"/>
        </w:rPr>
        <w:t>; and</w:t>
      </w:r>
    </w:p>
    <w:p w:rsidR="00C10642" w:rsidRDefault="00C10642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642" w:rsidRDefault="00C10642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 Palmer served as past </w:t>
      </w:r>
      <w:r w:rsidR="006E49DA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aster </w:t>
      </w:r>
      <w:r w:rsidR="006E49DA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ride of </w:t>
      </w:r>
      <w:r w:rsidR="00A4403B">
        <w:rPr>
          <w:color w:val="000000" w:themeColor="text1"/>
          <w:u w:color="000000" w:themeColor="text1"/>
        </w:rPr>
        <w:t>Masonic</w:t>
      </w:r>
      <w:r>
        <w:rPr>
          <w:color w:val="000000" w:themeColor="text1"/>
          <w:u w:color="000000" w:themeColor="text1"/>
        </w:rPr>
        <w:t xml:space="preserve"> Lodge #211 in Spartanburg, dedicating his time and talents to serving his community, district, and State through the organization; and</w:t>
      </w:r>
    </w:p>
    <w:p w:rsidR="00C10642" w:rsidRDefault="00C10642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70DB" w:rsidRDefault="007C70DB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carpenter, he built three houses from the ground up and helped to remode</w:t>
      </w:r>
      <w:r w:rsidR="00B23020">
        <w:rPr>
          <w:color w:val="000000" w:themeColor="text1"/>
          <w:u w:color="000000" w:themeColor="text1"/>
        </w:rPr>
        <w:t xml:space="preserve">l Hardy Chapel Baptist Church. </w:t>
      </w:r>
      <w:r>
        <w:rPr>
          <w:color w:val="000000" w:themeColor="text1"/>
          <w:u w:color="000000" w:themeColor="text1"/>
        </w:rPr>
        <w:t>H</w:t>
      </w:r>
      <w:r>
        <w:t xml:space="preserve">e retired from years of faithful service with </w:t>
      </w:r>
      <w:r w:rsidRPr="007F6681">
        <w:rPr>
          <w:color w:val="000000" w:themeColor="text1"/>
          <w:u w:color="000000" w:themeColor="text1"/>
        </w:rPr>
        <w:t>Draper Corporation</w:t>
      </w:r>
      <w:r>
        <w:rPr>
          <w:color w:val="000000" w:themeColor="text1"/>
          <w:u w:color="000000" w:themeColor="text1"/>
        </w:rPr>
        <w:t>; and</w:t>
      </w:r>
    </w:p>
    <w:p w:rsidR="007C70DB" w:rsidRDefault="007C70DB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AA2" w:rsidRDefault="00B43AA2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a man of many talents, </w:t>
      </w:r>
      <w:r w:rsidR="00C10642">
        <w:t>Reverend Palmer</w:t>
      </w:r>
      <w:r>
        <w:t xml:space="preserve"> taught himself to play the guitar and enjoyed performing </w:t>
      </w:r>
      <w:r w:rsidR="006E49DA">
        <w:t xml:space="preserve">with his singing quartet </w:t>
      </w:r>
      <w:r>
        <w:t xml:space="preserve">and providing </w:t>
      </w:r>
      <w:r w:rsidR="00B23020">
        <w:t xml:space="preserve">musical </w:t>
      </w:r>
      <w:r>
        <w:t>pleasure to others</w:t>
      </w:r>
      <w:r w:rsidR="00B23020">
        <w:t xml:space="preserve">. </w:t>
      </w:r>
      <w:r w:rsidR="007C70DB">
        <w:t>He was a devoted and cherished member of Hardy Chapel Baptist Church in Spartanburg</w:t>
      </w:r>
      <w:r>
        <w:t>; and</w:t>
      </w:r>
    </w:p>
    <w:p w:rsidR="0000499F" w:rsidRDefault="0000499F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499F" w:rsidRDefault="0000499F" w:rsidP="0000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the late</w:t>
      </w:r>
      <w:r w:rsidR="00B43AA2">
        <w:rPr>
          <w:color w:val="000000" w:themeColor="text1"/>
          <w:u w:color="000000" w:themeColor="text1"/>
        </w:rPr>
        <w:t xml:space="preserve"> Ethelene M. Palmer, he reared six</w:t>
      </w:r>
      <w:r>
        <w:rPr>
          <w:color w:val="000000" w:themeColor="text1"/>
          <w:u w:color="000000" w:themeColor="text1"/>
        </w:rPr>
        <w:t xml:space="preserve"> fine </w:t>
      </w:r>
      <w:r w:rsidR="00B43AA2">
        <w:rPr>
          <w:color w:val="000000" w:themeColor="text1"/>
          <w:u w:color="000000" w:themeColor="text1"/>
        </w:rPr>
        <w:t>children</w:t>
      </w:r>
      <w:r w:rsidR="00B23020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Pr="007F6681">
        <w:rPr>
          <w:color w:val="000000" w:themeColor="text1"/>
          <w:u w:color="000000" w:themeColor="text1"/>
        </w:rPr>
        <w:t>Sylvester Palmer</w:t>
      </w:r>
      <w:r w:rsidR="00B23020">
        <w:rPr>
          <w:color w:val="000000" w:themeColor="text1"/>
          <w:u w:color="000000" w:themeColor="text1"/>
        </w:rPr>
        <w:t xml:space="preserve">, Alvin Ray Palmer, </w:t>
      </w:r>
      <w:r w:rsidRPr="007F6681">
        <w:rPr>
          <w:color w:val="000000" w:themeColor="text1"/>
          <w:u w:color="000000" w:themeColor="text1"/>
        </w:rPr>
        <w:t>Douglas Edward Palmer</w:t>
      </w:r>
      <w:r w:rsidR="00B23020">
        <w:rPr>
          <w:color w:val="000000" w:themeColor="text1"/>
          <w:u w:color="000000" w:themeColor="text1"/>
        </w:rPr>
        <w:t xml:space="preserve">, </w:t>
      </w:r>
      <w:r w:rsidR="008A6F8D">
        <w:rPr>
          <w:color w:val="000000" w:themeColor="text1"/>
          <w:u w:color="000000" w:themeColor="text1"/>
        </w:rPr>
        <w:t xml:space="preserve">the </w:t>
      </w:r>
      <w:r w:rsidR="00A451FD">
        <w:rPr>
          <w:color w:val="000000" w:themeColor="text1"/>
          <w:u w:color="000000" w:themeColor="text1"/>
        </w:rPr>
        <w:t xml:space="preserve">late </w:t>
      </w:r>
      <w:r w:rsidR="006E49DA">
        <w:rPr>
          <w:color w:val="000000" w:themeColor="text1"/>
          <w:u w:color="000000" w:themeColor="text1"/>
        </w:rPr>
        <w:t>Mary</w:t>
      </w:r>
      <w:r w:rsidR="00B43AA2">
        <w:rPr>
          <w:color w:val="000000" w:themeColor="text1"/>
          <w:u w:color="000000" w:themeColor="text1"/>
        </w:rPr>
        <w:t xml:space="preserve"> Nell Jennings, </w:t>
      </w:r>
      <w:r w:rsidR="00A451FD">
        <w:rPr>
          <w:color w:val="000000" w:themeColor="text1"/>
          <w:u w:color="000000" w:themeColor="text1"/>
        </w:rPr>
        <w:t xml:space="preserve">the late </w:t>
      </w:r>
      <w:r w:rsidRPr="007F6681">
        <w:rPr>
          <w:color w:val="000000" w:themeColor="text1"/>
          <w:u w:color="000000" w:themeColor="text1"/>
        </w:rPr>
        <w:t>Willie Lee Palmer</w:t>
      </w:r>
      <w:r w:rsidR="00B43AA2">
        <w:rPr>
          <w:color w:val="000000" w:themeColor="text1"/>
          <w:u w:color="000000" w:themeColor="text1"/>
        </w:rPr>
        <w:t>,</w:t>
      </w:r>
      <w:r w:rsidRPr="007F66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late </w:t>
      </w:r>
      <w:r w:rsidRPr="007F6681">
        <w:rPr>
          <w:color w:val="000000" w:themeColor="text1"/>
          <w:u w:color="000000" w:themeColor="text1"/>
        </w:rPr>
        <w:t>Eugene Palmer</w:t>
      </w:r>
      <w:r>
        <w:rPr>
          <w:color w:val="000000" w:themeColor="text1"/>
          <w:u w:color="000000" w:themeColor="text1"/>
        </w:rPr>
        <w:t xml:space="preserve">.  These </w:t>
      </w:r>
      <w:r w:rsidR="00B43AA2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blessed </w:t>
      </w:r>
      <w:r w:rsidR="00A4403B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with the love of </w:t>
      </w:r>
      <w:r w:rsidR="001A0E9C">
        <w:rPr>
          <w:color w:val="000000" w:themeColor="text1"/>
          <w:u w:color="000000" w:themeColor="text1"/>
        </w:rPr>
        <w:t>many</w:t>
      </w:r>
      <w:r w:rsidRPr="007F6681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 and</w:t>
      </w:r>
      <w:r w:rsidRPr="007F6681">
        <w:rPr>
          <w:color w:val="000000" w:themeColor="text1"/>
          <w:u w:color="000000" w:themeColor="text1"/>
        </w:rPr>
        <w:t xml:space="preserve"> great</w:t>
      </w:r>
      <w:r w:rsidR="00A4403B">
        <w:rPr>
          <w:color w:val="000000" w:themeColor="text1"/>
          <w:u w:color="000000" w:themeColor="text1"/>
        </w:rPr>
        <w:noBreakHyphen/>
      </w:r>
      <w:r w:rsidRPr="007F6681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00499F" w:rsidRPr="007F6681" w:rsidRDefault="0000499F" w:rsidP="0000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BA9" w:rsidRPr="0000499F" w:rsidRDefault="003E5D81" w:rsidP="00004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members of the South Carolina House of Representatives are grateful for the life and legacy of </w:t>
      </w:r>
      <w:r w:rsidR="006E49DA">
        <w:t>Bill</w:t>
      </w:r>
      <w:r w:rsidR="00B43AA2" w:rsidRPr="00D974A3">
        <w:t xml:space="preserve"> Palmer</w:t>
      </w:r>
      <w:r>
        <w:t xml:space="preserve"> and for the example of sacrifice and </w:t>
      </w:r>
      <w:r w:rsidR="00A451FD">
        <w:t>service</w:t>
      </w:r>
      <w:r>
        <w:t xml:space="preserve"> he set for all who knew him</w:t>
      </w:r>
      <w:r w:rsidR="00086BA9">
        <w:t>.  Now, therefore,</w:t>
      </w:r>
    </w:p>
    <w:p w:rsidR="00086BA9" w:rsidRDefault="00086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BA9" w:rsidRDefault="00086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6BA9" w:rsidRDefault="00086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D81" w:rsidRDefault="00086BA9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E5D81">
        <w:t xml:space="preserve"> </w:t>
      </w:r>
      <w:r w:rsidR="003E5D81" w:rsidRPr="00C90AA3">
        <w:t xml:space="preserve">the members of the South Carolina House of Representatives, by this resolution, </w:t>
      </w:r>
      <w:r w:rsidR="003E5D81">
        <w:t>express their profound sorrow</w:t>
      </w:r>
      <w:r w:rsidR="00A4403B">
        <w:t>,</w:t>
      </w:r>
      <w:r w:rsidR="003E5D81">
        <w:t xml:space="preserve"> upon the passing of </w:t>
      </w:r>
      <w:r w:rsidR="00B43AA2">
        <w:t xml:space="preserve">Reverend </w:t>
      </w:r>
      <w:r w:rsidR="00B43AA2" w:rsidRPr="00D974A3">
        <w:t>Willie</w:t>
      </w:r>
      <w:r w:rsidR="00B43AA2">
        <w:t xml:space="preserve"> “Bill”</w:t>
      </w:r>
      <w:r w:rsidR="00B43AA2" w:rsidRPr="00D974A3">
        <w:t xml:space="preserve"> Palmer</w:t>
      </w:r>
      <w:r w:rsidR="003E5D81">
        <w:t xml:space="preserve"> of </w:t>
      </w:r>
      <w:r w:rsidR="00B43AA2">
        <w:t>Spartanburg</w:t>
      </w:r>
      <w:r w:rsidR="003E5D81">
        <w:t xml:space="preserve"> County</w:t>
      </w:r>
      <w:r w:rsidR="003E5D81">
        <w:rPr>
          <w:color w:val="000000" w:themeColor="text1"/>
          <w:u w:color="000000" w:themeColor="text1"/>
        </w:rPr>
        <w:t xml:space="preserve">, </w:t>
      </w:r>
      <w:r w:rsidR="003E5D81">
        <w:t>and extend their deepest sympathy to his large and loving family and his many friends.</w:t>
      </w:r>
    </w:p>
    <w:p w:rsidR="003E5D81" w:rsidRDefault="003E5D81" w:rsidP="0030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6BA9" w:rsidRDefault="003E5D81" w:rsidP="003E5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Reverend </w:t>
      </w:r>
      <w:r w:rsidRPr="00D974A3">
        <w:t>Willie</w:t>
      </w:r>
      <w:r>
        <w:t xml:space="preserve"> “Bill”</w:t>
      </w:r>
      <w:r w:rsidRPr="00D974A3">
        <w:t xml:space="preserve"> Palmer</w:t>
      </w:r>
      <w:r>
        <w:t>.</w:t>
      </w:r>
    </w:p>
    <w:p w:rsidR="001D1459" w:rsidRDefault="00A440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4A5D" w:rsidRDefault="00304A5D" w:rsidP="00304A5D">
      <w:pPr>
        <w:suppressAutoHyphens/>
      </w:pPr>
    </w:p>
    <w:sectPr w:rsidR="00304A5D" w:rsidSect="00304A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E9C" w:rsidRDefault="001A0E9C" w:rsidP="009F0C77">
      <w:r>
        <w:separator/>
      </w:r>
    </w:p>
  </w:endnote>
  <w:endnote w:type="continuationSeparator" w:id="0">
    <w:p w:rsidR="001A0E9C" w:rsidRDefault="001A0E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429AD3-4803-4136-9CE3-90ABDDF05D0D}"/>
    <w:embedBold r:id="rId2" w:fontKey="{64F4E78E-A962-422A-BFC1-B3C5D5BE11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518311-3CE9-460E-9D5B-95EEA7CC46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A35993-414E-4C24-87BF-C73BFAEFCD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5DCF57-DF62-44AF-930E-E4AA5A140C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459" w:rsidRPr="00304A5D" w:rsidRDefault="00304A5D" w:rsidP="00304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E9C" w:rsidRDefault="001A0E9C" w:rsidP="009F0C77">
      <w:r>
        <w:separator/>
      </w:r>
    </w:p>
  </w:footnote>
  <w:footnote w:type="continuationSeparator" w:id="0">
    <w:p w:rsidR="001A0E9C" w:rsidRDefault="001A0E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3CM16"/>
    <w:docVar w:name="CoverBillType" w:val="r"/>
    <w:docVar w:name="docpath" w:val="L:\Council\bills\GM\24613CM16.DOCX"/>
    <w:docVar w:name="dvBillNumber" w:val="49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6BA9"/>
    <w:rsid w:val="00004635"/>
    <w:rsid w:val="0000499F"/>
    <w:rsid w:val="00011869"/>
    <w:rsid w:val="00015CD6"/>
    <w:rsid w:val="00086BA9"/>
    <w:rsid w:val="000E1785"/>
    <w:rsid w:val="000F40FA"/>
    <w:rsid w:val="0010776B"/>
    <w:rsid w:val="00133E66"/>
    <w:rsid w:val="001435A3"/>
    <w:rsid w:val="00146ED3"/>
    <w:rsid w:val="00151044"/>
    <w:rsid w:val="001A0E9C"/>
    <w:rsid w:val="001D08F2"/>
    <w:rsid w:val="001D1459"/>
    <w:rsid w:val="001D525B"/>
    <w:rsid w:val="001D7F4F"/>
    <w:rsid w:val="001E3097"/>
    <w:rsid w:val="00205238"/>
    <w:rsid w:val="002321B6"/>
    <w:rsid w:val="00250967"/>
    <w:rsid w:val="002543C8"/>
    <w:rsid w:val="0025541D"/>
    <w:rsid w:val="00284AAE"/>
    <w:rsid w:val="002E5912"/>
    <w:rsid w:val="00301B21"/>
    <w:rsid w:val="00304A5D"/>
    <w:rsid w:val="00325348"/>
    <w:rsid w:val="0032732C"/>
    <w:rsid w:val="00336AD0"/>
    <w:rsid w:val="0037079A"/>
    <w:rsid w:val="003C4DAB"/>
    <w:rsid w:val="003D01E8"/>
    <w:rsid w:val="003E5288"/>
    <w:rsid w:val="003E5D81"/>
    <w:rsid w:val="003F6D79"/>
    <w:rsid w:val="0041760A"/>
    <w:rsid w:val="00417C01"/>
    <w:rsid w:val="004403BD"/>
    <w:rsid w:val="00461441"/>
    <w:rsid w:val="004809EE"/>
    <w:rsid w:val="004E7D54"/>
    <w:rsid w:val="00516D71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9DA"/>
    <w:rsid w:val="00734F00"/>
    <w:rsid w:val="007A70AE"/>
    <w:rsid w:val="007C70DB"/>
    <w:rsid w:val="007F391C"/>
    <w:rsid w:val="008362E8"/>
    <w:rsid w:val="008A1768"/>
    <w:rsid w:val="008A6F8D"/>
    <w:rsid w:val="008F0F33"/>
    <w:rsid w:val="008F4429"/>
    <w:rsid w:val="0094021A"/>
    <w:rsid w:val="009B44AF"/>
    <w:rsid w:val="009C6A0B"/>
    <w:rsid w:val="009F0C77"/>
    <w:rsid w:val="009F4DD1"/>
    <w:rsid w:val="00A41684"/>
    <w:rsid w:val="00A4403B"/>
    <w:rsid w:val="00A451FD"/>
    <w:rsid w:val="00A64E80"/>
    <w:rsid w:val="00A72BCD"/>
    <w:rsid w:val="00A741D9"/>
    <w:rsid w:val="00A833AB"/>
    <w:rsid w:val="00A9741D"/>
    <w:rsid w:val="00AD4B17"/>
    <w:rsid w:val="00AE6E4C"/>
    <w:rsid w:val="00B23020"/>
    <w:rsid w:val="00B412D4"/>
    <w:rsid w:val="00B43AA2"/>
    <w:rsid w:val="00BE3C22"/>
    <w:rsid w:val="00C0345E"/>
    <w:rsid w:val="00C10642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D1D98C-F78A-428F-AA10-769BAEDD4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5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1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D6937-E047-4093-9FE4-B03A0BFF9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2</Pages>
  <Words>532</Words>
  <Characters>2670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4949 Text of Previous Version (Feb. 23, 2016) - South Carolina Legislature Online</dc:title>
  <dc:creator>Gail Pinckney Moore</dc:creator>
  <cp:lastModifiedBy>N Cumfer</cp:lastModifiedBy>
  <cp:revision>2</cp:revision>
  <cp:lastPrinted>2016-02-11T18:56:00Z</cp:lastPrinted>
  <dcterms:created xsi:type="dcterms:W3CDTF">2016-02-23T17:51:00Z</dcterms:created>
  <dcterms:modified xsi:type="dcterms:W3CDTF">2016-02-23T17:51:00Z</dcterms:modified>
</cp:coreProperties>
</file>