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F11" w:rsidRDefault="00305F11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305F11" w:rsidRDefault="00305F11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2016</w:t>
      </w:r>
    </w:p>
    <w:p w:rsidR="00305F11" w:rsidRDefault="00305F11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F11" w:rsidRPr="00305F11" w:rsidRDefault="00305F11" w:rsidP="00305F1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4970</w:t>
      </w:r>
    </w:p>
    <w:p w:rsidR="00305F11" w:rsidRDefault="00305F11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F11" w:rsidRDefault="00305F11" w:rsidP="00305F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C7269">
        <w:t>Rep. R.L. Brown</w:t>
      </w:r>
    </w:p>
    <w:p w:rsidR="00305F11" w:rsidRDefault="00305F11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F11" w:rsidRDefault="00305F11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4/21/16--H.</w:t>
      </w:r>
    </w:p>
    <w:p w:rsidR="00305F11" w:rsidRDefault="00305F11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23, 2016.</w:t>
      </w:r>
    </w:p>
    <w:p w:rsidR="00305F11" w:rsidRPr="00305F11" w:rsidRDefault="00305F11" w:rsidP="00305F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05F11" w:rsidRDefault="00305F11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F11" w:rsidRDefault="00305F11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05F11" w:rsidSect="00305F1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57770" w:rsidRDefault="00757770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F36" w:rsidRDefault="00A74F36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F36" w:rsidRDefault="00A74F36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F36" w:rsidRDefault="00A74F36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F36" w:rsidRDefault="00A74F36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F36" w:rsidRDefault="00A74F36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F36" w:rsidRDefault="00A74F36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122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27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1040 SO AS TO PROVIDE THAT THE DEPARTMENT OF TRANSPORTATION SHALL ERECT SIGNS ALONG THE STATE</w:t>
      </w:r>
      <w:r w:rsidRPr="000A279D">
        <w:t>’</w:t>
      </w:r>
      <w:r>
        <w:t>S INTERSTATE HIGHWAYS THAT INFORM MOTORISTS THAT CERTAIN VEHICLES MUST TRAVEL IN THE FARTHEST RIGHT LANE, AND TO PROVIDE A PENALTY.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122B" w:rsidRDefault="00861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122B" w:rsidRDefault="00861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79D" w:rsidRDefault="0086122B" w:rsidP="000A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0A279D">
        <w:tab/>
        <w:t>Article 7, Chapter 5, Title 56 of the 1976 Code is amended by adding:</w:t>
      </w:r>
    </w:p>
    <w:p w:rsidR="000A279D" w:rsidRDefault="000A279D" w:rsidP="000A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79D" w:rsidRDefault="000A279D" w:rsidP="000A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56</w:t>
      </w:r>
      <w:r>
        <w:noBreakHyphen/>
        <w:t>5</w:t>
      </w:r>
      <w:r>
        <w:noBreakHyphen/>
        <w:t>1040.</w:t>
      </w:r>
      <w:r>
        <w:tab/>
        <w:t>(A)</w:t>
      </w:r>
      <w:r>
        <w:tab/>
        <w:t>The Department of Transportation shall erect signs along the state</w:t>
      </w:r>
      <w:r w:rsidRPr="000A279D">
        <w:t>’</w:t>
      </w:r>
      <w:r>
        <w:t>s interstate highways to inform motorists that trucks and slower moving vehicles must travel in the farthest right lane in either direction along all multilane portions of highway where appropriate.</w:t>
      </w:r>
    </w:p>
    <w:p w:rsidR="0086122B" w:rsidRDefault="000A279D" w:rsidP="000A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motorist who violates this provision may be fined one hundred dollars.”</w:t>
      </w:r>
      <w:r w:rsidR="0086122B">
        <w:tab/>
      </w:r>
    </w:p>
    <w:p w:rsidR="0086122B" w:rsidRDefault="00861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22B" w:rsidRDefault="00861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A279D">
        <w:t>2</w:t>
      </w:r>
      <w:r>
        <w:t>.</w:t>
      </w:r>
      <w:r>
        <w:tab/>
        <w:t>This act takes effect upon approval by the Governor.</w:t>
      </w:r>
    </w:p>
    <w:p w:rsidR="00AA2FC3" w:rsidRDefault="000A27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4CD8" w:rsidRDefault="00EB4CD8" w:rsidP="00EB4CD8">
      <w:pPr>
        <w:suppressAutoHyphens/>
      </w:pPr>
    </w:p>
    <w:sectPr w:rsidR="00EB4CD8" w:rsidSect="00305F1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22B" w:rsidRDefault="0086122B" w:rsidP="009F0C77">
      <w:r>
        <w:separator/>
      </w:r>
    </w:p>
  </w:endnote>
  <w:endnote w:type="continuationSeparator" w:id="0">
    <w:p w:rsidR="0086122B" w:rsidRDefault="008612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760787-8AC9-4AA3-830D-A2EEAEE1FB11}"/>
    <w:embedBold r:id="rId2" w:fontKey="{F5F7B870-E496-493B-85E0-84FCF638F0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FB1EE6-DD2E-47EC-9446-23A8FE89A1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C7E453-F97F-4AC6-A228-DA87FB0C05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53AA3F-9EB3-4750-A3A1-6F3D7966B5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FC3" w:rsidRPr="00757770" w:rsidRDefault="00757770" w:rsidP="007577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[4970</w:t>
    </w:r>
    <w:r w:rsidR="00305F11">
      <w:t>-</w:t>
    </w:r>
    <w:r w:rsidR="00305F11">
      <w:fldChar w:fldCharType="begin"/>
    </w:r>
    <w:r w:rsidR="00305F11">
      <w:instrText xml:space="preserve"> PAGE  \* MERGEFORMAT </w:instrText>
    </w:r>
    <w:r w:rsidR="00305F11">
      <w:fldChar w:fldCharType="separate"/>
    </w:r>
    <w:r w:rsidR="00335D6E">
      <w:rPr>
        <w:noProof/>
      </w:rPr>
      <w:t>1</w:t>
    </w:r>
    <w:r w:rsidR="00305F11">
      <w:fldChar w:fldCharType="end"/>
    </w:r>
    <w:r w:rsidR="00305F1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F11" w:rsidRPr="00757770" w:rsidRDefault="00305F11" w:rsidP="007577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4C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22B" w:rsidRDefault="0086122B" w:rsidP="009F0C77">
      <w:r>
        <w:separator/>
      </w:r>
    </w:p>
  </w:footnote>
  <w:footnote w:type="continuationSeparator" w:id="0">
    <w:p w:rsidR="0086122B" w:rsidRDefault="008612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72CM16"/>
    <w:docVar w:name="CoverBillType" w:val="b"/>
    <w:docVar w:name="docpath" w:val="L:\Council\bills\GT\5072CM16.DOCX"/>
    <w:docVar w:name="dvBillNumber" w:val="497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122B"/>
    <w:rsid w:val="00011869"/>
    <w:rsid w:val="00015CD6"/>
    <w:rsid w:val="000A279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F11"/>
    <w:rsid w:val="00325348"/>
    <w:rsid w:val="0032732C"/>
    <w:rsid w:val="00335D6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7A6E"/>
    <w:rsid w:val="005273C6"/>
    <w:rsid w:val="00530A69"/>
    <w:rsid w:val="00545593"/>
    <w:rsid w:val="00561D04"/>
    <w:rsid w:val="00577C6C"/>
    <w:rsid w:val="005C2FE2"/>
    <w:rsid w:val="005E2BC9"/>
    <w:rsid w:val="00605102"/>
    <w:rsid w:val="006215AA"/>
    <w:rsid w:val="006913C9"/>
    <w:rsid w:val="0069470D"/>
    <w:rsid w:val="00734F00"/>
    <w:rsid w:val="00757770"/>
    <w:rsid w:val="007A70AE"/>
    <w:rsid w:val="008362E8"/>
    <w:rsid w:val="0086122B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4F36"/>
    <w:rsid w:val="00A833AB"/>
    <w:rsid w:val="00A9741D"/>
    <w:rsid w:val="00AA2FC3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4CD8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B9429B-29DA-491F-A003-6B7FC650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7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79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417E0-BFE0-49E8-B67C-4CB7E1945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70043DC3.dotm</Template>
  <TotalTime>0</TotalTime>
  <Pages>2</Pages>
  <Words>170</Words>
  <Characters>857</Characters>
  <Application>Microsoft Office Word</Application>
  <DocSecurity>0</DocSecurity>
  <Lines>46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4970 Text of Previous Version (Apr. 21, 2016) - South Carolina Legislature Online</dc:title>
  <dc:creator>Gwen Thurmond</dc:creator>
  <cp:lastModifiedBy>Artie Braswell</cp:lastModifiedBy>
  <cp:revision>2</cp:revision>
  <cp:lastPrinted>2016-02-11T21:56:00Z</cp:lastPrinted>
  <dcterms:created xsi:type="dcterms:W3CDTF">2016-04-21T20:41:00Z</dcterms:created>
  <dcterms:modified xsi:type="dcterms:W3CDTF">2016-04-21T20:41:00Z</dcterms:modified>
</cp:coreProperties>
</file>