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F9C" w:rsidRDefault="00985F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D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5E7E3D">
        <w:t>LIEUTENANT RAY</w:t>
      </w:r>
      <w:r w:rsidR="0064261E">
        <w:t>MOND</w:t>
      </w:r>
      <w:r w:rsidR="005E7E3D">
        <w:t xml:space="preserve"> DIXON </w:t>
      </w:r>
      <w:r w:rsidR="0064261E">
        <w:t>OF</w:t>
      </w:r>
      <w:r w:rsidR="005E7E3D">
        <w:t xml:space="preserve"> THE FORT MILL POLICE DEPARTMENT, UPON THE OCCASION OF HIS RETIREMENT AFTER TWENTY YEARS OF EXEMPLARY SERVICE IN LAW ENFORCEMENT, A</w:t>
      </w:r>
      <w:r>
        <w:t>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4C" w:rsidRDefault="00293D08"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C4C">
        <w:t xml:space="preserve"> it is altogether fitting and proper that the members of the House of Representatives of the State of South Carolina should pause in their deliberations to express their gratitude to Lieutenant Ray</w:t>
      </w:r>
      <w:r w:rsidR="0064261E">
        <w:t>mond “Ray”</w:t>
      </w:r>
      <w:r w:rsidR="00323C4C">
        <w:t xml:space="preserve"> Dixon for his significant contributions to protecting citizens in the Palmetto State with the Fort Mill Police Department; and</w:t>
      </w:r>
    </w:p>
    <w:p w:rsidR="00323C4C"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B01"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DC2B01">
        <w:t>Augusta, Georgia</w:t>
      </w:r>
      <w:r>
        <w:t xml:space="preserve">, </w:t>
      </w:r>
      <w:r w:rsidR="00DC2B01">
        <w:t xml:space="preserve">he moved with his parents, Carol and Gary Dixon, to Charlotte, North Carolina, where he lived for </w:t>
      </w:r>
      <w:r w:rsidR="00094AD5">
        <w:t xml:space="preserve">some </w:t>
      </w:r>
      <w:r w:rsidR="00DC2B01">
        <w:t>ten years, before moving to Fort Mill;</w:t>
      </w:r>
      <w:r>
        <w:t xml:space="preserve"> and</w:t>
      </w:r>
    </w:p>
    <w:p w:rsidR="00DC2B01"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4C"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23C4C">
        <w:t xml:space="preserve"> </w:t>
      </w:r>
      <w:r>
        <w:t xml:space="preserve">Ray Dixon </w:t>
      </w:r>
      <w:r w:rsidR="00323C4C">
        <w:t xml:space="preserve">graduated from </w:t>
      </w:r>
      <w:r>
        <w:t>Fort Mill High School and joined the Fort Mill Police Department twenty years ago;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w:t>
      </w:r>
      <w:r w:rsidR="002A2665">
        <w:t xml:space="preserve"> part of his duties, he prepared</w:t>
      </w:r>
      <w:r>
        <w:t xml:space="preserve"> monthly newsletters for most of the neighborhoods in the City of Fort Mill to keep citizens apprised of safety issues </w:t>
      </w:r>
      <w:r w:rsidR="00DC2B01">
        <w:t>that concern</w:t>
      </w:r>
      <w:r>
        <w:t xml:space="preserve"> their neighborhood;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2B01">
        <w:t xml:space="preserve">dedicated to </w:t>
      </w:r>
      <w:r>
        <w:t xml:space="preserve">the welfare of his community and the health and safety of the environment, </w:t>
      </w:r>
      <w:r w:rsidR="00DC2B01">
        <w:t xml:space="preserve">Lieutenant Dixon </w:t>
      </w:r>
      <w:r>
        <w:t>organized the Fort Mill Police Department Medicine Drop, the City Shred Day, and a food drive for the Care Center;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C2B01">
        <w:t>he</w:t>
      </w:r>
      <w:r>
        <w:t xml:space="preserve"> introduced the City of Fort Mill to the </w:t>
      </w:r>
      <w:r w:rsidR="00666A64">
        <w:t>“</w:t>
      </w:r>
      <w:r>
        <w:t>Do the Right Thing</w:t>
      </w:r>
      <w:r w:rsidR="00666A64">
        <w:t>”</w:t>
      </w:r>
      <w:r>
        <w:t xml:space="preserve"> program and implemented the </w:t>
      </w:r>
      <w:r w:rsidR="00666A64">
        <w:t>“</w:t>
      </w:r>
      <w:r>
        <w:t>Pace Car</w:t>
      </w:r>
      <w:r w:rsidR="00666A64">
        <w:t>”</w:t>
      </w:r>
      <w:r>
        <w:t xml:space="preserve"> program and </w:t>
      </w:r>
      <w:r w:rsidR="00666A64">
        <w:t>“</w:t>
      </w:r>
      <w:r>
        <w:t xml:space="preserve">Vial </w:t>
      </w:r>
      <w:r w:rsidR="00666A64">
        <w:t>of</w:t>
      </w:r>
      <w:r>
        <w:t xml:space="preserve"> Life</w:t>
      </w:r>
      <w:r w:rsidR="00666A64">
        <w:t>”</w:t>
      </w:r>
      <w:r>
        <w:t xml:space="preserve"> for the elderly;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contributions to the Fort Mill Police Department, </w:t>
      </w:r>
      <w:r w:rsidR="00DC2B01">
        <w:t>Lieutenant Dixon</w:t>
      </w:r>
      <w:r>
        <w:t xml:space="preserve"> was recognized several times as Officer of the Year, and he was named the </w:t>
      </w:r>
      <w:r w:rsidR="00666A64">
        <w:t>“</w:t>
      </w:r>
      <w:r>
        <w:t>Hometown Hero</w:t>
      </w:r>
      <w:r w:rsidR="00666A64">
        <w:t>”</w:t>
      </w:r>
      <w:r>
        <w:t xml:space="preserve"> in 2015; and</w:t>
      </w:r>
    </w:p>
    <w:p w:rsidR="00DC2B01"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4C"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Stephanie Dixon, he re</w:t>
      </w:r>
      <w:r w:rsidR="0064261E">
        <w:t>a</w:t>
      </w:r>
      <w:r>
        <w:t>red a fine daughter, Savannah Tritt, and</w:t>
      </w:r>
      <w:r w:rsidR="00323C4C">
        <w:t xml:space="preserve"> he plans to spend many happy hours of retirement </w:t>
      </w:r>
      <w:r>
        <w:t>working on his wife</w:t>
      </w:r>
      <w:r w:rsidR="0064261E" w:rsidRPr="0064261E">
        <w:t>’</w:t>
      </w:r>
      <w:r>
        <w:t>s</w:t>
      </w:r>
      <w:r w:rsidR="0064261E">
        <w:t xml:space="preserve"> always incomplete “honey</w:t>
      </w:r>
      <w:r w:rsidR="0064261E">
        <w:noBreakHyphen/>
        <w:t>do list”</w:t>
      </w:r>
      <w:r w:rsidR="00323C4C">
        <w:t>; and</w:t>
      </w:r>
    </w:p>
    <w:p w:rsidR="00323C4C"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D08"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 xml:space="preserve">Lieutenant </w:t>
      </w:r>
      <w:r w:rsidR="0064261E">
        <w:t xml:space="preserve">Ray </w:t>
      </w:r>
      <w:r>
        <w:t>Dixon</w:t>
      </w:r>
      <w:r>
        <w:rPr>
          <w:color w:val="000000" w:themeColor="text1"/>
          <w:u w:color="000000" w:themeColor="text1"/>
        </w:rPr>
        <w:t xml:space="preserve"> has devoted to </w:t>
      </w:r>
      <w:r>
        <w:t>law enforcement</w:t>
      </w:r>
      <w:r>
        <w:rPr>
          <w:color w:val="000000" w:themeColor="text1"/>
          <w:u w:color="000000" w:themeColor="text1"/>
        </w:rPr>
        <w:t xml:space="preserve"> and wish him many years of enjoyment as he begins his well</w:t>
      </w:r>
      <w:r w:rsidR="0064261E">
        <w:rPr>
          <w:color w:val="000000" w:themeColor="text1"/>
          <w:u w:color="000000" w:themeColor="text1"/>
        </w:rPr>
        <w:noBreakHyphen/>
      </w:r>
      <w:r>
        <w:rPr>
          <w:color w:val="000000" w:themeColor="text1"/>
          <w:u w:color="000000" w:themeColor="text1"/>
        </w:rPr>
        <w:t>earned retirement</w:t>
      </w:r>
      <w:r w:rsidR="00293D08">
        <w:t>.  Now, therefore,</w:t>
      </w:r>
    </w:p>
    <w:p w:rsidR="00293D08" w:rsidRDefault="0029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D08" w:rsidRDefault="0029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3D08" w:rsidRDefault="0029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4C" w:rsidRDefault="00293D08"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C4C">
        <w:t xml:space="preserve"> the members of the House of Representatives of the State of South Carolina, by this resolution, recognize and honor Lieutenant Ray</w:t>
      </w:r>
      <w:r w:rsidR="0064261E">
        <w:t>mond</w:t>
      </w:r>
      <w:r w:rsidR="00323C4C">
        <w:t xml:space="preserve"> Dixon </w:t>
      </w:r>
      <w:r w:rsidR="0064261E">
        <w:t>of</w:t>
      </w:r>
      <w:r w:rsidR="00323C4C">
        <w:t xml:space="preserve"> the Fort Mill Police Department, upon the occasion of his retirement after twenty years of exemplary service in law enforcement, and wish him continued success and happiness in all his future endeavors.</w:t>
      </w:r>
    </w:p>
    <w:p w:rsidR="00323C4C"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D08"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Lieutenant Ray</w:t>
      </w:r>
      <w:r w:rsidR="0064261E">
        <w:t>mond</w:t>
      </w:r>
      <w:r>
        <w:t xml:space="preserve"> Dixon.</w:t>
      </w:r>
    </w:p>
    <w:p w:rsidR="00DA1240" w:rsidRDefault="006426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F9C" w:rsidRDefault="00985F9C" w:rsidP="00985F9C">
      <w:pPr>
        <w:suppressAutoHyphens/>
      </w:pPr>
    </w:p>
    <w:sectPr w:rsidR="00985F9C" w:rsidSect="00985F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E3D" w:rsidRDefault="005E7E3D" w:rsidP="009F0C77">
      <w:r>
        <w:separator/>
      </w:r>
    </w:p>
  </w:endnote>
  <w:endnote w:type="continuationSeparator" w:id="0">
    <w:p w:rsidR="005E7E3D" w:rsidRDefault="005E7E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05E666-9380-49E8-A115-93CBCAFC7C29}"/>
    <w:embedBold r:id="rId2" w:fontKey="{46D34287-7C37-41CE-B1B7-6181C8F4B48C}"/>
  </w:font>
  <w:font w:name="Calibri">
    <w:panose1 w:val="020F0502020204030204"/>
    <w:charset w:val="00"/>
    <w:family w:val="swiss"/>
    <w:pitch w:val="variable"/>
    <w:sig w:usb0="E00002FF" w:usb1="4000ACFF" w:usb2="00000001" w:usb3="00000000" w:csb0="0000019F" w:csb1="00000000"/>
    <w:embedRegular r:id="rId3" w:fontKey="{47B94B40-47FE-4236-8BDE-DB0B78E0D52A}"/>
  </w:font>
  <w:font w:name="Segoe UI">
    <w:panose1 w:val="020B0502040204020203"/>
    <w:charset w:val="00"/>
    <w:family w:val="swiss"/>
    <w:pitch w:val="variable"/>
    <w:sig w:usb0="E10022FF" w:usb1="C000E47F" w:usb2="00000029" w:usb3="00000000" w:csb0="000001DF" w:csb1="00000000"/>
    <w:embedRegular r:id="rId4" w:fontKey="{5139C9B3-A19C-4DE4-8A87-EC650645698D}"/>
  </w:font>
  <w:font w:name="Cambria">
    <w:panose1 w:val="02040503050406030204"/>
    <w:charset w:val="00"/>
    <w:family w:val="roman"/>
    <w:pitch w:val="variable"/>
    <w:sig w:usb0="E00002FF" w:usb1="400004FF" w:usb2="00000000" w:usb3="00000000" w:csb0="0000019F" w:csb1="00000000"/>
    <w:embedRegular r:id="rId5" w:fontKey="{83D895B7-70E2-45B2-9B7D-4254F1139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240" w:rsidRPr="00985F9C" w:rsidRDefault="00985F9C" w:rsidP="00985F9C">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E3D" w:rsidRDefault="005E7E3D" w:rsidP="009F0C77">
      <w:r>
        <w:separator/>
      </w:r>
    </w:p>
  </w:footnote>
  <w:footnote w:type="continuationSeparator" w:id="0">
    <w:p w:rsidR="005E7E3D" w:rsidRDefault="005E7E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23DG16"/>
    <w:docVar w:name="CoverBillType" w:val="r"/>
    <w:docVar w:name="docpath" w:val="L:\Council\bills\GM\24623DG16.DOCX"/>
    <w:docVar w:name="dvBillNumber" w:val="4975"/>
    <w:docVar w:name="dvBillNumberPrefix" w:val="H. "/>
    <w:docVar w:name="dvOriginalBody" w:val="House"/>
    <w:docVar w:name="dvSteno" w:val="GM"/>
    <w:docVar w:name="NameofBody" w:val="h"/>
    <w:docVar w:name="vgroup2" w:val="Council"/>
  </w:docVars>
  <w:rsids>
    <w:rsidRoot w:val="00293D08"/>
    <w:rsid w:val="00011869"/>
    <w:rsid w:val="00015CD6"/>
    <w:rsid w:val="00094A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3D08"/>
    <w:rsid w:val="002A2665"/>
    <w:rsid w:val="002D0852"/>
    <w:rsid w:val="002E5912"/>
    <w:rsid w:val="00301B21"/>
    <w:rsid w:val="00323C4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E3D"/>
    <w:rsid w:val="00601E59"/>
    <w:rsid w:val="00605102"/>
    <w:rsid w:val="006215AA"/>
    <w:rsid w:val="0064261E"/>
    <w:rsid w:val="00666A64"/>
    <w:rsid w:val="006913C9"/>
    <w:rsid w:val="0069470D"/>
    <w:rsid w:val="00734F00"/>
    <w:rsid w:val="007A70AE"/>
    <w:rsid w:val="008362E8"/>
    <w:rsid w:val="008A1768"/>
    <w:rsid w:val="008F0F33"/>
    <w:rsid w:val="008F4429"/>
    <w:rsid w:val="0094021A"/>
    <w:rsid w:val="00985F9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240"/>
    <w:rsid w:val="00DC2B01"/>
    <w:rsid w:val="00DF3845"/>
    <w:rsid w:val="00E41911"/>
    <w:rsid w:val="00E92EEF"/>
    <w:rsid w:val="00EE3BF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1C797-EE0D-46E3-95C8-7E50C5B8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6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6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ED409-9B05-4F7D-8FC0-23957747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2</Pages>
  <Words>439</Words>
  <Characters>2269</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4975 Text of Previous Version (Feb. 24, 2016) - South Carolina Legislature Online</dc:title>
  <dc:creator>Gail Pinckney Moore</dc:creator>
  <cp:lastModifiedBy>N Cumfer</cp:lastModifiedBy>
  <cp:revision>2</cp:revision>
  <cp:lastPrinted>2016-02-17T17:49:00Z</cp:lastPrinted>
  <dcterms:created xsi:type="dcterms:W3CDTF">2016-02-24T16:01:00Z</dcterms:created>
  <dcterms:modified xsi:type="dcterms:W3CDTF">2016-02-24T16:01:00Z</dcterms:modified>
</cp:coreProperties>
</file>