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7FB" w:rsidRDefault="001877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0D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8B0" w:rsidRDefault="00095131" w:rsidP="0094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438B0">
        <w:t xml:space="preserve">CONGRATULATE 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>WINNING THE 201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438B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438B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1507" w:rsidRDefault="00C90D8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51507">
        <w:t xml:space="preserve">well prepared for the challenge, </w:t>
      </w:r>
      <w:r w:rsidR="00F51507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Class AAA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Eagles</w:t>
      </w:r>
      <w:r w:rsidR="00F51507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F51507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their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eleventh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621E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51507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tate championship 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>on February 1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, downing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Hilton Head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36</w:t>
      </w:r>
      <w:r w:rsidR="0033595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127E3">
        <w:rPr>
          <w:rFonts w:eastAsiaTheme="minorHAnsi"/>
          <w:color w:val="000000" w:themeColor="text1"/>
          <w:szCs w:val="22"/>
          <w:u w:color="000000" w:themeColor="text1"/>
        </w:rPr>
        <w:t>35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51507" w:rsidRPr="007F3366">
        <w:rPr>
          <w:rFonts w:eastAsiaTheme="minorHAnsi"/>
          <w:color w:val="000000" w:themeColor="text1"/>
          <w:szCs w:val="22"/>
          <w:u w:color="000000" w:themeColor="text1"/>
        </w:rPr>
        <w:t>at Dreher High School</w:t>
      </w:r>
      <w:r w:rsidR="00F51507">
        <w:rPr>
          <w:rFonts w:eastAsiaTheme="minorHAnsi"/>
          <w:color w:val="000000" w:themeColor="text1"/>
          <w:szCs w:val="22"/>
          <w:u w:color="000000" w:themeColor="text1"/>
        </w:rPr>
        <w:t xml:space="preserve"> in Columbia; and</w:t>
      </w: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</w:t>
      </w:r>
      <w:r>
        <w:t xml:space="preserve">jubilant </w:t>
      </w:r>
      <w:r w:rsidR="00DA0CF4">
        <w:t>Eagle</w:t>
      </w:r>
      <w:r>
        <w:t xml:space="preserve"> fans cheering them on, the </w:t>
      </w:r>
      <w:r w:rsidR="00DA0CF4">
        <w:t xml:space="preserve">Eastside </w:t>
      </w:r>
      <w:r>
        <w:t>grapplers rolled through the tournament and pinned down the 201</w:t>
      </w:r>
      <w:r w:rsidR="00DA0CF4">
        <w:t>6</w:t>
      </w:r>
      <w:r>
        <w:t xml:space="preserve"> title win. As the </w:t>
      </w:r>
      <w:r w:rsidR="00DA0CF4">
        <w:t>Eagles</w:t>
      </w:r>
      <w:r>
        <w:t xml:space="preserve"> accepted their trophy, supporters began making plans to watch their team do it again next year; and</w:t>
      </w: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1E2" w:rsidRDefault="00F51507" w:rsidP="00EC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over a successful season, the </w:t>
      </w:r>
      <w:r w:rsidR="001F4B9C">
        <w:t>Eastside</w:t>
      </w:r>
      <w:r>
        <w:t xml:space="preserve"> team grew increasingly more aware of how to put their talents to use and how to forge winning strategies implemented with a marked determination</w:t>
      </w:r>
      <w:r w:rsidR="00A621E2">
        <w:t>; and</w:t>
      </w:r>
    </w:p>
    <w:p w:rsidR="00A621E2" w:rsidRDefault="00A621E2" w:rsidP="00EC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062A" w:rsidRDefault="00A621E2" w:rsidP="00EC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</w:t>
      </w:r>
      <w:r w:rsidR="00F51507">
        <w:t xml:space="preserve">ey put their agility, strength, and perseverance to the test in the title match and </w:t>
      </w:r>
      <w:r w:rsidR="00E8685C">
        <w:t xml:space="preserve">continued to hold their </w:t>
      </w:r>
      <w:r w:rsidR="00507D3C">
        <w:t>high</w:t>
      </w:r>
      <w:r w:rsidR="00E8685C">
        <w:t xml:space="preserve"> position in total title wins. Only </w:t>
      </w:r>
      <w:r w:rsidR="00191443">
        <w:t>one</w:t>
      </w:r>
      <w:r w:rsidR="00EC062A">
        <w:t xml:space="preserve"> team</w:t>
      </w:r>
      <w:r w:rsidR="00191443">
        <w:t xml:space="preserve"> has</w:t>
      </w:r>
      <w:r w:rsidR="00EC062A" w:rsidRPr="007F2535">
        <w:rPr>
          <w:color w:val="000000" w:themeColor="text1"/>
          <w:u w:color="000000" w:themeColor="text1"/>
        </w:rPr>
        <w:t xml:space="preserve"> more state titles in South Carolina wrestling than Eastside</w:t>
      </w:r>
      <w:r w:rsidR="00191443">
        <w:rPr>
          <w:color w:val="000000" w:themeColor="text1"/>
          <w:u w:color="000000" w:themeColor="text1"/>
        </w:rPr>
        <w:t xml:space="preserve">, and </w:t>
      </w:r>
      <w:r w:rsidR="00A37325">
        <w:rPr>
          <w:color w:val="000000" w:themeColor="text1"/>
          <w:u w:color="000000" w:themeColor="text1"/>
        </w:rPr>
        <w:t>one other</w:t>
      </w:r>
      <w:r w:rsidR="00191443">
        <w:rPr>
          <w:color w:val="000000" w:themeColor="text1"/>
          <w:u w:color="000000" w:themeColor="text1"/>
        </w:rPr>
        <w:t xml:space="preserve"> is tied with the Eagles</w:t>
      </w:r>
      <w:r w:rsidR="00EC062A">
        <w:rPr>
          <w:color w:val="000000" w:themeColor="text1"/>
          <w:u w:color="000000" w:themeColor="text1"/>
        </w:rPr>
        <w:t>; and</w:t>
      </w:r>
    </w:p>
    <w:p w:rsidR="00EC062A" w:rsidRDefault="00EC062A" w:rsidP="00EC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such an impressive performance is not achieved by accident. Coach </w:t>
      </w:r>
      <w:r w:rsidR="00427687">
        <w:rPr>
          <w:rFonts w:eastAsiaTheme="minorHAnsi"/>
          <w:color w:val="000000" w:themeColor="text1"/>
          <w:szCs w:val="22"/>
          <w:u w:color="000000" w:themeColor="text1"/>
        </w:rPr>
        <w:t xml:space="preserve">Jack Kosmicki </w:t>
      </w:r>
      <w:r>
        <w:rPr>
          <w:rFonts w:eastAsiaTheme="minorHAnsi"/>
          <w:color w:val="000000" w:themeColor="text1"/>
          <w:szCs w:val="22"/>
          <w:u w:color="000000" w:themeColor="text1"/>
        </w:rPr>
        <w:t>masterfully molded his close</w:t>
      </w:r>
      <w:r w:rsidR="0033595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knit team into championship form, enabling the </w:t>
      </w:r>
      <w:r w:rsidR="00427687">
        <w:rPr>
          <w:rFonts w:eastAsiaTheme="minorHAnsi"/>
          <w:color w:val="000000" w:themeColor="text1"/>
          <w:szCs w:val="22"/>
          <w:u w:color="000000" w:themeColor="text1"/>
        </w:rPr>
        <w:t>Eagles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hoist t</w:t>
      </w:r>
      <w:r w:rsidR="00890FD1">
        <w:rPr>
          <w:rFonts w:eastAsiaTheme="minorHAnsi"/>
          <w:color w:val="000000" w:themeColor="text1"/>
          <w:szCs w:val="22"/>
          <w:u w:color="000000" w:themeColor="text1"/>
        </w:rPr>
        <w:t>he title trophy once again; and</w:t>
      </w:r>
    </w:p>
    <w:p w:rsidR="00A54D29" w:rsidRDefault="00A54D29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House of Representatives take great pleasure in recognizing the young athletes of the </w:t>
      </w:r>
      <w:r w:rsidR="00A54D29">
        <w:t>Eastside</w:t>
      </w:r>
      <w:r>
        <w:t xml:space="preserve"> High School wrestling team and anticipate with interest learning of their continued praiseworthy achievements. Now, therefore,</w:t>
      </w: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1507" w:rsidRPr="00666108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1507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486075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</w:t>
      </w:r>
      <w:r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winning the 201</w:t>
      </w:r>
      <w:r w:rsidR="00486075">
        <w:rPr>
          <w:rFonts w:eastAsiaTheme="minorHAnsi"/>
          <w:color w:val="000000" w:themeColor="text1"/>
          <w:szCs w:val="22"/>
          <w:u w:color="000000" w:themeColor="text1"/>
        </w:rPr>
        <w:t>6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F51507" w:rsidRPr="00666108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1507" w:rsidRPr="00666108" w:rsidRDefault="00F51507" w:rsidP="00F51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2E7E64">
        <w:rPr>
          <w:rFonts w:eastAsiaTheme="minorHAnsi"/>
          <w:color w:val="000000" w:themeColor="text1"/>
          <w:szCs w:val="22"/>
          <w:u w:color="000000" w:themeColor="text1"/>
        </w:rPr>
        <w:t>Mike Thorne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9E75BF">
        <w:rPr>
          <w:rFonts w:eastAsiaTheme="minorHAnsi"/>
          <w:color w:val="000000" w:themeColor="text1"/>
          <w:szCs w:val="22"/>
          <w:u w:color="000000" w:themeColor="text1"/>
        </w:rPr>
        <w:t>Jack Kosmicki of Eastside High School.</w:t>
      </w:r>
    </w:p>
    <w:p w:rsidR="00641C4E" w:rsidRDefault="003359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77FB" w:rsidRDefault="001877FB" w:rsidP="001877FB">
      <w:pPr>
        <w:suppressAutoHyphens/>
      </w:pPr>
    </w:p>
    <w:sectPr w:rsidR="001877FB" w:rsidSect="001877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D87" w:rsidRDefault="00C90D87" w:rsidP="009F0C77">
      <w:r>
        <w:separator/>
      </w:r>
    </w:p>
  </w:endnote>
  <w:endnote w:type="continuationSeparator" w:id="0">
    <w:p w:rsidR="00C90D87" w:rsidRDefault="00C90D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25F33C-D973-4804-A78D-0A53B4C7F4BD}"/>
    <w:embedBold r:id="rId2" w:fontKey="{485FA98B-CB6C-48BD-852E-E403518984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603E47-E58E-478A-85C5-59E696CEC1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D76D89-104D-4D4C-A377-FEB23FCB3D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38F1FA-34B9-4CBE-A013-B43182A13D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4F" w:rsidRPr="001877FB" w:rsidRDefault="001877FB" w:rsidP="001877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D87" w:rsidRDefault="00C90D87" w:rsidP="009F0C77">
      <w:r>
        <w:separator/>
      </w:r>
    </w:p>
  </w:footnote>
  <w:footnote w:type="continuationSeparator" w:id="0">
    <w:p w:rsidR="00C90D87" w:rsidRDefault="00C90D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6VR16"/>
    <w:docVar w:name="CoverBillType" w:val="r"/>
    <w:docVar w:name="docpath" w:val="L:\Council\bills\RM\1516VR16.DOCX"/>
    <w:docVar w:name="dvBillNumber" w:val="49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0D87"/>
    <w:rsid w:val="00011869"/>
    <w:rsid w:val="00015CD6"/>
    <w:rsid w:val="00095131"/>
    <w:rsid w:val="000E1785"/>
    <w:rsid w:val="000F40FA"/>
    <w:rsid w:val="0010776B"/>
    <w:rsid w:val="00133E66"/>
    <w:rsid w:val="001435A3"/>
    <w:rsid w:val="00146ED3"/>
    <w:rsid w:val="00151044"/>
    <w:rsid w:val="001877FB"/>
    <w:rsid w:val="00191443"/>
    <w:rsid w:val="001B6822"/>
    <w:rsid w:val="001D08F2"/>
    <w:rsid w:val="001D525B"/>
    <w:rsid w:val="001D7F4F"/>
    <w:rsid w:val="001F4B9C"/>
    <w:rsid w:val="00205238"/>
    <w:rsid w:val="002321B6"/>
    <w:rsid w:val="00250967"/>
    <w:rsid w:val="002543C8"/>
    <w:rsid w:val="0025541D"/>
    <w:rsid w:val="00284AAE"/>
    <w:rsid w:val="002E5912"/>
    <w:rsid w:val="002E7E64"/>
    <w:rsid w:val="00301B21"/>
    <w:rsid w:val="00325348"/>
    <w:rsid w:val="0032732C"/>
    <w:rsid w:val="00335953"/>
    <w:rsid w:val="00336AD0"/>
    <w:rsid w:val="0037079A"/>
    <w:rsid w:val="003C4DAB"/>
    <w:rsid w:val="003C61EA"/>
    <w:rsid w:val="003D01E8"/>
    <w:rsid w:val="003E5288"/>
    <w:rsid w:val="003F6D79"/>
    <w:rsid w:val="0041760A"/>
    <w:rsid w:val="00417C01"/>
    <w:rsid w:val="00427687"/>
    <w:rsid w:val="004403BD"/>
    <w:rsid w:val="00461441"/>
    <w:rsid w:val="004769E6"/>
    <w:rsid w:val="004809EE"/>
    <w:rsid w:val="00486075"/>
    <w:rsid w:val="004E7D54"/>
    <w:rsid w:val="00507D3C"/>
    <w:rsid w:val="005273C6"/>
    <w:rsid w:val="00530A69"/>
    <w:rsid w:val="00545593"/>
    <w:rsid w:val="00577C6C"/>
    <w:rsid w:val="005C2FE2"/>
    <w:rsid w:val="005E2BC9"/>
    <w:rsid w:val="00605102"/>
    <w:rsid w:val="006215AA"/>
    <w:rsid w:val="00641C4E"/>
    <w:rsid w:val="0068524F"/>
    <w:rsid w:val="006913C9"/>
    <w:rsid w:val="0069470D"/>
    <w:rsid w:val="007127E3"/>
    <w:rsid w:val="00734F00"/>
    <w:rsid w:val="007A70AE"/>
    <w:rsid w:val="008362E8"/>
    <w:rsid w:val="00890FD1"/>
    <w:rsid w:val="008A1768"/>
    <w:rsid w:val="008F0F33"/>
    <w:rsid w:val="008F4429"/>
    <w:rsid w:val="0094021A"/>
    <w:rsid w:val="009438B0"/>
    <w:rsid w:val="009B44AF"/>
    <w:rsid w:val="009C6A0B"/>
    <w:rsid w:val="009E75BF"/>
    <w:rsid w:val="009F0C77"/>
    <w:rsid w:val="009F4DD1"/>
    <w:rsid w:val="00A37325"/>
    <w:rsid w:val="00A41684"/>
    <w:rsid w:val="00A54D29"/>
    <w:rsid w:val="00A621E2"/>
    <w:rsid w:val="00A64E80"/>
    <w:rsid w:val="00A72BCD"/>
    <w:rsid w:val="00A741D9"/>
    <w:rsid w:val="00A833AB"/>
    <w:rsid w:val="00A9741D"/>
    <w:rsid w:val="00AB2BA3"/>
    <w:rsid w:val="00AD4B17"/>
    <w:rsid w:val="00B412D4"/>
    <w:rsid w:val="00BE3C22"/>
    <w:rsid w:val="00C0345E"/>
    <w:rsid w:val="00C3483A"/>
    <w:rsid w:val="00C74E9D"/>
    <w:rsid w:val="00C82FD3"/>
    <w:rsid w:val="00C90D87"/>
    <w:rsid w:val="00C92819"/>
    <w:rsid w:val="00CC6B7B"/>
    <w:rsid w:val="00CD2089"/>
    <w:rsid w:val="00D73A67"/>
    <w:rsid w:val="00D970A9"/>
    <w:rsid w:val="00DA0CF4"/>
    <w:rsid w:val="00DF3845"/>
    <w:rsid w:val="00E140B7"/>
    <w:rsid w:val="00E41911"/>
    <w:rsid w:val="00E8685C"/>
    <w:rsid w:val="00E92EEF"/>
    <w:rsid w:val="00EC062A"/>
    <w:rsid w:val="00EF2368"/>
    <w:rsid w:val="00F24442"/>
    <w:rsid w:val="00F50AE3"/>
    <w:rsid w:val="00F51507"/>
    <w:rsid w:val="00F656BA"/>
    <w:rsid w:val="00F67CF1"/>
    <w:rsid w:val="00F840F0"/>
    <w:rsid w:val="00FB0D0D"/>
    <w:rsid w:val="00FB43B4"/>
    <w:rsid w:val="00FD529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EC122E-12BA-4253-9B7E-14164B2E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9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9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8F5DB-BA45-497F-9869-71CC77404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DCB9A84D.dotm</Template>
  <TotalTime>0</TotalTime>
  <Pages>2</Pages>
  <Words>332</Words>
  <Characters>1753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4988 Text of Previous Version (Feb. 25, 2016) - South Carolina Legislature Online</dc:title>
  <dc:creator>McDowell</dc:creator>
  <cp:lastModifiedBy>N Cumfer</cp:lastModifiedBy>
  <cp:revision>2</cp:revision>
  <cp:lastPrinted>2016-02-25T13:25:00Z</cp:lastPrinted>
  <dcterms:created xsi:type="dcterms:W3CDTF">2016-02-25T15:51:00Z</dcterms:created>
  <dcterms:modified xsi:type="dcterms:W3CDTF">2016-02-25T15:51:00Z</dcterms:modified>
</cp:coreProperties>
</file>