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5DA" w:rsidRDefault="005055DA"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092" w:rsidRDefault="00B13092" w:rsidP="00B1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59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6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PHILLIS WHEATLEY LITERARY AND SOCIAL CLUB OF CHARLESTON FOR ITS MEANINGFUL </w:t>
      </w:r>
      <w:r w:rsidR="00424C40">
        <w:t xml:space="preserve">LITERARY AND EDUCATIONAL </w:t>
      </w:r>
      <w:r>
        <w:t>CONTRIBUTIONS AND TO CONGRATULATE ITS MEMBERS UPON THE OCCASION OF ITS ONE HUNDREDTH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4F13"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6C06">
        <w:t xml:space="preserve">it is altogether fitting and proper that the South Carolina House of Representatives should pause in its deliberations to express deep appreciation to the members of the Phillis Wheatley Literary and Social Club (PWLSC) of Charleston for their prodigious influence upon literary culture </w:t>
      </w:r>
      <w:r w:rsidR="00AC20FA">
        <w:t xml:space="preserve">in the Palmetto State </w:t>
      </w:r>
      <w:r w:rsidR="00424C40">
        <w:t>over</w:t>
      </w:r>
      <w:r w:rsidR="00A76C06">
        <w:t xml:space="preserve"> the last century; and</w:t>
      </w: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C06" w:rsidRDefault="00A76C06"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founded </w:t>
      </w:r>
      <w:r w:rsidR="00CD7235">
        <w:t xml:space="preserve">by Jeannette Keeble Cox </w:t>
      </w:r>
      <w:r>
        <w:t xml:space="preserve">in Charleston in December 1916, the PWLSC was organized by educated and professional </w:t>
      </w:r>
      <w:r w:rsidR="000425B6">
        <w:t>black</w:t>
      </w:r>
      <w:r>
        <w:t xml:space="preserve"> women</w:t>
      </w:r>
      <w:r w:rsidR="00CD7235">
        <w:t xml:space="preserve"> with the palpable hope </w:t>
      </w:r>
      <w:r w:rsidR="00424C40">
        <w:t xml:space="preserve">for </w:t>
      </w:r>
      <w:r w:rsidR="00AC20FA">
        <w:t xml:space="preserve">the </w:t>
      </w:r>
      <w:r w:rsidR="00424C40">
        <w:t xml:space="preserve">advancement </w:t>
      </w:r>
      <w:r w:rsidR="00CD7235">
        <w:t xml:space="preserve">that </w:t>
      </w:r>
      <w:r w:rsidR="000425B6">
        <w:t>black</w:t>
      </w:r>
      <w:r w:rsidR="00424C40">
        <w:t xml:space="preserve"> </w:t>
      </w:r>
      <w:r w:rsidR="00CD7235">
        <w:t xml:space="preserve">teachers in the city schools </w:t>
      </w:r>
      <w:r w:rsidR="00424C40">
        <w:t>could provide</w:t>
      </w:r>
      <w:r w:rsidR="00CD7235">
        <w:t xml:space="preserve"> for young </w:t>
      </w:r>
      <w:r w:rsidR="000425B6">
        <w:t>black</w:t>
      </w:r>
      <w:r w:rsidR="00CD7235">
        <w:t xml:space="preserve"> women</w:t>
      </w:r>
      <w:r>
        <w:t>; and</w:t>
      </w: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Cox was the wife of </w:t>
      </w:r>
      <w:r w:rsidR="00424C40">
        <w:t xml:space="preserve">Benjamin F. Cox, </w:t>
      </w:r>
      <w:r>
        <w:t xml:space="preserve">the </w:t>
      </w:r>
      <w:r w:rsidR="0048792D">
        <w:t>principal of Avery Normal Institute, and she sought to assist in the development of Avery Institute and to influence education and Charleston society in the early 1900s</w:t>
      </w:r>
      <w:r w:rsidR="000E4B36">
        <w:t xml:space="preserve">.  The majority of the other </w:t>
      </w:r>
      <w:r w:rsidR="00AC20FA">
        <w:t xml:space="preserve">PWLSC </w:t>
      </w:r>
      <w:r w:rsidR="000E4B36">
        <w:t>founders served on the faculty of Avery Institute</w:t>
      </w:r>
      <w:r w:rsidR="0048792D">
        <w:t>; and</w:t>
      </w:r>
    </w:p>
    <w:p w:rsidR="0048792D" w:rsidRDefault="0048792D"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2D" w:rsidRDefault="0048792D"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4B36">
        <w:t>Mrs. Cox</w:t>
      </w:r>
      <w:r w:rsidR="00424C40">
        <w:t xml:space="preserve"> named the</w:t>
      </w:r>
      <w:r>
        <w:t xml:space="preserve"> PWLSC </w:t>
      </w:r>
      <w:r w:rsidR="008C36F0">
        <w:t xml:space="preserve">after the beloved </w:t>
      </w:r>
      <w:r w:rsidR="00AC20FA">
        <w:t xml:space="preserve">American </w:t>
      </w:r>
      <w:r w:rsidR="008C36F0">
        <w:t xml:space="preserve">poet Phillis Wheatley, the first </w:t>
      </w:r>
      <w:r w:rsidR="000425B6">
        <w:t>black</w:t>
      </w:r>
      <w:r w:rsidR="008C36F0">
        <w:t xml:space="preserve"> poet to publish a book of poetry in America.  </w:t>
      </w:r>
      <w:r w:rsidR="00424C40">
        <w:t>At the estimated age of eight, Phillis Wheatley</w:t>
      </w:r>
      <w:r w:rsidR="008C36F0">
        <w:t xml:space="preserve"> </w:t>
      </w:r>
      <w:r w:rsidR="000E4B36">
        <w:t>had been</w:t>
      </w:r>
      <w:r w:rsidR="008C36F0">
        <w:t xml:space="preserve"> </w:t>
      </w:r>
      <w:r w:rsidR="00C100FA">
        <w:t xml:space="preserve">kidnapped from Senegal/Gambia, Africa, and </w:t>
      </w:r>
      <w:r w:rsidR="000E4B36">
        <w:t xml:space="preserve">she </w:t>
      </w:r>
      <w:r w:rsidR="00424C40">
        <w:t xml:space="preserve">was </w:t>
      </w:r>
      <w:r w:rsidR="00C100FA">
        <w:t xml:space="preserve">sold into </w:t>
      </w:r>
      <w:r w:rsidR="008C36F0">
        <w:t>slave</w:t>
      </w:r>
      <w:r w:rsidR="00C100FA">
        <w:t>ry</w:t>
      </w:r>
      <w:r w:rsidR="008C36F0">
        <w:t xml:space="preserve"> in Boston</w:t>
      </w:r>
      <w:r w:rsidR="00C100FA">
        <w:t xml:space="preserve">, Massachusetts.  In the home where she served, </w:t>
      </w:r>
      <w:r w:rsidR="00424C40">
        <w:t xml:space="preserve">her frail body </w:t>
      </w:r>
      <w:r w:rsidR="00C100FA">
        <w:t>was nurtured back to health</w:t>
      </w:r>
      <w:r w:rsidR="00424C40">
        <w:t>, and she</w:t>
      </w:r>
      <w:r w:rsidR="00C100FA">
        <w:t xml:space="preserve"> was educated </w:t>
      </w:r>
      <w:r w:rsidR="00C100FA">
        <w:lastRenderedPageBreak/>
        <w:t>and encouraged in literary pursuits until she was manumitted.  She died in her early thirties; and</w:t>
      </w: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4B36">
        <w:t xml:space="preserve">from the inception of </w:t>
      </w:r>
      <w:r>
        <w:t>the</w:t>
      </w:r>
      <w:r w:rsidR="00C100FA">
        <w:t xml:space="preserve"> PWLSC</w:t>
      </w:r>
      <w:r w:rsidR="000E4B36">
        <w:t>, members</w:t>
      </w:r>
      <w:r w:rsidR="00C100FA">
        <w:t xml:space="preserve"> </w:t>
      </w:r>
      <w:r w:rsidR="008C36F0">
        <w:t xml:space="preserve">used her </w:t>
      </w:r>
      <w:r w:rsidR="001E706B">
        <w:t xml:space="preserve">name </w:t>
      </w:r>
      <w:r w:rsidR="008C36F0">
        <w:t>as their eponym</w:t>
      </w:r>
      <w:r w:rsidR="00AC20FA">
        <w:t>,</w:t>
      </w:r>
      <w:r w:rsidR="008C36F0">
        <w:t xml:space="preserve"> </w:t>
      </w:r>
      <w:r>
        <w:t>call</w:t>
      </w:r>
      <w:r w:rsidR="00AC20FA">
        <w:t>ing</w:t>
      </w:r>
      <w:r>
        <w:t xml:space="preserve"> themselves </w:t>
      </w:r>
      <w:r w:rsidR="008C36F0">
        <w:t>“</w:t>
      </w:r>
      <w:r w:rsidR="001E706B">
        <w:t>T</w:t>
      </w:r>
      <w:r>
        <w:t>he Phillis Wheatleys</w:t>
      </w:r>
      <w:r w:rsidR="001E706B">
        <w:t>,</w:t>
      </w:r>
      <w:r>
        <w:t>”</w:t>
      </w:r>
      <w:r w:rsidR="001E706B">
        <w:t xml:space="preserve"> women who would strive against the strictures of the social climate to achieve personal and societal accomplishments through education; and</w:t>
      </w:r>
    </w:p>
    <w:p w:rsidR="00CD7235" w:rsidRDefault="00CD7235" w:rsidP="00A76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7235">
        <w:t xml:space="preserve">a century </w:t>
      </w:r>
      <w:r w:rsidR="000E4B36">
        <w:t xml:space="preserve">later the PWLSC </w:t>
      </w:r>
      <w:r w:rsidR="00CD7235">
        <w:t>continu</w:t>
      </w:r>
      <w:r w:rsidR="000E4B36">
        <w:t>es to thrive</w:t>
      </w:r>
      <w:r w:rsidR="00CD7235">
        <w:t xml:space="preserve"> amid challenges, disappointments, and progress, </w:t>
      </w:r>
      <w:r w:rsidR="000E4B36">
        <w:t xml:space="preserve">and the members </w:t>
      </w:r>
      <w:r w:rsidR="00CD7235">
        <w:t>maintain</w:t>
      </w:r>
      <w:r w:rsidR="000E4B36">
        <w:t xml:space="preserve"> the</w:t>
      </w:r>
      <w:r w:rsidR="00CD7235">
        <w:t xml:space="preserve"> original </w:t>
      </w:r>
      <w:r>
        <w:t>goal of self</w:t>
      </w:r>
      <w:r w:rsidR="002B47C7">
        <w:noBreakHyphen/>
      </w:r>
      <w:r>
        <w:t>improvement and of enjoying and absorbing the culture redolent in the arts</w:t>
      </w:r>
      <w:r w:rsidR="00CD7235">
        <w:t xml:space="preserve"> while encouraging other </w:t>
      </w:r>
      <w:r w:rsidR="000425B6">
        <w:t>black</w:t>
      </w:r>
      <w:r w:rsidR="00CD7235">
        <w:t xml:space="preserve"> women to join them; and</w:t>
      </w: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0E23">
        <w:t xml:space="preserve">educators comprise a significant portion of the current PWLSC </w:t>
      </w:r>
      <w:r>
        <w:t>members</w:t>
      </w:r>
      <w:r w:rsidR="00810E23">
        <w:t>hip, and the women of the organization remain personally dedicated to providing active volunteer and financial support to women</w:t>
      </w:r>
      <w:r w:rsidR="002B47C7" w:rsidRPr="002B47C7">
        <w:t>’</w:t>
      </w:r>
      <w:r w:rsidR="00810E23">
        <w:t>s organizations, libraries, public schools, students, and teachers; and</w:t>
      </w:r>
    </w:p>
    <w:p w:rsidR="00314F1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23" w:rsidRDefault="00314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20FA">
        <w:t>today the members of the PWLSC</w:t>
      </w:r>
      <w:r w:rsidR="00810E23">
        <w:t xml:space="preserve"> sponsor essay contest</w:t>
      </w:r>
      <w:r w:rsidR="005C375D">
        <w:t>s</w:t>
      </w:r>
      <w:r w:rsidR="00810E23">
        <w:t>, volunteer in city libraries and schools</w:t>
      </w:r>
      <w:r w:rsidR="005C375D">
        <w:t>, read to and mentor children and young parents</w:t>
      </w:r>
      <w:r w:rsidR="00AC20FA">
        <w:t>,</w:t>
      </w:r>
      <w:r w:rsidR="005C375D">
        <w:t xml:space="preserve"> support organizations with similar goals</w:t>
      </w:r>
      <w:r w:rsidR="00AC20FA">
        <w:t>,</w:t>
      </w:r>
      <w:r w:rsidR="005C375D">
        <w:t xml:space="preserve"> and invite renown performers to the City of Charleston for cultural functions and events; and</w:t>
      </w:r>
    </w:p>
    <w:p w:rsidR="00810E23" w:rsidRDefault="00810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08" w:rsidRDefault="00810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20FA" w:rsidRPr="008D22FE">
        <w:rPr>
          <w:color w:val="000000" w:themeColor="text1"/>
          <w:u w:color="000000" w:themeColor="text1"/>
        </w:rPr>
        <w:t xml:space="preserve">the members of the </w:t>
      </w:r>
      <w:r w:rsidR="00AC20FA">
        <w:rPr>
          <w:color w:val="000000" w:themeColor="text1"/>
          <w:u w:color="000000" w:themeColor="text1"/>
        </w:rPr>
        <w:t xml:space="preserve">House of Representatives of the State of </w:t>
      </w:r>
      <w:r w:rsidR="00AC20FA" w:rsidRPr="008D22FE">
        <w:rPr>
          <w:color w:val="000000" w:themeColor="text1"/>
          <w:u w:color="000000" w:themeColor="text1"/>
        </w:rPr>
        <w:t xml:space="preserve">South Carolina are pleased to honor this </w:t>
      </w:r>
      <w:r w:rsidR="00AC20FA">
        <w:rPr>
          <w:color w:val="000000" w:themeColor="text1"/>
          <w:u w:color="000000" w:themeColor="text1"/>
        </w:rPr>
        <w:t>remarkable literary organization</w:t>
      </w:r>
      <w:r w:rsidR="00AC20FA" w:rsidRPr="008D22FE">
        <w:rPr>
          <w:color w:val="000000" w:themeColor="text1"/>
          <w:u w:color="000000" w:themeColor="text1"/>
        </w:rPr>
        <w:t xml:space="preserve"> at the celebration of </w:t>
      </w:r>
      <w:r w:rsidR="00AC20FA">
        <w:rPr>
          <w:color w:val="000000" w:themeColor="text1"/>
          <w:u w:color="000000" w:themeColor="text1"/>
        </w:rPr>
        <w:t>its</w:t>
      </w:r>
      <w:r w:rsidR="00AC20FA" w:rsidRPr="008D22FE">
        <w:rPr>
          <w:color w:val="000000" w:themeColor="text1"/>
          <w:u w:color="000000" w:themeColor="text1"/>
        </w:rPr>
        <w:t xml:space="preserve"> one hundredth </w:t>
      </w:r>
      <w:r w:rsidR="00AC20FA">
        <w:rPr>
          <w:color w:val="000000" w:themeColor="text1"/>
          <w:u w:color="000000" w:themeColor="text1"/>
        </w:rPr>
        <w:t>anniversar</w:t>
      </w:r>
      <w:r w:rsidR="00AC20FA" w:rsidRPr="008D22FE">
        <w:rPr>
          <w:color w:val="000000" w:themeColor="text1"/>
          <w:u w:color="000000" w:themeColor="text1"/>
        </w:rPr>
        <w:t xml:space="preserve">y and join in congratulating </w:t>
      </w:r>
      <w:r w:rsidR="00AC20FA">
        <w:rPr>
          <w:color w:val="000000" w:themeColor="text1"/>
          <w:u w:color="000000" w:themeColor="text1"/>
        </w:rPr>
        <w:t>the members</w:t>
      </w:r>
      <w:r w:rsidR="00AC20FA" w:rsidRPr="008D22FE">
        <w:rPr>
          <w:color w:val="000000" w:themeColor="text1"/>
          <w:u w:color="000000" w:themeColor="text1"/>
        </w:rPr>
        <w:t xml:space="preserve"> on reaching this extraordinary milestone</w:t>
      </w:r>
      <w:r w:rsidR="00DB5908">
        <w:t>.  Now, therefore,</w:t>
      </w:r>
    </w:p>
    <w:p w:rsidR="00DB5908"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08"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5908"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08" w:rsidRDefault="00DB5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6C06">
        <w:t xml:space="preserve"> the members of the South Carolina House of Representatives, by this resolution, recognize and honor the Phillis Wheatley Literary and Social Club of Charleston for its meaningful </w:t>
      </w:r>
      <w:r w:rsidR="00424C40">
        <w:t xml:space="preserve">literary and educational </w:t>
      </w:r>
      <w:r w:rsidR="00A76C06">
        <w:t>contributions and congratulate its members upon the occasion of its one hundredth anniversary</w:t>
      </w:r>
      <w:r w:rsidR="009337CA">
        <w:t>.</w:t>
      </w:r>
    </w:p>
    <w:p w:rsidR="008B433E" w:rsidRDefault="002B47C7" w:rsidP="000D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5DA" w:rsidRDefault="005055DA" w:rsidP="005055DA">
      <w:pPr>
        <w:suppressAutoHyphens/>
      </w:pPr>
    </w:p>
    <w:sectPr w:rsidR="005055DA" w:rsidSect="005055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6B2" w:rsidRDefault="00CA36B2" w:rsidP="009F0C77">
      <w:r>
        <w:separator/>
      </w:r>
    </w:p>
  </w:endnote>
  <w:endnote w:type="continuationSeparator" w:id="0">
    <w:p w:rsidR="00CA36B2" w:rsidRDefault="00CA36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3D8763-8BCA-4CBE-8ECE-EBD62232AF94}"/>
    <w:embedBold r:id="rId2" w:fontKey="{D1821C5A-6151-41FB-9871-2D43C41D6A57}"/>
  </w:font>
  <w:font w:name="Calibri">
    <w:panose1 w:val="020F0502020204030204"/>
    <w:charset w:val="00"/>
    <w:family w:val="swiss"/>
    <w:pitch w:val="variable"/>
    <w:sig w:usb0="E00002FF" w:usb1="4000ACFF" w:usb2="00000001" w:usb3="00000000" w:csb0="0000019F" w:csb1="00000000"/>
    <w:embedRegular r:id="rId3" w:fontKey="{AA239861-E21E-4694-8406-6F38490AA7EE}"/>
  </w:font>
  <w:font w:name="Segoe UI">
    <w:panose1 w:val="020B0502040204020203"/>
    <w:charset w:val="00"/>
    <w:family w:val="swiss"/>
    <w:pitch w:val="variable"/>
    <w:sig w:usb0="E10022FF" w:usb1="C000E47F" w:usb2="00000029" w:usb3="00000000" w:csb0="000001DF" w:csb1="00000000"/>
    <w:embedRegular r:id="rId4" w:fontKey="{BC94FBDA-0B0F-4920-A63A-2578B62657B9}"/>
  </w:font>
  <w:font w:name="Cambria">
    <w:panose1 w:val="02040503050406030204"/>
    <w:charset w:val="00"/>
    <w:family w:val="roman"/>
    <w:pitch w:val="variable"/>
    <w:sig w:usb0="E00002FF" w:usb1="400004FF" w:usb2="00000000" w:usb3="00000000" w:csb0="0000019F" w:csb1="00000000"/>
    <w:embedRegular r:id="rId5" w:fontKey="{45D7D04E-12AB-44F9-AE79-700E7BB011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6B2" w:rsidRPr="005055DA" w:rsidRDefault="005055DA" w:rsidP="005055DA">
    <w:pPr>
      <w:pStyle w:val="Footer"/>
      <w:tabs>
        <w:tab w:val="clear" w:pos="4680"/>
        <w:tab w:val="clear" w:pos="9360"/>
        <w:tab w:val="center" w:pos="2995"/>
      </w:tabs>
      <w:spacing w:before="120"/>
    </w:pPr>
    <w:r>
      <w:t>[4996]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6B2" w:rsidRDefault="00CA36B2" w:rsidP="009F0C77">
      <w:r>
        <w:separator/>
      </w:r>
    </w:p>
  </w:footnote>
  <w:footnote w:type="continuationSeparator" w:id="0">
    <w:p w:rsidR="00CA36B2" w:rsidRDefault="00CA36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1SA16"/>
    <w:docVar w:name="CoverBillType" w:val="r"/>
    <w:docVar w:name="docpath" w:val="L:\Council\bills\GM\24631SA16.DOCX"/>
    <w:docVar w:name="dvBillNumber" w:val="4996"/>
    <w:docVar w:name="dvBillNumberPrefix" w:val="H. "/>
    <w:docVar w:name="dvOriginalBody" w:val="House"/>
    <w:docVar w:name="dvSteno" w:val="GM"/>
    <w:docVar w:name="NameofBody" w:val="h"/>
    <w:docVar w:name="vgroup2" w:val="Council"/>
  </w:docVars>
  <w:rsids>
    <w:rsidRoot w:val="00DB5908"/>
    <w:rsid w:val="00011869"/>
    <w:rsid w:val="00015CD6"/>
    <w:rsid w:val="000425B6"/>
    <w:rsid w:val="00062A01"/>
    <w:rsid w:val="000D64D7"/>
    <w:rsid w:val="000E1785"/>
    <w:rsid w:val="000E4B36"/>
    <w:rsid w:val="000F40FA"/>
    <w:rsid w:val="0010776B"/>
    <w:rsid w:val="00133E66"/>
    <w:rsid w:val="001435A3"/>
    <w:rsid w:val="00146ED3"/>
    <w:rsid w:val="00151044"/>
    <w:rsid w:val="001D08F2"/>
    <w:rsid w:val="001D525B"/>
    <w:rsid w:val="001D7F4F"/>
    <w:rsid w:val="001E0674"/>
    <w:rsid w:val="001E706B"/>
    <w:rsid w:val="00205238"/>
    <w:rsid w:val="002321B6"/>
    <w:rsid w:val="00250967"/>
    <w:rsid w:val="002543C8"/>
    <w:rsid w:val="0025541D"/>
    <w:rsid w:val="00284AAE"/>
    <w:rsid w:val="002B47C7"/>
    <w:rsid w:val="002E5912"/>
    <w:rsid w:val="00301B21"/>
    <w:rsid w:val="00314F13"/>
    <w:rsid w:val="00325348"/>
    <w:rsid w:val="0032732C"/>
    <w:rsid w:val="00336AD0"/>
    <w:rsid w:val="0037079A"/>
    <w:rsid w:val="003C4DAB"/>
    <w:rsid w:val="003D01E8"/>
    <w:rsid w:val="003E5288"/>
    <w:rsid w:val="003F6D79"/>
    <w:rsid w:val="0041760A"/>
    <w:rsid w:val="00417C01"/>
    <w:rsid w:val="00424C40"/>
    <w:rsid w:val="004403BD"/>
    <w:rsid w:val="00461441"/>
    <w:rsid w:val="004809EE"/>
    <w:rsid w:val="0048792D"/>
    <w:rsid w:val="004E7D54"/>
    <w:rsid w:val="005055DA"/>
    <w:rsid w:val="005273C6"/>
    <w:rsid w:val="00530A69"/>
    <w:rsid w:val="00545593"/>
    <w:rsid w:val="00577C6C"/>
    <w:rsid w:val="005C2FE2"/>
    <w:rsid w:val="005C375D"/>
    <w:rsid w:val="005E2BC9"/>
    <w:rsid w:val="00605102"/>
    <w:rsid w:val="006215AA"/>
    <w:rsid w:val="006763FF"/>
    <w:rsid w:val="006913C9"/>
    <w:rsid w:val="0069470D"/>
    <w:rsid w:val="00734F00"/>
    <w:rsid w:val="007A70AE"/>
    <w:rsid w:val="007D2A11"/>
    <w:rsid w:val="00810E23"/>
    <w:rsid w:val="008362E8"/>
    <w:rsid w:val="008A1768"/>
    <w:rsid w:val="008B433E"/>
    <w:rsid w:val="008C36F0"/>
    <w:rsid w:val="008F0F33"/>
    <w:rsid w:val="008F4429"/>
    <w:rsid w:val="009337CA"/>
    <w:rsid w:val="0094021A"/>
    <w:rsid w:val="00954513"/>
    <w:rsid w:val="009B44AF"/>
    <w:rsid w:val="009C6A0B"/>
    <w:rsid w:val="009F0C77"/>
    <w:rsid w:val="009F4DD1"/>
    <w:rsid w:val="00A41684"/>
    <w:rsid w:val="00A64E80"/>
    <w:rsid w:val="00A72BCD"/>
    <w:rsid w:val="00A741D9"/>
    <w:rsid w:val="00A76C06"/>
    <w:rsid w:val="00A833AB"/>
    <w:rsid w:val="00A9741D"/>
    <w:rsid w:val="00AC20FA"/>
    <w:rsid w:val="00AD4B17"/>
    <w:rsid w:val="00B13092"/>
    <w:rsid w:val="00B412D4"/>
    <w:rsid w:val="00BE3C22"/>
    <w:rsid w:val="00C0345E"/>
    <w:rsid w:val="00C100FA"/>
    <w:rsid w:val="00C3483A"/>
    <w:rsid w:val="00C74E9D"/>
    <w:rsid w:val="00C82FD3"/>
    <w:rsid w:val="00C92819"/>
    <w:rsid w:val="00CA36B2"/>
    <w:rsid w:val="00CC6B7B"/>
    <w:rsid w:val="00CD2089"/>
    <w:rsid w:val="00CD7235"/>
    <w:rsid w:val="00D73A67"/>
    <w:rsid w:val="00D970A9"/>
    <w:rsid w:val="00DB590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D0AEA-9CB5-401E-866A-A5397EE3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20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0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F2987-2629-4CFD-9CA2-7CFBDA7AD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2</Pages>
  <Words>526</Words>
  <Characters>2897</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4996 Text of Previous Version (Feb. 25, 2016) - South Carolina Legislature Online</dc:title>
  <dc:creator>Gail Pinckney Moore</dc:creator>
  <cp:lastModifiedBy>N Cumfer</cp:lastModifiedBy>
  <cp:revision>2</cp:revision>
  <cp:lastPrinted>2016-02-24T22:18:00Z</cp:lastPrinted>
  <dcterms:created xsi:type="dcterms:W3CDTF">2016-02-25T16:00:00Z</dcterms:created>
  <dcterms:modified xsi:type="dcterms:W3CDTF">2016-02-25T16:00:00Z</dcterms:modified>
</cp:coreProperties>
</file>