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4729" w:rsidRDefault="00D4472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4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343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353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SOUTH CAROLINA CRIMINAL JUSTICE ACADEMY, RELATING TO CERTIFICATION, DESIGNATED AS REGULATION DOCUMENT NUMBER 4372, PURSUANT TO THE PROVISIONS OF ARTICLE 1, CHAPTER 23, TITLE 1 OF THE 1976 CODE.</w:t>
      </w:r>
    </w:p>
    <w:p w:rsidR="00F6343F" w:rsidRDefault="00F634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43F" w:rsidRDefault="00F634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343F" w:rsidRDefault="00F634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43F" w:rsidRDefault="00F634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South Carolina Criminal Justice Academy, relating to Certification, designated as Regulation Document Number 4372, and submitted to the General Assembly pursuant to the provisions of Article 1, Chapter 23, Title 1 of the 1976 Code, are approved.</w:t>
      </w:r>
    </w:p>
    <w:p w:rsidR="00F6343F" w:rsidRDefault="00F634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43F" w:rsidRDefault="00F634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B3535">
        <w:t>2</w:t>
      </w:r>
      <w:r>
        <w:t>.</w:t>
      </w:r>
      <w:r>
        <w:tab/>
        <w:t>This joint resolution takes effect upon approval by the Governor.</w:t>
      </w:r>
    </w:p>
    <w:p w:rsidR="00F6343F" w:rsidRDefault="00F6343F" w:rsidP="00F63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F6343F" w:rsidRDefault="00F6343F" w:rsidP="00F63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6343F" w:rsidRDefault="00F6343F" w:rsidP="00F63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F6343F" w:rsidRDefault="00F6343F" w:rsidP="00F63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F6343F" w:rsidRPr="00263344" w:rsidRDefault="00EB3535" w:rsidP="00F63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w:t>
      </w:r>
      <w:r w:rsidR="00F6343F" w:rsidRPr="00263344">
        <w:t>.C. Code §23</w:t>
      </w:r>
      <w:r w:rsidR="00F6343F" w:rsidRPr="00263344">
        <w:noBreakHyphen/>
        <w:t>47</w:t>
      </w:r>
      <w:r w:rsidR="00F6343F" w:rsidRPr="00263344">
        <w:noBreakHyphen/>
        <w:t>20(C)(15) authorizes the Law Enforcement Training Council to make regulations necessary for the training of telecommunication operators or dispatchers. The proposed additions to the regulations will clarify when certification takes place.</w:t>
      </w:r>
    </w:p>
    <w:p w:rsidR="00F6343F" w:rsidRPr="00263344" w:rsidRDefault="00F6343F" w:rsidP="00F63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343F" w:rsidRPr="00263344" w:rsidRDefault="00F6343F" w:rsidP="00F63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3344">
        <w:t xml:space="preserve">Notice of Drafting for the proposed amendments was published in the </w:t>
      </w:r>
      <w:r w:rsidRPr="00263344">
        <w:rPr>
          <w:i/>
        </w:rPr>
        <w:t>State Register</w:t>
      </w:r>
      <w:r w:rsidRPr="00263344">
        <w:t xml:space="preserve"> on January 25, 2013.</w:t>
      </w:r>
    </w:p>
    <w:p w:rsidR="00DD7AB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D44729" w:rsidRDefault="00D44729" w:rsidP="00D44729">
      <w:pPr>
        <w:suppressAutoHyphens/>
      </w:pPr>
    </w:p>
    <w:sectPr w:rsidR="00D44729" w:rsidSect="00D4472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343F" w:rsidRDefault="00F6343F" w:rsidP="009F0C77">
      <w:r>
        <w:separator/>
      </w:r>
    </w:p>
  </w:endnote>
  <w:endnote w:type="continuationSeparator" w:id="0">
    <w:p w:rsidR="00F6343F" w:rsidRDefault="00F634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31CFC6B-8356-482A-8A4F-A0C3CFA7A28A}"/>
    <w:embedBold r:id="rId2" w:fontKey="{50302577-3617-4B64-A917-A7364C82EB63}"/>
    <w:embedItalic r:id="rId3" w:fontKey="{04817BC7-8ED8-4EF7-9055-251D544D8982}"/>
  </w:font>
  <w:font w:name="Calibri">
    <w:panose1 w:val="020F0502020204030204"/>
    <w:charset w:val="00"/>
    <w:family w:val="swiss"/>
    <w:pitch w:val="variable"/>
    <w:sig w:usb0="E10002FF" w:usb1="4000ACFF" w:usb2="00000009" w:usb3="00000000" w:csb0="0000019F" w:csb1="00000000"/>
    <w:embedRegular r:id="rId4" w:fontKey="{C5E42117-97A9-41C8-890F-266C7A0E80B4}"/>
  </w:font>
  <w:font w:name="Segoe UI">
    <w:panose1 w:val="020B0502040204020203"/>
    <w:charset w:val="00"/>
    <w:family w:val="swiss"/>
    <w:pitch w:val="variable"/>
    <w:sig w:usb0="E10022FF" w:usb1="C000E47F" w:usb2="00000029" w:usb3="00000000" w:csb0="000001DF" w:csb1="00000000"/>
    <w:embedRegular r:id="rId5" w:fontKey="{131791FC-CCAF-4DD3-9BA8-FA7F8F41AFC7}"/>
  </w:font>
  <w:font w:name="Cambria">
    <w:panose1 w:val="02040503050406030204"/>
    <w:charset w:val="00"/>
    <w:family w:val="roman"/>
    <w:pitch w:val="variable"/>
    <w:sig w:usb0="E00002FF" w:usb1="400004FF" w:usb2="00000000" w:usb3="00000000" w:csb0="0000019F" w:csb1="00000000"/>
    <w:embedRegular r:id="rId6" w:fontKey="{ACF76124-ACEB-4B06-9BC7-FEC0F5D804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7ABC" w:rsidRPr="00D44729" w:rsidRDefault="00D44729" w:rsidP="00D44729">
    <w:pPr>
      <w:pStyle w:val="Footer"/>
      <w:tabs>
        <w:tab w:val="clear" w:pos="4680"/>
        <w:tab w:val="clear" w:pos="9360"/>
        <w:tab w:val="center" w:pos="2995"/>
      </w:tabs>
      <w:spacing w:before="120"/>
    </w:pPr>
    <w:r>
      <w:t>[502]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343F" w:rsidRDefault="00F6343F" w:rsidP="009F0C77">
      <w:r>
        <w:separator/>
      </w:r>
    </w:p>
  </w:footnote>
  <w:footnote w:type="continuationSeparator" w:id="0">
    <w:p w:rsidR="00F6343F" w:rsidRDefault="00F634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24CZ15"/>
    <w:docVar w:name="CoverBillType" w:val="a"/>
    <w:docVar w:name="docpath" w:val="L:\Council\bills\DBS\31224CZ15.DOCX"/>
    <w:docVar w:name="dvBillNumber" w:val="502"/>
    <w:docVar w:name="dvBillNumberPrefix" w:val="S. "/>
    <w:docVar w:name="dvOriginalBody" w:val="Senate"/>
    <w:docVar w:name="dvSteno" w:val="DBS"/>
    <w:docVar w:name="NameofBody" w:val="s"/>
    <w:docVar w:name="vgroup2" w:val="Council"/>
  </w:docVars>
  <w:rsids>
    <w:rsidRoot w:val="00F6343F"/>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2693D"/>
    <w:rsid w:val="00834A12"/>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44729"/>
    <w:rsid w:val="00D6260D"/>
    <w:rsid w:val="00D6662B"/>
    <w:rsid w:val="00D95E2F"/>
    <w:rsid w:val="00D970A9"/>
    <w:rsid w:val="00DB3AC0"/>
    <w:rsid w:val="00DC6813"/>
    <w:rsid w:val="00DD7ABC"/>
    <w:rsid w:val="00DE68F0"/>
    <w:rsid w:val="00DF3845"/>
    <w:rsid w:val="00DF7E17"/>
    <w:rsid w:val="00E920AD"/>
    <w:rsid w:val="00EB00A2"/>
    <w:rsid w:val="00EB1BF3"/>
    <w:rsid w:val="00EB3535"/>
    <w:rsid w:val="00EF3EEE"/>
    <w:rsid w:val="00F149A7"/>
    <w:rsid w:val="00F50BAF"/>
    <w:rsid w:val="00F52C10"/>
    <w:rsid w:val="00F6343F"/>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E83BEC-F71B-4D10-82C9-8B0FEAEDA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B35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353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D6CB9A-1DB6-4C54-B207-D0121F1DC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A106909C.dotm</Template>
  <TotalTime>0</TotalTime>
  <Pages>1</Pages>
  <Words>165</Words>
  <Characters>935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502 Text of Previous Version (Mar. 4, 2015) - South Carolina Legislature Online</dc:title>
  <dc:subject/>
  <dc:creator>DeirdreBrevardSmith</dc:creator>
  <cp:keywords/>
  <dc:description/>
  <cp:lastModifiedBy>N Cumfer</cp:lastModifiedBy>
  <cp:revision>2</cp:revision>
  <cp:lastPrinted>2015-03-04T15:38:00Z</cp:lastPrinted>
  <dcterms:created xsi:type="dcterms:W3CDTF">2015-03-04T19:38:00Z</dcterms:created>
  <dcterms:modified xsi:type="dcterms:W3CDTF">2015-03-04T19:38:00Z</dcterms:modified>
</cp:coreProperties>
</file>