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526" w:rsidRDefault="00BF75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42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657" w:rsidRDefault="0041519A" w:rsidP="007F5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C552C">
        <w:t>CONGRATULATE T</w:t>
      </w:r>
      <w:r w:rsidR="007F5657">
        <w:t xml:space="preserve">HE </w:t>
      </w:r>
      <w:r w:rsidR="00617BA8">
        <w:t>PENDLETON DISTRICT COMMISSION</w:t>
      </w:r>
      <w:r w:rsidR="007F5657">
        <w:t xml:space="preserve"> UPON THE OCCASION OF ITS </w:t>
      </w:r>
      <w:r w:rsidR="00617BA8">
        <w:t>FIFTIETH</w:t>
      </w:r>
      <w:r w:rsidR="007F5657">
        <w:t xml:space="preserve"> ANNIVERSARY AND </w:t>
      </w:r>
      <w:r w:rsidR="001C552C">
        <w:t xml:space="preserve">TO THANK THE COMMISSION </w:t>
      </w:r>
      <w:r w:rsidR="007F5657">
        <w:t xml:space="preserve">FOR ITS </w:t>
      </w:r>
      <w:r w:rsidR="002E0557">
        <w:t>HALF CENTURY OF SERVICE TO THE PEOPLE OF SOUTH CAROLINA</w:t>
      </w:r>
      <w:r w:rsidR="001C552C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0D6D" w:rsidRDefault="001A42A0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0D6D">
        <w:t xml:space="preserve">the South Carolina House of Representatives </w:t>
      </w:r>
      <w:r w:rsidR="00C6327D">
        <w:t>is</w:t>
      </w:r>
      <w:r w:rsidR="00B70D6D">
        <w:t xml:space="preserve"> pleased to learn that the </w:t>
      </w:r>
      <w:r w:rsidR="00731A86">
        <w:t>Pendleton District Commission</w:t>
      </w:r>
      <w:r w:rsidR="00B70D6D">
        <w:t xml:space="preserve"> </w:t>
      </w:r>
      <w:r w:rsidR="000C6A72">
        <w:t>will</w:t>
      </w:r>
      <w:r w:rsidR="00731A86">
        <w:t xml:space="preserve"> </w:t>
      </w:r>
      <w:r w:rsidR="00B70D6D">
        <w:t>celebrat</w:t>
      </w:r>
      <w:r w:rsidR="000C6A72">
        <w:t>e</w:t>
      </w:r>
      <w:r w:rsidR="00B70D6D">
        <w:t xml:space="preserve"> the milestone of its </w:t>
      </w:r>
      <w:r w:rsidR="00731A86">
        <w:t>fiftieth</w:t>
      </w:r>
      <w:r w:rsidR="00B70D6D">
        <w:t xml:space="preserve"> anniversary </w:t>
      </w:r>
      <w:r w:rsidR="00731A86">
        <w:t>on March 11, 2</w:t>
      </w:r>
      <w:r w:rsidR="00B70D6D">
        <w:t>01</w:t>
      </w:r>
      <w:r w:rsidR="00731A86">
        <w:t>6</w:t>
      </w:r>
      <w:r w:rsidR="00B70D6D">
        <w:t>; and</w:t>
      </w: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>Pendleton District Commission, established March 11, 1966, by the South Carolina Legislature as the first tourism region in South Carolina, is the oldest of the state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eleven tourism regions.</w:t>
      </w:r>
      <w:r>
        <w:rPr>
          <w:color w:val="000000" w:themeColor="text1"/>
          <w:u w:color="000000" w:themeColor="text1"/>
        </w:rPr>
        <w:t xml:space="preserve"> </w:t>
      </w:r>
      <w:r w:rsidRPr="002B132C">
        <w:rPr>
          <w:color w:val="000000" w:themeColor="text1"/>
          <w:u w:color="000000" w:themeColor="text1"/>
        </w:rPr>
        <w:t>Formally known as Pendleton District Historical, Recreational</w:t>
      </w:r>
      <w:r>
        <w:rPr>
          <w:color w:val="000000" w:themeColor="text1"/>
          <w:u w:color="000000" w:themeColor="text1"/>
        </w:rPr>
        <w:t>,</w:t>
      </w:r>
      <w:r w:rsidRPr="002B132C">
        <w:rPr>
          <w:color w:val="000000" w:themeColor="text1"/>
          <w:u w:color="000000" w:themeColor="text1"/>
        </w:rPr>
        <w:t xml:space="preserve"> and Tourism Commission, representing 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ounties, the Commission proudly celebrates its fiftieth year of promoting history and tourism to the region wi</w:t>
      </w:r>
      <w:r>
        <w:rPr>
          <w:color w:val="000000" w:themeColor="text1"/>
          <w:u w:color="000000" w:themeColor="text1"/>
        </w:rPr>
        <w:t>th the launch of its new brand</w:t>
      </w:r>
      <w:r w:rsidR="00B06D49">
        <w:rPr>
          <w:color w:val="000000" w:themeColor="text1"/>
          <w:u w:color="000000" w:themeColor="text1"/>
        </w:rPr>
        <w:t>, Lake Hartwell Country, Crown of the Carolinas</w:t>
      </w:r>
      <w:r>
        <w:rPr>
          <w:color w:val="000000" w:themeColor="text1"/>
          <w:u w:color="000000" w:themeColor="text1"/>
        </w:rPr>
        <w:t>; and</w:t>
      </w: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Pr="002B132C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>Pendleton District Commission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mission continues to be promot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tourism and protect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the heritage of the historic Pendleton District</w:t>
      </w:r>
      <w:r>
        <w:rPr>
          <w:color w:val="000000" w:themeColor="text1"/>
          <w:u w:color="000000" w:themeColor="text1"/>
        </w:rPr>
        <w:t>, as well as</w:t>
      </w:r>
      <w:r w:rsidRPr="002B132C">
        <w:rPr>
          <w:color w:val="000000" w:themeColor="text1"/>
          <w:u w:color="000000" w:themeColor="text1"/>
        </w:rPr>
        <w:t xml:space="preserve"> growing </w:t>
      </w:r>
      <w:r>
        <w:rPr>
          <w:color w:val="000000" w:themeColor="text1"/>
          <w:u w:color="000000" w:themeColor="text1"/>
        </w:rPr>
        <w:t>h</w:t>
      </w:r>
      <w:r w:rsidRPr="002B132C">
        <w:rPr>
          <w:color w:val="000000" w:themeColor="text1"/>
          <w:u w:color="000000" w:themeColor="text1"/>
        </w:rPr>
        <w:t xml:space="preserve">eritage and </w:t>
      </w:r>
      <w:r>
        <w:rPr>
          <w:color w:val="000000" w:themeColor="text1"/>
          <w:u w:color="000000" w:themeColor="text1"/>
        </w:rPr>
        <w:t>r</w:t>
      </w:r>
      <w:r w:rsidRPr="002B132C">
        <w:rPr>
          <w:color w:val="000000" w:themeColor="text1"/>
          <w:u w:color="000000" w:themeColor="text1"/>
        </w:rPr>
        <w:t xml:space="preserve">ecreational </w:t>
      </w:r>
      <w:r>
        <w:rPr>
          <w:color w:val="000000" w:themeColor="text1"/>
          <w:u w:color="000000" w:themeColor="text1"/>
        </w:rPr>
        <w:t>t</w:t>
      </w:r>
      <w:r w:rsidRPr="002B132C">
        <w:rPr>
          <w:color w:val="000000" w:themeColor="text1"/>
          <w:u w:color="000000" w:themeColor="text1"/>
        </w:rPr>
        <w:t>ourism in the region</w:t>
      </w:r>
      <w:r>
        <w:rPr>
          <w:color w:val="000000" w:themeColor="text1"/>
          <w:u w:color="000000" w:themeColor="text1"/>
        </w:rPr>
        <w:t>. A</w:t>
      </w:r>
      <w:r w:rsidRPr="002B132C">
        <w:rPr>
          <w:color w:val="000000" w:themeColor="text1"/>
          <w:u w:color="000000" w:themeColor="text1"/>
        </w:rPr>
        <w:t xml:space="preserve">s a trailblazer in tourism marketing and promotion, </w:t>
      </w:r>
      <w:r>
        <w:rPr>
          <w:color w:val="000000" w:themeColor="text1"/>
          <w:u w:color="000000" w:themeColor="text1"/>
        </w:rPr>
        <w:t xml:space="preserve">the Pendleton District Commission </w:t>
      </w:r>
      <w:r w:rsidRPr="002B132C">
        <w:rPr>
          <w:color w:val="000000" w:themeColor="text1"/>
          <w:u w:color="000000" w:themeColor="text1"/>
        </w:rPr>
        <w:t>has helped make tourism our state</w:t>
      </w:r>
      <w:r w:rsidR="005131F7" w:rsidRPr="005131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number</w:t>
      </w:r>
      <w:r w:rsidR="005131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industry; and</w:t>
      </w:r>
    </w:p>
    <w:p w:rsidR="00C15244" w:rsidRPr="002B132C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 xml:space="preserve">Pendleton District Commission operates a </w:t>
      </w:r>
      <w:r>
        <w:rPr>
          <w:color w:val="000000" w:themeColor="text1"/>
          <w:u w:color="000000" w:themeColor="text1"/>
        </w:rPr>
        <w:t>v</w:t>
      </w:r>
      <w:r w:rsidRPr="002B132C">
        <w:rPr>
          <w:color w:val="000000" w:themeColor="text1"/>
          <w:u w:color="000000" w:themeColor="text1"/>
        </w:rPr>
        <w:t>isitor</w:t>
      </w:r>
      <w:r>
        <w:rPr>
          <w:color w:val="000000" w:themeColor="text1"/>
          <w:u w:color="000000" w:themeColor="text1"/>
        </w:rPr>
        <w:t>s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enter in the heart of the historic town of Pendleton to direct visitors to sites and attractions throughout the three</w:t>
      </w:r>
      <w:r w:rsidR="005131F7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>county region</w:t>
      </w:r>
      <w:r>
        <w:rPr>
          <w:color w:val="000000" w:themeColor="text1"/>
          <w:u w:color="000000" w:themeColor="text1"/>
        </w:rPr>
        <w:t xml:space="preserve">. The commission </w:t>
      </w:r>
      <w:r w:rsidRPr="002B132C">
        <w:rPr>
          <w:color w:val="000000" w:themeColor="text1"/>
          <w:u w:color="000000" w:themeColor="text1"/>
        </w:rPr>
        <w:t xml:space="preserve">has won numerous state and regional awards for its Historic Pendleton Spring Jubilee festival, which attracts </w:t>
      </w:r>
      <w:r>
        <w:rPr>
          <w:color w:val="000000" w:themeColor="text1"/>
          <w:u w:color="000000" w:themeColor="text1"/>
        </w:rPr>
        <w:t>more than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thirty thousand</w:t>
      </w:r>
      <w:r w:rsidRPr="002B132C">
        <w:rPr>
          <w:color w:val="000000" w:themeColor="text1"/>
          <w:u w:color="000000" w:themeColor="text1"/>
        </w:rPr>
        <w:t xml:space="preserve"> visitors annually</w:t>
      </w:r>
      <w:r>
        <w:rPr>
          <w:color w:val="000000" w:themeColor="text1"/>
          <w:u w:color="000000" w:themeColor="text1"/>
        </w:rPr>
        <w:t xml:space="preserve"> and </w:t>
      </w:r>
      <w:r w:rsidR="009D7720">
        <w:rPr>
          <w:color w:val="000000" w:themeColor="text1"/>
          <w:u w:color="000000" w:themeColor="text1"/>
        </w:rPr>
        <w:t xml:space="preserve">is preparing to </w:t>
      </w:r>
      <w:r w:rsidRPr="002B132C">
        <w:rPr>
          <w:color w:val="000000" w:themeColor="text1"/>
          <w:u w:color="000000" w:themeColor="text1"/>
        </w:rPr>
        <w:t xml:space="preserve">celebrate its </w:t>
      </w:r>
      <w:r>
        <w:rPr>
          <w:color w:val="000000" w:themeColor="text1"/>
          <w:u w:color="000000" w:themeColor="text1"/>
        </w:rPr>
        <w:t>fortieth</w:t>
      </w:r>
      <w:r w:rsidRPr="002B132C">
        <w:rPr>
          <w:color w:val="000000" w:themeColor="text1"/>
          <w:u w:color="000000" w:themeColor="text1"/>
        </w:rPr>
        <w:t xml:space="preserve"> </w:t>
      </w:r>
      <w:r w:rsidR="00870CE1">
        <w:rPr>
          <w:color w:val="000000" w:themeColor="text1"/>
          <w:u w:color="000000" w:themeColor="text1"/>
        </w:rPr>
        <w:t>anniversary</w:t>
      </w:r>
      <w:r w:rsidRPr="002B132C">
        <w:rPr>
          <w:color w:val="000000" w:themeColor="text1"/>
          <w:u w:color="000000" w:themeColor="text1"/>
        </w:rPr>
        <w:t xml:space="preserve"> in 2017</w:t>
      </w:r>
      <w:r>
        <w:rPr>
          <w:color w:val="000000" w:themeColor="text1"/>
          <w:u w:color="000000" w:themeColor="text1"/>
        </w:rPr>
        <w:t>; and</w:t>
      </w: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B132C">
        <w:rPr>
          <w:color w:val="000000" w:themeColor="text1"/>
          <w:u w:color="000000" w:themeColor="text1"/>
        </w:rPr>
        <w:t xml:space="preserve">ctively preserving the history of 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 xml:space="preserve">ounties, Pendleton District Commission operates the regional </w:t>
      </w:r>
      <w:r>
        <w:rPr>
          <w:color w:val="000000" w:themeColor="text1"/>
          <w:u w:color="000000" w:themeColor="text1"/>
        </w:rPr>
        <w:t>v</w:t>
      </w:r>
      <w:r w:rsidRPr="002B132C">
        <w:rPr>
          <w:color w:val="000000" w:themeColor="text1"/>
          <w:u w:color="000000" w:themeColor="text1"/>
        </w:rPr>
        <w:t>isitors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enter in an 1850s general store</w:t>
      </w:r>
      <w:r w:rsidR="0018301F">
        <w:rPr>
          <w:color w:val="000000" w:themeColor="text1"/>
          <w:u w:color="000000" w:themeColor="text1"/>
        </w:rPr>
        <w:t xml:space="preserve"> (</w:t>
      </w:r>
      <w:r w:rsidRPr="002B132C">
        <w:rPr>
          <w:color w:val="000000" w:themeColor="text1"/>
          <w:u w:color="000000" w:themeColor="text1"/>
        </w:rPr>
        <w:t>Hunter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Store</w:t>
      </w:r>
      <w:r w:rsidR="0018301F">
        <w:rPr>
          <w:color w:val="000000" w:themeColor="text1"/>
          <w:u w:color="000000" w:themeColor="text1"/>
        </w:rPr>
        <w:t>)</w:t>
      </w:r>
      <w:r w:rsidRPr="002B132C">
        <w:rPr>
          <w:color w:val="000000" w:themeColor="text1"/>
          <w:u w:color="000000" w:themeColor="text1"/>
        </w:rPr>
        <w:t xml:space="preserve">, which also houses the </w:t>
      </w:r>
      <w:r>
        <w:rPr>
          <w:color w:val="000000" w:themeColor="text1"/>
          <w:u w:color="000000" w:themeColor="text1"/>
        </w:rPr>
        <w:t>commission</w:t>
      </w:r>
      <w:r w:rsidR="005131F7" w:rsidRPr="005131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Research Room and Special Collections. This valuable resource is </w:t>
      </w:r>
      <w:r w:rsidRPr="002B132C">
        <w:rPr>
          <w:color w:val="000000" w:themeColor="text1"/>
          <w:u w:color="000000" w:themeColor="text1"/>
        </w:rPr>
        <w:t>open to the general public</w:t>
      </w:r>
      <w:r>
        <w:rPr>
          <w:color w:val="000000" w:themeColor="text1"/>
          <w:u w:color="000000" w:themeColor="text1"/>
        </w:rPr>
        <w:t xml:space="preserve"> and daily </w:t>
      </w:r>
      <w:r w:rsidR="00865B28">
        <w:rPr>
          <w:color w:val="000000" w:themeColor="text1"/>
          <w:u w:color="000000" w:themeColor="text1"/>
        </w:rPr>
        <w:t>attracts</w:t>
      </w:r>
      <w:r>
        <w:rPr>
          <w:color w:val="000000" w:themeColor="text1"/>
          <w:u w:color="000000" w:themeColor="text1"/>
        </w:rPr>
        <w:t xml:space="preserve"> </w:t>
      </w:r>
      <w:r w:rsidRPr="002B132C">
        <w:rPr>
          <w:color w:val="000000" w:themeColor="text1"/>
          <w:u w:color="000000" w:themeColor="text1"/>
        </w:rPr>
        <w:t>researche</w:t>
      </w:r>
      <w:r>
        <w:rPr>
          <w:color w:val="000000" w:themeColor="text1"/>
          <w:u w:color="000000" w:themeColor="text1"/>
        </w:rPr>
        <w:t>rs from across the country; and</w:t>
      </w:r>
    </w:p>
    <w:p w:rsidR="00865B28" w:rsidRDefault="00865B28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Pr="002B132C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</w:t>
      </w:r>
      <w:r w:rsidRPr="002B132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ommission operates the Bart Garrison Agricultural Museum of South Carolina, a 6,000</w:t>
      </w:r>
      <w:r w:rsidR="005131F7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>square</w:t>
      </w:r>
      <w:r w:rsidR="005131F7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 xml:space="preserve">foot interactive museum featuring a STEM </w:t>
      </w:r>
      <w:r>
        <w:rPr>
          <w:color w:val="000000" w:themeColor="text1"/>
          <w:u w:color="000000" w:themeColor="text1"/>
        </w:rPr>
        <w:t>l</w:t>
      </w:r>
      <w:r w:rsidRPr="002B132C">
        <w:rPr>
          <w:color w:val="000000" w:themeColor="text1"/>
          <w:u w:color="000000" w:themeColor="text1"/>
        </w:rPr>
        <w:t>ab, teaching gardens, an outdoor pavilion, a unique collection of farm equipment indigenous to South Carolina, and progra</w:t>
      </w:r>
      <w:r>
        <w:rPr>
          <w:color w:val="000000" w:themeColor="text1"/>
          <w:u w:color="000000" w:themeColor="text1"/>
        </w:rPr>
        <w:t>ms for young people and adults; and</w:t>
      </w:r>
    </w:p>
    <w:p w:rsidR="00C15244" w:rsidRPr="002B132C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132C">
        <w:rPr>
          <w:color w:val="000000" w:themeColor="text1"/>
          <w:u w:color="000000" w:themeColor="text1"/>
        </w:rPr>
        <w:t>n honor of South Carolina</w:t>
      </w:r>
      <w:r w:rsidR="005131F7" w:rsidRPr="005131F7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rich agricultural history, Pendleton District Commission administers the statewide South Carolina Century Farms Program.</w:t>
      </w:r>
      <w:r>
        <w:rPr>
          <w:color w:val="000000" w:themeColor="text1"/>
          <w:u w:color="000000" w:themeColor="text1"/>
        </w:rPr>
        <w:t xml:space="preserve"> </w:t>
      </w:r>
      <w:r w:rsidR="0070386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</w:t>
      </w:r>
      <w:r w:rsidR="004478C7">
        <w:rPr>
          <w:color w:val="000000" w:themeColor="text1"/>
          <w:u w:color="000000" w:themeColor="text1"/>
        </w:rPr>
        <w:t>augurated in</w:t>
      </w:r>
      <w:r>
        <w:rPr>
          <w:color w:val="000000" w:themeColor="text1"/>
          <w:u w:color="000000" w:themeColor="text1"/>
        </w:rPr>
        <w:t xml:space="preserve"> </w:t>
      </w:r>
      <w:r w:rsidRPr="002B132C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, the program began with the purpose of</w:t>
      </w:r>
      <w:r w:rsidRPr="002B132C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families in Anderson, Oconee</w:t>
      </w:r>
      <w:r>
        <w:rPr>
          <w:color w:val="000000" w:themeColor="text1"/>
          <w:u w:color="000000" w:themeColor="text1"/>
        </w:rPr>
        <w:t>,</w:t>
      </w:r>
      <w:r w:rsidRPr="002B132C">
        <w:rPr>
          <w:color w:val="000000" w:themeColor="text1"/>
          <w:u w:color="000000" w:themeColor="text1"/>
        </w:rPr>
        <w:t xml:space="preserve">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 whose farms had been in continuous ownership by the same family for one hundred years or more</w:t>
      </w:r>
      <w:r>
        <w:rPr>
          <w:color w:val="000000" w:themeColor="text1"/>
          <w:u w:color="000000" w:themeColor="text1"/>
        </w:rPr>
        <w:t>. The program</w:t>
      </w:r>
      <w:r w:rsidRPr="002B132C">
        <w:rPr>
          <w:color w:val="000000" w:themeColor="text1"/>
          <w:u w:color="000000" w:themeColor="text1"/>
        </w:rPr>
        <w:t xml:space="preserve"> was expanded by the State Legislature in 1976 to re</w:t>
      </w:r>
      <w:r w:rsidR="000C6E05">
        <w:rPr>
          <w:color w:val="000000" w:themeColor="text1"/>
          <w:u w:color="000000" w:themeColor="text1"/>
        </w:rPr>
        <w:t xml:space="preserve">cognize families throughout </w:t>
      </w:r>
      <w:r>
        <w:rPr>
          <w:color w:val="000000" w:themeColor="text1"/>
          <w:u w:color="000000" w:themeColor="text1"/>
        </w:rPr>
        <w:t>S</w:t>
      </w:r>
      <w:r w:rsidR="000C6E05">
        <w:rPr>
          <w:color w:val="000000" w:themeColor="text1"/>
          <w:u w:color="000000" w:themeColor="text1"/>
        </w:rPr>
        <w:t>outh Carolina</w:t>
      </w:r>
      <w:r w:rsidRPr="002B132C">
        <w:rPr>
          <w:color w:val="000000" w:themeColor="text1"/>
          <w:u w:color="000000" w:themeColor="text1"/>
        </w:rPr>
        <w:t xml:space="preserve">. Pendleton District Commission has designated nearly </w:t>
      </w:r>
      <w:r>
        <w:rPr>
          <w:color w:val="000000" w:themeColor="text1"/>
          <w:u w:color="000000" w:themeColor="text1"/>
        </w:rPr>
        <w:t>four hundred</w:t>
      </w:r>
      <w:r w:rsidRPr="002B132C">
        <w:rPr>
          <w:color w:val="000000" w:themeColor="text1"/>
          <w:u w:color="000000" w:themeColor="text1"/>
        </w:rPr>
        <w:t xml:space="preserve"> properties as Century Farms since </w:t>
      </w:r>
      <w:r w:rsidR="00E816B4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; and</w:t>
      </w:r>
    </w:p>
    <w:p w:rsidR="00C15244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D6D" w:rsidRDefault="00C15244" w:rsidP="00C1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 xml:space="preserve">Pendleton District Commission has brought many opportunities to this scenic and largely rural region of </w:t>
      </w:r>
      <w:r>
        <w:rPr>
          <w:color w:val="000000" w:themeColor="text1"/>
          <w:u w:color="000000" w:themeColor="text1"/>
        </w:rPr>
        <w:t>South Carolina. T</w:t>
      </w:r>
      <w:r w:rsidR="00B70D6D">
        <w:t xml:space="preserve">he House of Representatives is grateful for the </w:t>
      </w:r>
      <w:r>
        <w:t>com</w:t>
      </w:r>
      <w:r w:rsidR="003C1D22">
        <w:t>mission</w:t>
      </w:r>
      <w:r w:rsidR="005131F7" w:rsidRPr="005131F7">
        <w:t>’</w:t>
      </w:r>
      <w:r w:rsidR="003C1D22">
        <w:t>s</w:t>
      </w:r>
      <w:r w:rsidR="00B70D6D">
        <w:t xml:space="preserve"> </w:t>
      </w:r>
      <w:r w:rsidR="003C1D22">
        <w:t>fifty</w:t>
      </w:r>
      <w:r w:rsidR="00B70D6D">
        <w:t xml:space="preserve"> years of excellence in serving the citizens of </w:t>
      </w:r>
      <w:r w:rsidR="00F15D8D">
        <w:t>South Carolina</w:t>
      </w:r>
      <w:r w:rsidR="00B70D6D">
        <w:t xml:space="preserve">, </w:t>
      </w:r>
      <w:r w:rsidR="009F2B84">
        <w:t xml:space="preserve">especially those of </w:t>
      </w:r>
      <w:r w:rsidR="009F2B84" w:rsidRPr="002B132C">
        <w:rPr>
          <w:color w:val="000000" w:themeColor="text1"/>
          <w:u w:color="000000" w:themeColor="text1"/>
        </w:rPr>
        <w:t xml:space="preserve">Anderson, Oconee, and Pickens </w:t>
      </w:r>
      <w:r w:rsidR="009F2B84">
        <w:rPr>
          <w:color w:val="000000" w:themeColor="text1"/>
          <w:u w:color="000000" w:themeColor="text1"/>
        </w:rPr>
        <w:t>c</w:t>
      </w:r>
      <w:r w:rsidR="009F2B84" w:rsidRPr="002B132C">
        <w:rPr>
          <w:color w:val="000000" w:themeColor="text1"/>
          <w:u w:color="000000" w:themeColor="text1"/>
        </w:rPr>
        <w:t>ounties,</w:t>
      </w:r>
      <w:r w:rsidR="009F2B84">
        <w:rPr>
          <w:color w:val="000000" w:themeColor="text1"/>
          <w:u w:color="000000" w:themeColor="text1"/>
        </w:rPr>
        <w:t xml:space="preserve"> </w:t>
      </w:r>
      <w:r w:rsidR="00B70D6D">
        <w:t xml:space="preserve">and the members take </w:t>
      </w:r>
      <w:r>
        <w:t>much</w:t>
      </w:r>
      <w:r w:rsidR="00B70D6D">
        <w:t xml:space="preserve"> pleasure in saluting the </w:t>
      </w:r>
      <w:r>
        <w:t>organization</w:t>
      </w:r>
      <w:r w:rsidR="00B70D6D">
        <w:t xml:space="preserve"> for its fin</w:t>
      </w:r>
      <w:r w:rsidR="00C06AD6">
        <w:t>e achievements. Now, therefore,</w:t>
      </w: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4EB" w:rsidRDefault="00B70D6D" w:rsidP="001D4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D44EB">
        <w:t xml:space="preserve">congratulate the Pendleton District Commission upon the occasion of its fiftieth anniversary and thank the commission for its half century of service to </w:t>
      </w:r>
      <w:r w:rsidR="002E0557">
        <w:t>the people of South Carolina</w:t>
      </w:r>
      <w:r w:rsidR="001D44EB">
        <w:t>.</w:t>
      </w: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D6D" w:rsidRDefault="00B70D6D" w:rsidP="00B7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73B98">
        <w:lastRenderedPageBreak/>
        <w:t>Be it further resolved that a copy of this resolution be pr</w:t>
      </w:r>
      <w:r>
        <w:t xml:space="preserve">ovided </w:t>
      </w:r>
      <w:r w:rsidRPr="00D73B98">
        <w:t>to</w:t>
      </w:r>
      <w:r>
        <w:t xml:space="preserve"> the </w:t>
      </w:r>
      <w:r w:rsidR="001D44EB">
        <w:t>Pendleton District Commission</w:t>
      </w:r>
      <w:r>
        <w:t>.</w:t>
      </w:r>
    </w:p>
    <w:p w:rsidR="002F4CD4" w:rsidRDefault="005131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7526" w:rsidRDefault="00BF7526" w:rsidP="00BF7526">
      <w:pPr>
        <w:suppressAutoHyphens/>
      </w:pPr>
    </w:p>
    <w:sectPr w:rsidR="00BF7526" w:rsidSect="00BF75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D8D" w:rsidRDefault="00F15D8D" w:rsidP="009F0C77">
      <w:r>
        <w:separator/>
      </w:r>
    </w:p>
  </w:endnote>
  <w:endnote w:type="continuationSeparator" w:id="0">
    <w:p w:rsidR="00F15D8D" w:rsidRDefault="00F15D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9601BD-1D2F-48D7-AEF7-0F9BBB56F2AA}"/>
    <w:embedBold r:id="rId2" w:fontKey="{D92CE8AC-3974-4A9E-8FF3-719E227AB1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9DD5EA-2D60-4AA1-BA7E-6869DA0263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40F4EF-006B-40E1-9E0F-23B5C52359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0E3235-E121-4BC9-8C34-B153B3D82C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D4" w:rsidRPr="00BF7526" w:rsidRDefault="00BF7526" w:rsidP="00BF7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D8D" w:rsidRDefault="00F15D8D" w:rsidP="009F0C77">
      <w:r>
        <w:separator/>
      </w:r>
    </w:p>
  </w:footnote>
  <w:footnote w:type="continuationSeparator" w:id="0">
    <w:p w:rsidR="00F15D8D" w:rsidRDefault="00F15D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5SA16"/>
    <w:docVar w:name="CoverBillType" w:val="r"/>
    <w:docVar w:name="docpath" w:val="L:\Council\bills\RM\1525SA16.DOCX"/>
    <w:docVar w:name="dvBillNumber" w:val="50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42A0"/>
    <w:rsid w:val="00011869"/>
    <w:rsid w:val="00015CD6"/>
    <w:rsid w:val="0008595B"/>
    <w:rsid w:val="000C6A72"/>
    <w:rsid w:val="000C6E05"/>
    <w:rsid w:val="000E1785"/>
    <w:rsid w:val="000F40FA"/>
    <w:rsid w:val="0010776B"/>
    <w:rsid w:val="00133E66"/>
    <w:rsid w:val="001435A3"/>
    <w:rsid w:val="00146ED3"/>
    <w:rsid w:val="00151044"/>
    <w:rsid w:val="001605CE"/>
    <w:rsid w:val="0018301F"/>
    <w:rsid w:val="001A42A0"/>
    <w:rsid w:val="001C552C"/>
    <w:rsid w:val="001D08F2"/>
    <w:rsid w:val="001D44EB"/>
    <w:rsid w:val="001D525B"/>
    <w:rsid w:val="001D7F4F"/>
    <w:rsid w:val="00205238"/>
    <w:rsid w:val="002264C8"/>
    <w:rsid w:val="002321B6"/>
    <w:rsid w:val="00250967"/>
    <w:rsid w:val="00252ECF"/>
    <w:rsid w:val="002543C8"/>
    <w:rsid w:val="0025541D"/>
    <w:rsid w:val="00284AAE"/>
    <w:rsid w:val="002E0557"/>
    <w:rsid w:val="002E5912"/>
    <w:rsid w:val="002F4CD4"/>
    <w:rsid w:val="00301B21"/>
    <w:rsid w:val="0032266E"/>
    <w:rsid w:val="00325348"/>
    <w:rsid w:val="0032732C"/>
    <w:rsid w:val="00336AD0"/>
    <w:rsid w:val="0037079A"/>
    <w:rsid w:val="003776B3"/>
    <w:rsid w:val="003C1D22"/>
    <w:rsid w:val="003C4DAB"/>
    <w:rsid w:val="003D01E8"/>
    <w:rsid w:val="003E5288"/>
    <w:rsid w:val="003F6D79"/>
    <w:rsid w:val="0041519A"/>
    <w:rsid w:val="0041760A"/>
    <w:rsid w:val="00417C01"/>
    <w:rsid w:val="004403BD"/>
    <w:rsid w:val="004478C7"/>
    <w:rsid w:val="00461441"/>
    <w:rsid w:val="004809EE"/>
    <w:rsid w:val="00492741"/>
    <w:rsid w:val="004E7D54"/>
    <w:rsid w:val="004F590C"/>
    <w:rsid w:val="005131F7"/>
    <w:rsid w:val="005273C6"/>
    <w:rsid w:val="00530A69"/>
    <w:rsid w:val="00545593"/>
    <w:rsid w:val="00551465"/>
    <w:rsid w:val="00577C6C"/>
    <w:rsid w:val="00581393"/>
    <w:rsid w:val="005C2FE2"/>
    <w:rsid w:val="005E2BC9"/>
    <w:rsid w:val="00605102"/>
    <w:rsid w:val="00617BA8"/>
    <w:rsid w:val="006215AA"/>
    <w:rsid w:val="00624983"/>
    <w:rsid w:val="00655760"/>
    <w:rsid w:val="006913C9"/>
    <w:rsid w:val="0069470D"/>
    <w:rsid w:val="00703866"/>
    <w:rsid w:val="00731A86"/>
    <w:rsid w:val="00734F00"/>
    <w:rsid w:val="007968E1"/>
    <w:rsid w:val="007A70AE"/>
    <w:rsid w:val="007F5657"/>
    <w:rsid w:val="008362E8"/>
    <w:rsid w:val="00865B28"/>
    <w:rsid w:val="00870CE1"/>
    <w:rsid w:val="008855DB"/>
    <w:rsid w:val="008A1768"/>
    <w:rsid w:val="008F0F33"/>
    <w:rsid w:val="008F29CE"/>
    <w:rsid w:val="008F4429"/>
    <w:rsid w:val="0094021A"/>
    <w:rsid w:val="00986790"/>
    <w:rsid w:val="009B44AF"/>
    <w:rsid w:val="009C6A0B"/>
    <w:rsid w:val="009D7720"/>
    <w:rsid w:val="009F0C77"/>
    <w:rsid w:val="009F2B84"/>
    <w:rsid w:val="009F4DD1"/>
    <w:rsid w:val="00A12151"/>
    <w:rsid w:val="00A41684"/>
    <w:rsid w:val="00A64E80"/>
    <w:rsid w:val="00A72BCD"/>
    <w:rsid w:val="00A741D9"/>
    <w:rsid w:val="00A833AB"/>
    <w:rsid w:val="00A9741D"/>
    <w:rsid w:val="00AD4B17"/>
    <w:rsid w:val="00B06D49"/>
    <w:rsid w:val="00B412D4"/>
    <w:rsid w:val="00B70D6D"/>
    <w:rsid w:val="00B816B5"/>
    <w:rsid w:val="00BE1744"/>
    <w:rsid w:val="00BE3C22"/>
    <w:rsid w:val="00BF7526"/>
    <w:rsid w:val="00C0345E"/>
    <w:rsid w:val="00C06AD6"/>
    <w:rsid w:val="00C15244"/>
    <w:rsid w:val="00C3483A"/>
    <w:rsid w:val="00C6327D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16B4"/>
    <w:rsid w:val="00E92EEF"/>
    <w:rsid w:val="00EF2368"/>
    <w:rsid w:val="00EF2BFB"/>
    <w:rsid w:val="00F15D8D"/>
    <w:rsid w:val="00F24442"/>
    <w:rsid w:val="00F50AE3"/>
    <w:rsid w:val="00F656BA"/>
    <w:rsid w:val="00F67CF1"/>
    <w:rsid w:val="00F840F0"/>
    <w:rsid w:val="00FB0D0D"/>
    <w:rsid w:val="00FB43B4"/>
    <w:rsid w:val="00FC10DA"/>
    <w:rsid w:val="00FD2017"/>
    <w:rsid w:val="00FF2AE4"/>
    <w:rsid w:val="00FF5A2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153A4B-5134-4032-B105-8429B9641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0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0D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69992-D3A7-4603-8D42-A4B0D2B25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3</Pages>
  <Words>568</Words>
  <Characters>3312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5030 Text of Previous Version (Mar. 3, 2016) - South Carolina Legislature Online</dc:title>
  <dc:creator>McDowell</dc:creator>
  <cp:lastModifiedBy>N Cumfer</cp:lastModifiedBy>
  <cp:revision>2</cp:revision>
  <cp:lastPrinted>2016-03-01T17:07:00Z</cp:lastPrinted>
  <dcterms:created xsi:type="dcterms:W3CDTF">2016-03-03T15:19:00Z</dcterms:created>
  <dcterms:modified xsi:type="dcterms:W3CDTF">2016-03-03T15:19:00Z</dcterms:modified>
</cp:coreProperties>
</file>