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B94" w:rsidRDefault="00293B94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3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7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410" w:rsidRDefault="004C0410" w:rsidP="00293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16-17-722, CODE OF LAWS OF SOUTH CAROLINA, 1976, RELATING TO THE OFFENSE OF FILING OF FALSE POLICE REPORTS, SO AS TO INCLUDE LAW ENFORCEMENT OFFICERS IN THE PURVIEW OF THE 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C0410">
        <w:t>Section 16-17-722 of the 1976 Code is amended to read:</w:t>
      </w:r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410" w:rsidRDefault="004C0410" w:rsidP="004C0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16-17-722.</w:t>
      </w:r>
      <w:r w:rsidRPr="00261BCC">
        <w:tab/>
        <w:t>(A)</w:t>
      </w:r>
      <w:r>
        <w:tab/>
      </w:r>
      <w:r w:rsidRPr="00261BCC">
        <w:t>It is unlawful for a person</w:t>
      </w:r>
      <w:r>
        <w:rPr>
          <w:u w:val="single"/>
        </w:rPr>
        <w:t>, including a law enforcement officer,</w:t>
      </w:r>
      <w:r w:rsidRPr="00261BCC">
        <w:t xml:space="preserve"> to knowingly file a false police report.</w:t>
      </w:r>
    </w:p>
    <w:p w:rsidR="004C0410" w:rsidRDefault="004C0410" w:rsidP="004C0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1BCC">
        <w:tab/>
        <w:t>(B)</w:t>
      </w:r>
      <w:r>
        <w:tab/>
      </w:r>
      <w:r w:rsidRPr="00261BCC">
        <w:t>A person who violates subsection (A) by falsely reporting a felony</w:t>
      </w:r>
      <w:r>
        <w:rPr>
          <w:u w:val="single"/>
        </w:rPr>
        <w:t>, or a law enforcement officer who files a false police report alleging a felony,</w:t>
      </w:r>
      <w:r w:rsidRPr="00261BCC">
        <w:t xml:space="preserve"> is guilty of a felony and upon conviction must be imprisoned for not more than five years or fined not more than one thousand dollars, or both.</w:t>
      </w:r>
    </w:p>
    <w:p w:rsidR="004C0410" w:rsidRDefault="004C0410" w:rsidP="004C0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1BCC">
        <w:tab/>
        <w:t>(C)</w:t>
      </w:r>
      <w:r>
        <w:tab/>
      </w:r>
      <w:r w:rsidRPr="00261BCC">
        <w:t>A person who violates subsection (A) by falsely reporting a misdemeanor</w:t>
      </w:r>
      <w:r w:rsidR="00882C28">
        <w:rPr>
          <w:u w:val="single"/>
        </w:rPr>
        <w:t>, or a law enforcement officer who files a false police report alleging a misdemeanor,</w:t>
      </w:r>
      <w:r w:rsidRPr="00261BCC">
        <w:t xml:space="preserve"> is guilty of a misdemeanor and must be imprisoned not more than thirty days or fined not more than five hundred dollars, or both.</w:t>
      </w:r>
    </w:p>
    <w:p w:rsidR="004C0410" w:rsidRDefault="004C0410" w:rsidP="004C0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1BCC">
        <w:tab/>
        <w:t>(D)</w:t>
      </w:r>
      <w:r>
        <w:tab/>
      </w:r>
      <w:r w:rsidRPr="00261BCC">
        <w:t>In imposing a sentence under this section, the judge may require the offender to pay restitution to the investigating agency to offset costs incurred in invest</w:t>
      </w:r>
      <w:r>
        <w:t>igating the false police report.”</w:t>
      </w:r>
    </w:p>
    <w:p w:rsidR="004C0410" w:rsidRDefault="004C0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C0410">
        <w:t>2</w:t>
      </w:r>
      <w:r>
        <w:t>.</w:t>
      </w:r>
      <w:r>
        <w:tab/>
        <w:t>This act takes effect upon approval by the Governor.</w:t>
      </w:r>
    </w:p>
    <w:p w:rsidR="00C31E6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93B94" w:rsidRDefault="00293B94" w:rsidP="00293B94">
      <w:pPr>
        <w:suppressAutoHyphens/>
      </w:pPr>
    </w:p>
    <w:sectPr w:rsidR="00293B94" w:rsidSect="00293B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777" w:rsidRDefault="001E4777" w:rsidP="009F0C77">
      <w:r>
        <w:separator/>
      </w:r>
    </w:p>
  </w:endnote>
  <w:endnote w:type="continuationSeparator" w:id="0">
    <w:p w:rsidR="001E4777" w:rsidRDefault="001E47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97A9A0-472F-40E8-9497-2FF096FED2A6}"/>
    <w:embedBold r:id="rId2" w:fontKey="{05A28A51-AA28-4E1F-8BFD-B5200A638B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865A1F-BB65-4715-9EDC-ED1E630494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F19632-9045-4777-A2CE-194DF704A0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F859F6-965D-468E-8192-8DE31C0E95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E60" w:rsidRPr="00293B94" w:rsidRDefault="00293B94" w:rsidP="00293B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777" w:rsidRDefault="001E4777" w:rsidP="009F0C77">
      <w:r>
        <w:separator/>
      </w:r>
    </w:p>
  </w:footnote>
  <w:footnote w:type="continuationSeparator" w:id="0">
    <w:p w:rsidR="001E4777" w:rsidRDefault="001E47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5AHB16"/>
    <w:docVar w:name="CoverBillType" w:val="b"/>
    <w:docVar w:name="docpath" w:val="L:\Council\bills\MS\7225AHB16.DOCX"/>
    <w:docVar w:name="dvBillNumber" w:val="505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1E477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2986"/>
    <w:rsid w:val="001D08F2"/>
    <w:rsid w:val="001D525B"/>
    <w:rsid w:val="001D7F4F"/>
    <w:rsid w:val="001E4777"/>
    <w:rsid w:val="00205238"/>
    <w:rsid w:val="002321B6"/>
    <w:rsid w:val="00250967"/>
    <w:rsid w:val="002543C8"/>
    <w:rsid w:val="0025541D"/>
    <w:rsid w:val="00284AAE"/>
    <w:rsid w:val="00293B9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502"/>
    <w:rsid w:val="004C041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2C2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201A"/>
    <w:rsid w:val="00BE3C22"/>
    <w:rsid w:val="00C0345E"/>
    <w:rsid w:val="00C31E60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90CFE6-1636-417D-9FD5-F207C176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4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73976-F113-48F3-9DA1-D629EFE0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1</Pages>
  <Words>229</Words>
  <Characters>1104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5053 Text of Previous Version (Mar. 8, 2016) - South Carolina Legislature Online</dc:title>
  <dc:creator>MarthaSanders</dc:creator>
  <cp:lastModifiedBy>N Cumfer</cp:lastModifiedBy>
  <cp:revision>2</cp:revision>
  <cp:lastPrinted>2016-02-29T17:38:00Z</cp:lastPrinted>
  <dcterms:created xsi:type="dcterms:W3CDTF">2016-03-08T17:43:00Z</dcterms:created>
  <dcterms:modified xsi:type="dcterms:W3CDTF">2016-03-08T17:43:00Z</dcterms:modified>
</cp:coreProperties>
</file>