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417" w:rsidRDefault="00D6741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74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B41C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A4168" w:rsidP="003105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5C7456">
        <w:t>CONGRATULATE</w:t>
      </w:r>
      <w:r w:rsidR="005C7456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31056B">
        <w:t xml:space="preserve">CHAPIN/NEWBERRY POST 193/24 AMERICAN LEGION BASEBALL TEAM </w:t>
      </w:r>
      <w:r w:rsidR="005C7456">
        <w:rPr>
          <w:rFonts w:eastAsiaTheme="minorHAnsi"/>
          <w:color w:val="000000" w:themeColor="text1"/>
          <w:szCs w:val="22"/>
          <w:u w:color="000000" w:themeColor="text1"/>
        </w:rPr>
        <w:t>AND ITS FINE COACH</w:t>
      </w:r>
      <w:r w:rsidR="0031056B">
        <w:rPr>
          <w:rFonts w:eastAsiaTheme="minorHAnsi"/>
          <w:color w:val="000000" w:themeColor="text1"/>
          <w:szCs w:val="22"/>
          <w:u w:color="000000" w:themeColor="text1"/>
        </w:rPr>
        <w:t>ES AND MANAGER</w:t>
      </w:r>
      <w:r w:rsidR="005C7456"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="005C7456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C7456">
        <w:rPr>
          <w:rFonts w:eastAsiaTheme="minorHAnsi"/>
          <w:color w:val="000000" w:themeColor="text1"/>
          <w:szCs w:val="22"/>
          <w:u w:color="000000" w:themeColor="text1"/>
        </w:rPr>
        <w:t xml:space="preserve">THEIR IMPRESSIVE WIN OF THE </w:t>
      </w:r>
      <w:r w:rsidR="005C7456">
        <w:t xml:space="preserve">2015 </w:t>
      </w:r>
      <w:r w:rsidR="0031056B">
        <w:t>AMERICAN LEGION WORLD SERIES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31ED" w:rsidRDefault="008B41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D31ED">
        <w:t>supremely ready for the challenge, the Chapin/Newberry Post 193/24 baseball team c</w:t>
      </w:r>
      <w:r w:rsidR="0079633B">
        <w:t>apped</w:t>
      </w:r>
      <w:r w:rsidR="007D31ED">
        <w:t xml:space="preserve"> a splendid season by </w:t>
      </w:r>
      <w:r w:rsidR="00A51654">
        <w:t>winn</w:t>
      </w:r>
      <w:r w:rsidR="0090671E">
        <w:t>ing</w:t>
      </w:r>
      <w:r w:rsidR="007D31ED">
        <w:t xml:space="preserve"> the 2015 American Legion World Series Championship title, shutting down Retif Oil Post 125 </w:t>
      </w:r>
      <w:r w:rsidR="00A51654">
        <w:t>of New Orleans</w:t>
      </w:r>
      <w:r w:rsidR="00B060EF">
        <w:t xml:space="preserve"> </w:t>
      </w:r>
      <w:r w:rsidR="007D31ED">
        <w:t>on Tuesday, August 18, 2015, at Keeter Stadium in Shelby, North Carolina; and</w:t>
      </w:r>
    </w:p>
    <w:p w:rsidR="007D31ED" w:rsidRDefault="007D31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60EF" w:rsidRDefault="00B060EF" w:rsidP="00B06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F27B1">
        <w:rPr>
          <w:color w:val="000000" w:themeColor="text1"/>
          <w:u w:color="000000" w:themeColor="text1"/>
        </w:rPr>
        <w:t xml:space="preserve">the </w:t>
      </w:r>
      <w:r w:rsidRPr="00EE6830">
        <w:rPr>
          <w:color w:val="000000" w:themeColor="text1"/>
          <w:u w:color="000000" w:themeColor="text1"/>
        </w:rPr>
        <w:t>Post 193/24</w:t>
      </w:r>
      <w:r w:rsidR="002F27B1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 xml:space="preserve">, </w:t>
      </w:r>
      <w:r w:rsidRPr="00EE6830">
        <w:rPr>
          <w:color w:val="000000" w:themeColor="text1"/>
          <w:u w:color="000000" w:themeColor="text1"/>
        </w:rPr>
        <w:t>made up of players from Newberry, Mid</w:t>
      </w:r>
      <w:r w:rsidR="00344011">
        <w:rPr>
          <w:color w:val="000000" w:themeColor="text1"/>
          <w:u w:color="000000" w:themeColor="text1"/>
        </w:rPr>
        <w:noBreakHyphen/>
      </w:r>
      <w:r w:rsidRPr="00EE6830">
        <w:rPr>
          <w:color w:val="000000" w:themeColor="text1"/>
          <w:u w:color="000000" w:themeColor="text1"/>
        </w:rPr>
        <w:t>Carolina, Dutch Fork</w:t>
      </w:r>
      <w:r>
        <w:rPr>
          <w:color w:val="000000" w:themeColor="text1"/>
          <w:u w:color="000000" w:themeColor="text1"/>
        </w:rPr>
        <w:t>,</w:t>
      </w:r>
      <w:r w:rsidRPr="00EE6830">
        <w:rPr>
          <w:color w:val="000000" w:themeColor="text1"/>
          <w:u w:color="000000" w:themeColor="text1"/>
        </w:rPr>
        <w:t xml:space="preserve"> and Clinton</w:t>
      </w:r>
      <w:r w:rsidR="0097318B">
        <w:rPr>
          <w:color w:val="000000" w:themeColor="text1"/>
          <w:u w:color="000000" w:themeColor="text1"/>
        </w:rPr>
        <w:t xml:space="preserve"> high schools</w:t>
      </w:r>
      <w:r w:rsidRPr="00EE683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broke a seventy</w:t>
      </w:r>
      <w:r w:rsidR="0034401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="0034401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 drought in becoming</w:t>
      </w:r>
      <w:r w:rsidRPr="00EE6830">
        <w:rPr>
          <w:color w:val="000000" w:themeColor="text1"/>
          <w:u w:color="000000" w:themeColor="text1"/>
        </w:rPr>
        <w:t xml:space="preserve"> the first </w:t>
      </w:r>
      <w:r>
        <w:rPr>
          <w:color w:val="000000" w:themeColor="text1"/>
          <w:u w:color="000000" w:themeColor="text1"/>
        </w:rPr>
        <w:t xml:space="preserve">South Carolina </w:t>
      </w:r>
      <w:r w:rsidRPr="00EE6830">
        <w:rPr>
          <w:color w:val="000000" w:themeColor="text1"/>
          <w:u w:color="000000" w:themeColor="text1"/>
        </w:rPr>
        <w:t>te</w:t>
      </w:r>
      <w:r w:rsidR="00A6423C">
        <w:rPr>
          <w:color w:val="000000" w:themeColor="text1"/>
          <w:u w:color="000000" w:themeColor="text1"/>
        </w:rPr>
        <w:t>am since Spartanburg in 1936 to take home this coveted crown</w:t>
      </w:r>
      <w:r>
        <w:rPr>
          <w:color w:val="000000" w:themeColor="text1"/>
          <w:u w:color="000000" w:themeColor="text1"/>
        </w:rPr>
        <w:t>; and</w:t>
      </w:r>
    </w:p>
    <w:p w:rsidR="00B060EF" w:rsidRDefault="00B060EF" w:rsidP="00B06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60EF" w:rsidRPr="00EE6830" w:rsidRDefault="00105AA0" w:rsidP="00B06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B060EF">
        <w:rPr>
          <w:color w:val="000000" w:themeColor="text1"/>
          <w:u w:color="000000" w:themeColor="text1"/>
        </w:rPr>
        <w:t xml:space="preserve">championship players were </w:t>
      </w:r>
      <w:r w:rsidR="00B060EF" w:rsidRPr="00EE6830">
        <w:rPr>
          <w:color w:val="000000" w:themeColor="text1"/>
          <w:u w:color="000000" w:themeColor="text1"/>
        </w:rPr>
        <w:t>Danton Hyman</w:t>
      </w:r>
      <w:r w:rsidR="00B060EF">
        <w:rPr>
          <w:color w:val="000000" w:themeColor="text1"/>
          <w:u w:color="000000" w:themeColor="text1"/>
        </w:rPr>
        <w:t xml:space="preserve">, </w:t>
      </w:r>
      <w:r w:rsidR="00B060EF" w:rsidRPr="00EE6830">
        <w:rPr>
          <w:color w:val="000000" w:themeColor="text1"/>
          <w:u w:color="000000" w:themeColor="text1"/>
        </w:rPr>
        <w:t>Pat</w:t>
      </w:r>
      <w:r w:rsidR="00B060EF">
        <w:rPr>
          <w:color w:val="000000" w:themeColor="text1"/>
          <w:u w:color="000000" w:themeColor="text1"/>
        </w:rPr>
        <w:t>rick</w:t>
      </w:r>
      <w:r w:rsidR="00B060EF" w:rsidRPr="00EE6830">
        <w:rPr>
          <w:color w:val="000000" w:themeColor="text1"/>
          <w:u w:color="000000" w:themeColor="text1"/>
        </w:rPr>
        <w:t xml:space="preserve"> Yoder</w:t>
      </w:r>
      <w:r w:rsidR="00B060EF">
        <w:rPr>
          <w:color w:val="000000" w:themeColor="text1"/>
          <w:u w:color="000000" w:themeColor="text1"/>
        </w:rPr>
        <w:t xml:space="preserve">, </w:t>
      </w:r>
      <w:r w:rsidR="00B060EF" w:rsidRPr="00EE6830">
        <w:rPr>
          <w:color w:val="000000" w:themeColor="text1"/>
          <w:u w:color="000000" w:themeColor="text1"/>
        </w:rPr>
        <w:t>Tristan Smaltz</w:t>
      </w:r>
      <w:r w:rsidR="00B060EF">
        <w:rPr>
          <w:color w:val="000000" w:themeColor="text1"/>
          <w:u w:color="000000" w:themeColor="text1"/>
        </w:rPr>
        <w:t>, B</w:t>
      </w:r>
      <w:r w:rsidR="00B060EF" w:rsidRPr="00EE6830">
        <w:rPr>
          <w:color w:val="000000" w:themeColor="text1"/>
          <w:u w:color="000000" w:themeColor="text1"/>
        </w:rPr>
        <w:t>lake Smith</w:t>
      </w:r>
      <w:r w:rsidR="00B060EF">
        <w:rPr>
          <w:color w:val="000000" w:themeColor="text1"/>
          <w:u w:color="000000" w:themeColor="text1"/>
        </w:rPr>
        <w:t xml:space="preserve">, </w:t>
      </w:r>
      <w:r w:rsidR="00B060EF" w:rsidRPr="00EE6830">
        <w:rPr>
          <w:color w:val="000000" w:themeColor="text1"/>
          <w:u w:color="000000" w:themeColor="text1"/>
        </w:rPr>
        <w:t>Zac</w:t>
      </w:r>
      <w:r w:rsidR="00A51654">
        <w:rPr>
          <w:color w:val="000000" w:themeColor="text1"/>
          <w:u w:color="000000" w:themeColor="text1"/>
        </w:rPr>
        <w:t>k</w:t>
      </w:r>
      <w:r w:rsidR="00B060EF" w:rsidRPr="00EE6830">
        <w:rPr>
          <w:color w:val="000000" w:themeColor="text1"/>
          <w:u w:color="000000" w:themeColor="text1"/>
        </w:rPr>
        <w:t xml:space="preserve"> Ziesing</w:t>
      </w:r>
      <w:r w:rsidR="00B060EF">
        <w:rPr>
          <w:color w:val="000000" w:themeColor="text1"/>
          <w:u w:color="000000" w:themeColor="text1"/>
        </w:rPr>
        <w:t xml:space="preserve">, </w:t>
      </w:r>
      <w:r w:rsidR="00B060EF" w:rsidRPr="00EE6830">
        <w:rPr>
          <w:color w:val="000000" w:themeColor="text1"/>
          <w:u w:color="000000" w:themeColor="text1"/>
        </w:rPr>
        <w:t>Kevis Burton</w:t>
      </w:r>
      <w:r w:rsidR="00B060EF">
        <w:rPr>
          <w:color w:val="000000" w:themeColor="text1"/>
          <w:u w:color="000000" w:themeColor="text1"/>
        </w:rPr>
        <w:t xml:space="preserve">, </w:t>
      </w:r>
      <w:r w:rsidR="00B060EF" w:rsidRPr="00EE6830">
        <w:rPr>
          <w:color w:val="000000" w:themeColor="text1"/>
          <w:u w:color="000000" w:themeColor="text1"/>
        </w:rPr>
        <w:t>Josh Haney</w:t>
      </w:r>
      <w:r w:rsidR="00B060EF">
        <w:rPr>
          <w:color w:val="000000" w:themeColor="text1"/>
          <w:u w:color="000000" w:themeColor="text1"/>
        </w:rPr>
        <w:t xml:space="preserve">, </w:t>
      </w:r>
      <w:r w:rsidR="00B060EF" w:rsidRPr="00EE6830">
        <w:rPr>
          <w:color w:val="000000" w:themeColor="text1"/>
          <w:u w:color="000000" w:themeColor="text1"/>
        </w:rPr>
        <w:t>Duncan Crotwell</w:t>
      </w:r>
      <w:r w:rsidR="00B060EF">
        <w:rPr>
          <w:color w:val="000000" w:themeColor="text1"/>
          <w:u w:color="000000" w:themeColor="text1"/>
        </w:rPr>
        <w:t xml:space="preserve">, </w:t>
      </w:r>
      <w:r w:rsidR="00B060EF" w:rsidRPr="00EE6830">
        <w:rPr>
          <w:color w:val="000000" w:themeColor="text1"/>
          <w:u w:color="000000" w:themeColor="text1"/>
        </w:rPr>
        <w:t>Andrew Livingston</w:t>
      </w:r>
      <w:r w:rsidR="00B060EF">
        <w:rPr>
          <w:color w:val="000000" w:themeColor="text1"/>
          <w:u w:color="000000" w:themeColor="text1"/>
        </w:rPr>
        <w:t xml:space="preserve">, </w:t>
      </w:r>
      <w:r w:rsidR="00B060EF" w:rsidRPr="00EE6830">
        <w:rPr>
          <w:color w:val="000000" w:themeColor="text1"/>
          <w:u w:color="000000" w:themeColor="text1"/>
        </w:rPr>
        <w:t>Delshun Young</w:t>
      </w:r>
      <w:r w:rsidR="00B060EF">
        <w:rPr>
          <w:color w:val="000000" w:themeColor="text1"/>
          <w:u w:color="000000" w:themeColor="text1"/>
        </w:rPr>
        <w:t xml:space="preserve">, </w:t>
      </w:r>
      <w:r w:rsidR="00B060EF" w:rsidRPr="00EE6830">
        <w:rPr>
          <w:color w:val="000000" w:themeColor="text1"/>
          <w:u w:color="000000" w:themeColor="text1"/>
        </w:rPr>
        <w:t>Ryne Huggins</w:t>
      </w:r>
      <w:r w:rsidR="00B060EF">
        <w:rPr>
          <w:color w:val="000000" w:themeColor="text1"/>
          <w:u w:color="000000" w:themeColor="text1"/>
        </w:rPr>
        <w:t xml:space="preserve">, </w:t>
      </w:r>
      <w:r w:rsidR="00B060EF" w:rsidRPr="00EE6830">
        <w:rPr>
          <w:color w:val="000000" w:themeColor="text1"/>
          <w:u w:color="000000" w:themeColor="text1"/>
        </w:rPr>
        <w:t>Sean Riehm</w:t>
      </w:r>
      <w:r w:rsidR="00B060EF">
        <w:rPr>
          <w:color w:val="000000" w:themeColor="text1"/>
          <w:u w:color="000000" w:themeColor="text1"/>
        </w:rPr>
        <w:t xml:space="preserve">,  </w:t>
      </w:r>
      <w:r w:rsidR="00B060EF" w:rsidRPr="00EE6830">
        <w:rPr>
          <w:color w:val="000000" w:themeColor="text1"/>
          <w:u w:color="000000" w:themeColor="text1"/>
        </w:rPr>
        <w:t>Peyton Spangler</w:t>
      </w:r>
      <w:r w:rsidR="00B060EF">
        <w:rPr>
          <w:color w:val="000000" w:themeColor="text1"/>
          <w:u w:color="000000" w:themeColor="text1"/>
        </w:rPr>
        <w:t xml:space="preserve">, </w:t>
      </w:r>
      <w:r w:rsidR="00B060EF" w:rsidRPr="00EE6830">
        <w:rPr>
          <w:color w:val="000000" w:themeColor="text1"/>
          <w:u w:color="000000" w:themeColor="text1"/>
        </w:rPr>
        <w:t>Trey Huber</w:t>
      </w:r>
      <w:r w:rsidR="00B060EF">
        <w:rPr>
          <w:color w:val="000000" w:themeColor="text1"/>
          <w:u w:color="000000" w:themeColor="text1"/>
        </w:rPr>
        <w:t xml:space="preserve">, </w:t>
      </w:r>
      <w:r w:rsidR="00B060EF" w:rsidRPr="00EE6830">
        <w:rPr>
          <w:color w:val="000000" w:themeColor="text1"/>
          <w:u w:color="000000" w:themeColor="text1"/>
        </w:rPr>
        <w:t>Landon Allison</w:t>
      </w:r>
      <w:r w:rsidR="00B060EF">
        <w:rPr>
          <w:color w:val="000000" w:themeColor="text1"/>
          <w:u w:color="000000" w:themeColor="text1"/>
        </w:rPr>
        <w:t xml:space="preserve">, </w:t>
      </w:r>
      <w:r w:rsidR="00B060EF" w:rsidRPr="00EE6830">
        <w:rPr>
          <w:color w:val="000000" w:themeColor="text1"/>
          <w:u w:color="000000" w:themeColor="text1"/>
        </w:rPr>
        <w:t>Ryan Stoudemire</w:t>
      </w:r>
      <w:r w:rsidR="00B060EF">
        <w:rPr>
          <w:color w:val="000000" w:themeColor="text1"/>
          <w:u w:color="000000" w:themeColor="text1"/>
        </w:rPr>
        <w:t xml:space="preserve">, </w:t>
      </w:r>
      <w:r w:rsidR="00B060EF" w:rsidRPr="00EE6830">
        <w:rPr>
          <w:color w:val="000000" w:themeColor="text1"/>
          <w:u w:color="000000" w:themeColor="text1"/>
        </w:rPr>
        <w:t>Justin Hawkins</w:t>
      </w:r>
      <w:r w:rsidR="00B060EF">
        <w:rPr>
          <w:color w:val="000000" w:themeColor="text1"/>
          <w:u w:color="000000" w:themeColor="text1"/>
        </w:rPr>
        <w:t xml:space="preserve">, and </w:t>
      </w:r>
      <w:r w:rsidR="00B060EF" w:rsidRPr="00EE6830">
        <w:rPr>
          <w:color w:val="000000" w:themeColor="text1"/>
          <w:u w:color="000000" w:themeColor="text1"/>
        </w:rPr>
        <w:t>Corey Stone</w:t>
      </w:r>
      <w:r w:rsidR="00B060EF">
        <w:rPr>
          <w:color w:val="000000" w:themeColor="text1"/>
          <w:u w:color="000000" w:themeColor="text1"/>
        </w:rPr>
        <w:t>. Leading the team were Head Coach Daniel Gregory, Assistant Coach David Coats, Assistant Coach Anthony Robertson, Assistant Coach Marion Baker, and Manager Robert Livingston; and</w:t>
      </w:r>
    </w:p>
    <w:p w:rsidR="00B060EF" w:rsidRDefault="00B060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2980" w:rsidRPr="00353985" w:rsidRDefault="00792980" w:rsidP="00792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3985">
        <w:rPr>
          <w:color w:val="000000" w:themeColor="text1"/>
          <w:u w:color="000000" w:themeColor="text1"/>
        </w:rPr>
        <w:t xml:space="preserve">Whereas, </w:t>
      </w:r>
      <w:r w:rsidR="00A51654">
        <w:rPr>
          <w:color w:val="000000" w:themeColor="text1"/>
          <w:u w:color="000000" w:themeColor="text1"/>
        </w:rPr>
        <w:t xml:space="preserve">with much admiration, the General Assembly is </w:t>
      </w:r>
      <w:r w:rsidRPr="00353985">
        <w:rPr>
          <w:color w:val="000000" w:themeColor="text1"/>
          <w:u w:color="000000" w:themeColor="text1"/>
        </w:rPr>
        <w:t xml:space="preserve">grateful for the pride and recognition the members of the </w:t>
      </w:r>
      <w:r>
        <w:t xml:space="preserve">Chapin/Newberry Post 193/24 baseball team </w:t>
      </w:r>
      <w:r w:rsidRPr="00353985">
        <w:rPr>
          <w:color w:val="000000" w:themeColor="text1"/>
          <w:u w:color="000000" w:themeColor="text1"/>
        </w:rPr>
        <w:t xml:space="preserve">have brought to </w:t>
      </w:r>
      <w:r w:rsidR="007A02DD">
        <w:rPr>
          <w:color w:val="000000" w:themeColor="text1"/>
          <w:u w:color="000000" w:themeColor="text1"/>
        </w:rPr>
        <w:t xml:space="preserve">their communities and </w:t>
      </w:r>
      <w:r w:rsidR="00A51654">
        <w:rPr>
          <w:color w:val="000000" w:themeColor="text1"/>
          <w:u w:color="000000" w:themeColor="text1"/>
        </w:rPr>
        <w:t xml:space="preserve">their </w:t>
      </w:r>
      <w:r w:rsidR="007A02DD">
        <w:rPr>
          <w:color w:val="000000" w:themeColor="text1"/>
          <w:u w:color="000000" w:themeColor="text1"/>
        </w:rPr>
        <w:t>S</w:t>
      </w:r>
      <w:r w:rsidRPr="00353985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.</w:t>
      </w:r>
      <w:r w:rsidR="0000263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Now, therefore,</w:t>
      </w:r>
    </w:p>
    <w:p w:rsidR="00792980" w:rsidRDefault="007929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41C7" w:rsidRDefault="008B41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Representatives, the Senate concurring:</w:t>
      </w:r>
    </w:p>
    <w:p w:rsidR="008B41C7" w:rsidRDefault="008B41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1932" w:rsidRDefault="008B41C7" w:rsidP="0067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792980">
        <w:t xml:space="preserve"> </w:t>
      </w:r>
      <w:r w:rsidR="00792980" w:rsidRPr="00164935">
        <w:rPr>
          <w:color w:val="000000" w:themeColor="text1"/>
          <w:u w:color="000000" w:themeColor="text1"/>
        </w:rPr>
        <w:t>the members of the South Carolina General Assembly, by this resolution,</w:t>
      </w:r>
      <w:r w:rsidR="00792980">
        <w:rPr>
          <w:color w:val="000000" w:themeColor="text1"/>
          <w:u w:color="000000" w:themeColor="text1"/>
        </w:rPr>
        <w:t xml:space="preserve"> </w:t>
      </w:r>
      <w:r w:rsidR="00671932">
        <w:t>congratulate</w:t>
      </w:r>
      <w:r w:rsidR="00671932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671932">
        <w:t xml:space="preserve">Chapin/Newberry Post 193/24 American Legion baseball team </w:t>
      </w:r>
      <w:r w:rsidR="00671932">
        <w:rPr>
          <w:rFonts w:eastAsiaTheme="minorHAnsi"/>
          <w:color w:val="000000" w:themeColor="text1"/>
          <w:szCs w:val="22"/>
          <w:u w:color="000000" w:themeColor="text1"/>
        </w:rPr>
        <w:t>and its fine coaches and manager on</w:t>
      </w:r>
      <w:r w:rsidR="00671932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71932">
        <w:rPr>
          <w:rFonts w:eastAsiaTheme="minorHAnsi"/>
          <w:color w:val="000000" w:themeColor="text1"/>
          <w:szCs w:val="22"/>
          <w:u w:color="000000" w:themeColor="text1"/>
        </w:rPr>
        <w:t xml:space="preserve">their impressive win of the </w:t>
      </w:r>
      <w:r w:rsidR="00671932">
        <w:t>2015 American Legion World Series Championship title.</w:t>
      </w:r>
    </w:p>
    <w:p w:rsidR="00E01599" w:rsidRDefault="00344011" w:rsidP="00F95F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7417" w:rsidRDefault="00D67417" w:rsidP="00D67417">
      <w:pPr>
        <w:suppressAutoHyphens/>
      </w:pPr>
    </w:p>
    <w:sectPr w:rsidR="00D67417" w:rsidSect="00D6741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41C7" w:rsidRDefault="008B41C7" w:rsidP="009F0C77">
      <w:r>
        <w:separator/>
      </w:r>
    </w:p>
  </w:endnote>
  <w:endnote w:type="continuationSeparator" w:id="0">
    <w:p w:rsidR="008B41C7" w:rsidRDefault="008B41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84233B-192E-4A0F-A6A7-523A5C18A15C}"/>
    <w:embedBold r:id="rId2" w:fontKey="{3B1BFC6B-7DD8-499D-AF65-C87086CB412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AC63BA3-5EE1-41A8-A456-E3661A9A7F4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3C01DEB-9F6E-4995-A52A-0DB29A51B9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71C721-F45E-4DF6-B6AE-6882AA59C8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2E25" w:rsidRPr="00D67417" w:rsidRDefault="00D67417" w:rsidP="00D674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41C7" w:rsidRDefault="008B41C7" w:rsidP="009F0C77">
      <w:r>
        <w:separator/>
      </w:r>
    </w:p>
  </w:footnote>
  <w:footnote w:type="continuationSeparator" w:id="0">
    <w:p w:rsidR="008B41C7" w:rsidRDefault="008B41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3DG16"/>
    <w:docVar w:name="CoverBillType" w:val="c"/>
    <w:docVar w:name="docpath" w:val="L:\Council\bills\RM\1533DG16.DOCX"/>
    <w:docVar w:name="dvBillNumber" w:val="506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B41C7"/>
    <w:rsid w:val="0000263A"/>
    <w:rsid w:val="000050F7"/>
    <w:rsid w:val="00011869"/>
    <w:rsid w:val="00015CD6"/>
    <w:rsid w:val="000E1785"/>
    <w:rsid w:val="000F40FA"/>
    <w:rsid w:val="00105AA0"/>
    <w:rsid w:val="0010776B"/>
    <w:rsid w:val="001314CE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27B1"/>
    <w:rsid w:val="00301B21"/>
    <w:rsid w:val="0031056B"/>
    <w:rsid w:val="003150E1"/>
    <w:rsid w:val="00325348"/>
    <w:rsid w:val="0032732C"/>
    <w:rsid w:val="00336AD0"/>
    <w:rsid w:val="00344011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C7456"/>
    <w:rsid w:val="005E2BC9"/>
    <w:rsid w:val="00605102"/>
    <w:rsid w:val="006215AA"/>
    <w:rsid w:val="00621E69"/>
    <w:rsid w:val="00671932"/>
    <w:rsid w:val="00671AE8"/>
    <w:rsid w:val="006913C9"/>
    <w:rsid w:val="0069470D"/>
    <w:rsid w:val="00724371"/>
    <w:rsid w:val="00734F00"/>
    <w:rsid w:val="00792980"/>
    <w:rsid w:val="0079633B"/>
    <w:rsid w:val="007A02DD"/>
    <w:rsid w:val="007A70AE"/>
    <w:rsid w:val="007D31ED"/>
    <w:rsid w:val="008362E8"/>
    <w:rsid w:val="008A1768"/>
    <w:rsid w:val="008B41C7"/>
    <w:rsid w:val="008F0F33"/>
    <w:rsid w:val="008F4429"/>
    <w:rsid w:val="0090671E"/>
    <w:rsid w:val="0094021A"/>
    <w:rsid w:val="0097318B"/>
    <w:rsid w:val="009B44AF"/>
    <w:rsid w:val="009C6A0B"/>
    <w:rsid w:val="009F0C77"/>
    <w:rsid w:val="009F4DD1"/>
    <w:rsid w:val="00A41684"/>
    <w:rsid w:val="00A51654"/>
    <w:rsid w:val="00A6423C"/>
    <w:rsid w:val="00A64E80"/>
    <w:rsid w:val="00A72BCD"/>
    <w:rsid w:val="00A741D9"/>
    <w:rsid w:val="00A833AB"/>
    <w:rsid w:val="00A9741D"/>
    <w:rsid w:val="00AD4B17"/>
    <w:rsid w:val="00B060EF"/>
    <w:rsid w:val="00B412D4"/>
    <w:rsid w:val="00B801C8"/>
    <w:rsid w:val="00BE3C22"/>
    <w:rsid w:val="00C0345E"/>
    <w:rsid w:val="00C3483A"/>
    <w:rsid w:val="00C46A63"/>
    <w:rsid w:val="00C72E25"/>
    <w:rsid w:val="00C74E9D"/>
    <w:rsid w:val="00C82FD3"/>
    <w:rsid w:val="00C92819"/>
    <w:rsid w:val="00CA4168"/>
    <w:rsid w:val="00CC6B7B"/>
    <w:rsid w:val="00CD2089"/>
    <w:rsid w:val="00CD209A"/>
    <w:rsid w:val="00D67417"/>
    <w:rsid w:val="00D73A67"/>
    <w:rsid w:val="00D970A9"/>
    <w:rsid w:val="00DF3845"/>
    <w:rsid w:val="00E01599"/>
    <w:rsid w:val="00E032E2"/>
    <w:rsid w:val="00E2278D"/>
    <w:rsid w:val="00E41911"/>
    <w:rsid w:val="00E92EEF"/>
    <w:rsid w:val="00EF2368"/>
    <w:rsid w:val="00F24442"/>
    <w:rsid w:val="00F30277"/>
    <w:rsid w:val="00F50AE3"/>
    <w:rsid w:val="00F656BA"/>
    <w:rsid w:val="00F65CEC"/>
    <w:rsid w:val="00F67CF1"/>
    <w:rsid w:val="00F840F0"/>
    <w:rsid w:val="00F95480"/>
    <w:rsid w:val="00F95F94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5C23C6-22DF-494E-890C-9E4E6645D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27B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7B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A78D5-F0A1-4694-9723-55B4D8055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17B7F1.dotm</Template>
  <TotalTime>0</TotalTime>
  <Pages>2</Pages>
  <Words>273</Words>
  <Characters>1575</Characters>
  <Application>Microsoft Office Word</Application>
  <DocSecurity>0</DocSecurity>
  <Lines>51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5068 Text of Previous Version (Mar. 9, 2016) - South Carolina Legislature Online</dc:title>
  <dc:creator>McDowell</dc:creator>
  <cp:lastModifiedBy>N Cumfer</cp:lastModifiedBy>
  <cp:revision>2</cp:revision>
  <cp:lastPrinted>2016-03-08T22:45:00Z</cp:lastPrinted>
  <dcterms:created xsi:type="dcterms:W3CDTF">2016-03-09T15:36:00Z</dcterms:created>
  <dcterms:modified xsi:type="dcterms:W3CDTF">2016-03-09T15:36:00Z</dcterms:modified>
</cp:coreProperties>
</file>