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CF7" w:rsidRDefault="009A5C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9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 xml:space="preserve">HIGH SCHOOL </w:t>
      </w:r>
      <w:r w:rsidRPr="00D03B1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VARSITY BASKETBALL</w:t>
      </w:r>
      <w:r>
        <w:t xml:space="preserve"> TEAM OF RICHLAND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398D" w:rsidRDefault="00973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398D" w:rsidRDefault="00973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98D" w:rsidRDefault="0097398D" w:rsidP="00CE0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06EB">
        <w:t xml:space="preserve"> the privilege of the floor of the South Carolina House of Representatives be extended to the </w:t>
      </w:r>
      <w:r w:rsidR="00CE06EB" w:rsidRPr="00D03B18">
        <w:rPr>
          <w:color w:val="000000" w:themeColor="text1"/>
          <w:u w:color="000000" w:themeColor="text1"/>
        </w:rPr>
        <w:t xml:space="preserve">Spring Valley </w:t>
      </w:r>
      <w:r w:rsidR="00CE06EB">
        <w:rPr>
          <w:color w:val="000000" w:themeColor="text1"/>
          <w:u w:color="000000" w:themeColor="text1"/>
        </w:rPr>
        <w:t xml:space="preserve">High School </w:t>
      </w:r>
      <w:r w:rsidR="00CE06EB" w:rsidRPr="00D03B18">
        <w:rPr>
          <w:color w:val="000000" w:themeColor="text1"/>
          <w:u w:color="000000" w:themeColor="text1"/>
        </w:rPr>
        <w:t>girls</w:t>
      </w:r>
      <w:r w:rsidR="00CE06EB">
        <w:rPr>
          <w:color w:val="000000" w:themeColor="text1"/>
          <w:u w:color="000000" w:themeColor="text1"/>
        </w:rPr>
        <w:t xml:space="preserve"> varsity basketball</w:t>
      </w:r>
      <w:r w:rsidR="00CE06EB">
        <w:t xml:space="preserve"> team of Richland County with the team coaches and school officials, at a date and time to be determined by the Speaker, for the purpose of being recognized and commended for capturing the 2016 South Carolina Class AAAA State Championship title.</w:t>
      </w:r>
    </w:p>
    <w:p w:rsidR="00FC2E98" w:rsidRDefault="00141F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CF7" w:rsidRDefault="009A5CF7" w:rsidP="009A5CF7">
      <w:pPr>
        <w:suppressAutoHyphens/>
      </w:pPr>
    </w:p>
    <w:sectPr w:rsidR="009A5CF7" w:rsidSect="009A5C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98D" w:rsidRDefault="0097398D" w:rsidP="009F0C77">
      <w:r>
        <w:separator/>
      </w:r>
    </w:p>
  </w:endnote>
  <w:endnote w:type="continuationSeparator" w:id="0">
    <w:p w:rsidR="0097398D" w:rsidRDefault="009739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2F7A9D-6C3E-403F-9EB8-C153228F846C}"/>
    <w:embedBold r:id="rId2" w:fontKey="{B3D268DB-D9FB-4886-B633-81D273481E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BC6C14-98A6-4729-B202-D12D642850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4F917A-AF76-4E68-A83E-B43350B893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D47683-8A5D-4FB0-96B8-70C4F3FA2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E98" w:rsidRPr="009A5CF7" w:rsidRDefault="009A5CF7" w:rsidP="009A5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98D" w:rsidRDefault="0097398D" w:rsidP="009F0C77">
      <w:r>
        <w:separator/>
      </w:r>
    </w:p>
  </w:footnote>
  <w:footnote w:type="continuationSeparator" w:id="0">
    <w:p w:rsidR="0097398D" w:rsidRDefault="009739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9VR16"/>
    <w:docVar w:name="CoverBillType" w:val="r"/>
    <w:docVar w:name="docpath" w:val="L:\Council\bills\GM\24669VR16.DOCX"/>
    <w:docVar w:name="dvBillNumber" w:val="50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98D"/>
    <w:rsid w:val="00011869"/>
    <w:rsid w:val="00015CD6"/>
    <w:rsid w:val="000E1785"/>
    <w:rsid w:val="000F40FA"/>
    <w:rsid w:val="0010776B"/>
    <w:rsid w:val="00133E66"/>
    <w:rsid w:val="00141F5C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68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398D"/>
    <w:rsid w:val="009A5CF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03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6EB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2E9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05C67-DE62-40E2-A2A3-6D5FE1D4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6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6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1E659-219D-4D15-9615-44224314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1</Pages>
  <Words>142</Words>
  <Characters>718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5082 Text of Previous Version (Mar. 10, 2016) - South Carolina Legislature Online</dc:title>
  <dc:creator>Gail Pinckney Moore</dc:creator>
  <cp:lastModifiedBy>N Cumfer</cp:lastModifiedBy>
  <cp:revision>2</cp:revision>
  <cp:lastPrinted>2016-03-09T16:08:00Z</cp:lastPrinted>
  <dcterms:created xsi:type="dcterms:W3CDTF">2016-03-10T16:40:00Z</dcterms:created>
  <dcterms:modified xsi:type="dcterms:W3CDTF">2016-03-10T16:40:00Z</dcterms:modified>
</cp:coreProperties>
</file>