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162F5" w:rsidRDefault="00B162F5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162F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77332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47F21" w:rsidRDefault="00A22F64" w:rsidP="00D47F2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t xml:space="preserve">TO </w:t>
      </w:r>
      <w:r w:rsidR="00D47F21">
        <w:t xml:space="preserve">EXTEND THE PRIVILEGE OF THE FLOOR OF THE SOUTH CAROLINA HOUSE OF REPRESENTATIVES TO THE </w:t>
      </w:r>
      <w:r w:rsidR="00316983">
        <w:t>A.C. FLORA</w:t>
      </w:r>
      <w:r w:rsidR="00D47F21">
        <w:t xml:space="preserve"> HIGH SCHOOL BOYS BASKETBALL TEAM, COACHES, AND SCHOOL OFFICIALS, AT A DATE AND TIME TO BE DETERMINED BY THE SPEAKER, FOR THE PURPOSE OF BEING RECOGNIZED AND COMMENDED ON THEIR IMPRESSIVE SEASON AND FOR CAPTURING THE 201</w:t>
      </w:r>
      <w:r w:rsidR="00316983">
        <w:t>6</w:t>
      </w:r>
      <w:r w:rsidR="00D47F21">
        <w:t xml:space="preserve"> CLASS AAA STATE CHAMPIONSHIP TITLE.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177332" w:rsidRDefault="001773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177332" w:rsidRDefault="0017733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57162" w:rsidRDefault="00177332" w:rsidP="0045716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D47F21">
        <w:t xml:space="preserve"> </w:t>
      </w:r>
      <w:r w:rsidR="00457162">
        <w:t xml:space="preserve">the privilege of the floor of the South Carolina House of Representatives be extended to the </w:t>
      </w:r>
      <w:r w:rsidR="00847F4A">
        <w:t>A.C. Flora</w:t>
      </w:r>
      <w:r w:rsidR="00457162">
        <w:t xml:space="preserve"> High School boys basketball team, coaches, and school officials, at a date and time to be determined by the Speaker, for the purpose of being recognized and commended on their impressive season and for capturing the 201</w:t>
      </w:r>
      <w:r w:rsidR="00847F4A">
        <w:t>6</w:t>
      </w:r>
      <w:r w:rsidR="00457162">
        <w:t xml:space="preserve"> Class AAA State Championship title.</w:t>
      </w:r>
    </w:p>
    <w:p w:rsidR="005F447C" w:rsidRDefault="00624A6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162F5" w:rsidRDefault="00B162F5" w:rsidP="00B162F5">
      <w:pPr>
        <w:suppressAutoHyphens/>
      </w:pPr>
    </w:p>
    <w:sectPr w:rsidR="00B162F5" w:rsidSect="00B162F5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77332" w:rsidRDefault="00177332" w:rsidP="009F0C77">
      <w:r>
        <w:separator/>
      </w:r>
    </w:p>
  </w:endnote>
  <w:endnote w:type="continuationSeparator" w:id="0">
    <w:p w:rsidR="00177332" w:rsidRDefault="00177332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80C56F6-C071-46BE-9003-FCEC9C1E15C0}"/>
    <w:embedBold r:id="rId2" w:fontKey="{00C0748D-8ECD-4A04-9C1A-311FBDB0E77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DF4AD299-BD1D-49D8-A4E4-D4E4888DF49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90085B0D-B881-4922-BB50-8E1520E06B7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C39E1" w:rsidRPr="00B162F5" w:rsidRDefault="00B162F5" w:rsidP="00B162F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[5096]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77332" w:rsidRDefault="00177332" w:rsidP="009F0C77">
      <w:r>
        <w:separator/>
      </w:r>
    </w:p>
  </w:footnote>
  <w:footnote w:type="continuationSeparator" w:id="0">
    <w:p w:rsidR="00177332" w:rsidRDefault="00177332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545CM16"/>
    <w:docVar w:name="CoverBillType" w:val="r"/>
    <w:docVar w:name="docpath" w:val="L:\Council\bills\RM\1545CM16.DOCX"/>
    <w:docVar w:name="dvBillNumber" w:val="509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177332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77332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16983"/>
    <w:rsid w:val="00325348"/>
    <w:rsid w:val="0032732C"/>
    <w:rsid w:val="00336AD0"/>
    <w:rsid w:val="0037079A"/>
    <w:rsid w:val="003C4DAB"/>
    <w:rsid w:val="003C5F72"/>
    <w:rsid w:val="003D01E8"/>
    <w:rsid w:val="003E5288"/>
    <w:rsid w:val="003F6D79"/>
    <w:rsid w:val="0041760A"/>
    <w:rsid w:val="00417C01"/>
    <w:rsid w:val="004403BD"/>
    <w:rsid w:val="00457162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5F447C"/>
    <w:rsid w:val="00605102"/>
    <w:rsid w:val="006215AA"/>
    <w:rsid w:val="00624A60"/>
    <w:rsid w:val="006913C9"/>
    <w:rsid w:val="0069470D"/>
    <w:rsid w:val="006C39E1"/>
    <w:rsid w:val="00734F00"/>
    <w:rsid w:val="007A70AE"/>
    <w:rsid w:val="008300BD"/>
    <w:rsid w:val="008362E8"/>
    <w:rsid w:val="00847F4A"/>
    <w:rsid w:val="008A1768"/>
    <w:rsid w:val="008F0F33"/>
    <w:rsid w:val="008F4429"/>
    <w:rsid w:val="0094021A"/>
    <w:rsid w:val="009B44AF"/>
    <w:rsid w:val="009C6A0B"/>
    <w:rsid w:val="009F0C77"/>
    <w:rsid w:val="009F4DD1"/>
    <w:rsid w:val="00A22F64"/>
    <w:rsid w:val="00A41684"/>
    <w:rsid w:val="00A64E80"/>
    <w:rsid w:val="00A72BCD"/>
    <w:rsid w:val="00A741D9"/>
    <w:rsid w:val="00A833AB"/>
    <w:rsid w:val="00A9741D"/>
    <w:rsid w:val="00AD4B17"/>
    <w:rsid w:val="00B162F5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47F21"/>
    <w:rsid w:val="00D73A67"/>
    <w:rsid w:val="00D970A9"/>
    <w:rsid w:val="00DF3845"/>
    <w:rsid w:val="00E41911"/>
    <w:rsid w:val="00E92EEF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C50BBA8-4251-45B3-A2C7-442EA343E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82DAE07-F908-4C6B-813C-5A3A5BDD1F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74AC6E39.dotm</Template>
  <TotalTime>0</TotalTime>
  <Pages>1</Pages>
  <Words>134</Words>
  <Characters>670</Characters>
  <Application>Microsoft Office Word</Application>
  <DocSecurity>0</DocSecurity>
  <Lines>28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798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5096 Text of Previous Version (Mar. 15, 2016) - South Carolina Legislature Online</dc:title>
  <dc:creator>McDowell</dc:creator>
  <cp:lastModifiedBy>N Cumfer</cp:lastModifiedBy>
  <cp:revision>2</cp:revision>
  <cp:lastPrinted>2016-03-10T16:27:00Z</cp:lastPrinted>
  <dcterms:created xsi:type="dcterms:W3CDTF">2016-03-15T16:51:00Z</dcterms:created>
  <dcterms:modified xsi:type="dcterms:W3CDTF">2016-03-15T16:51:00Z</dcterms:modified>
</cp:coreProperties>
</file>