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53EAF" w:rsidRP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6713" w:rsidRDefault="00286713" w:rsidP="00A53EA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286713" w:rsidRDefault="00286713" w:rsidP="00A53EA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2015</w:t>
      </w:r>
    </w:p>
    <w:p w:rsidR="00286713" w:rsidRDefault="00286713" w:rsidP="00A53EA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53EAF" w:rsidRPr="00A53EAF" w:rsidRDefault="00A53EAF" w:rsidP="00A53EA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512</w:t>
      </w:r>
    </w:p>
    <w:p w:rsid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3EAF" w:rsidRDefault="00A53EAF" w:rsidP="00A5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Sheheen, McElveen, Lourie and L. Martin</w:t>
      </w:r>
    </w:p>
    <w:p w:rsid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3EAF" w:rsidRDefault="00A53EAF" w:rsidP="009003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</w:t>
      </w:r>
      <w:r w:rsidR="00286713">
        <w:rPr>
          <w:rFonts w:eastAsia="Times New Roman"/>
        </w:rPr>
        <w:t>31</w:t>
      </w:r>
      <w:r>
        <w:rPr>
          <w:rFonts w:eastAsia="Times New Roman"/>
        </w:rPr>
        <w:t>/15--S.</w:t>
      </w:r>
    </w:p>
    <w:p w:rsid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4, 2015.</w:t>
      </w:r>
    </w:p>
    <w:p w:rsidR="00A53EAF" w:rsidRDefault="00A53EAF" w:rsidP="00286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53EAF" w:rsidRDefault="00A53E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53EAF" w:rsidSect="00A53EA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E1EDC" w:rsidRPr="00522CE0" w:rsidRDefault="006E1E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1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A39C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0BA" w:rsidRPr="00522CE0" w:rsidRDefault="004D60BA" w:rsidP="004D6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</w:t>
      </w:r>
      <w:r w:rsidR="00F150E6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F150E6">
        <w:rPr>
          <w:rFonts w:eastAsia="Times New Roman"/>
        </w:rPr>
        <w:noBreakHyphen/>
      </w:r>
      <w:r>
        <w:rPr>
          <w:rFonts w:eastAsia="Times New Roman"/>
        </w:rPr>
        <w:t>90 OF THE 1976 CODE, RELATING TO WILFUL DAMAGE TO A WATER SYSTEM, TO PROVIDE DIFFERENT PENALTIES FOR VIOLATIONS OF THE SECTION BASED UPON THE AMOUNT OF PROPERTY DAMAGE; AND TO PROVIDE THAT ALL OFFENSES OF THIS NATURE SHALL BE SUBJECT TO THIS PENALTY.</w:t>
      </w:r>
      <w:bookmarkEnd w:id="1"/>
    </w:p>
    <w:p w:rsidR="004D60BA" w:rsidRDefault="00286713" w:rsidP="004D6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86713" w:rsidRDefault="00286713" w:rsidP="004D6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0BA" w:rsidRDefault="004D60BA" w:rsidP="004D6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D60BA" w:rsidRDefault="004D60BA" w:rsidP="004D6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6713" w:rsidRPr="007F77A8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F77A8">
        <w:rPr>
          <w:rFonts w:eastAsia="Times New Roman"/>
        </w:rPr>
        <w:t>SECTION</w:t>
      </w:r>
      <w:r w:rsidRPr="007F77A8">
        <w:rPr>
          <w:rFonts w:eastAsia="Times New Roman"/>
        </w:rPr>
        <w:tab/>
        <w:t>1.</w:t>
      </w:r>
      <w:r w:rsidRPr="007F77A8">
        <w:rPr>
          <w:rFonts w:eastAsia="Times New Roman"/>
        </w:rPr>
        <w:tab/>
      </w:r>
      <w:r>
        <w:rPr>
          <w:rFonts w:eastAsia="Times New Roman"/>
        </w:rPr>
        <w:t>Article 7, Chapter 11 of Title 16 of the 1976 Code is amended by adding</w:t>
      </w:r>
      <w:r w:rsidRPr="007F77A8">
        <w:rPr>
          <w:rFonts w:eastAsia="Times New Roman"/>
        </w:rPr>
        <w:t>:</w:t>
      </w:r>
    </w:p>
    <w:p w:rsidR="00286713" w:rsidRPr="007F77A8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6713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7F77A8">
        <w:rPr>
          <w:rFonts w:eastAsia="Times New Roman"/>
        </w:rPr>
        <w:tab/>
        <w:t xml:space="preserve">“Section </w:t>
      </w:r>
      <w:r>
        <w:rPr>
          <w:rFonts w:eastAsia="Times New Roman"/>
        </w:rPr>
        <w:t>1</w:t>
      </w:r>
      <w:r w:rsidRPr="007F77A8">
        <w:rPr>
          <w:rFonts w:eastAsia="Times New Roman"/>
        </w:rPr>
        <w:t>6</w:t>
      </w:r>
      <w:r w:rsidRPr="007F77A8">
        <w:rPr>
          <w:rFonts w:eastAsia="Times New Roman"/>
        </w:rPr>
        <w:noBreakHyphen/>
        <w:t>1</w:t>
      </w:r>
      <w:r>
        <w:rPr>
          <w:rFonts w:eastAsia="Times New Roman"/>
        </w:rPr>
        <w:t>1</w:t>
      </w:r>
      <w:r w:rsidRPr="007F77A8">
        <w:rPr>
          <w:rFonts w:eastAsia="Times New Roman"/>
        </w:rPr>
        <w:noBreakHyphen/>
      </w:r>
      <w:r>
        <w:rPr>
          <w:rFonts w:eastAsia="Times New Roman"/>
        </w:rPr>
        <w:t>745</w:t>
      </w:r>
      <w:r w:rsidRPr="007F77A8">
        <w:rPr>
          <w:rFonts w:eastAsia="Times New Roman"/>
        </w:rPr>
        <w:t>.</w:t>
      </w:r>
      <w:r w:rsidRPr="007F77A8">
        <w:rPr>
          <w:rFonts w:eastAsia="Times New Roman"/>
        </w:rPr>
        <w:tab/>
      </w:r>
      <w:r w:rsidRPr="0079002D">
        <w:rPr>
          <w:rFonts w:eastAsia="Times New Roman"/>
        </w:rPr>
        <w:t>(A)</w:t>
      </w:r>
      <w:r w:rsidRPr="007F77A8">
        <w:rPr>
          <w:rFonts w:eastAsia="Times New Roman"/>
        </w:rPr>
        <w:tab/>
      </w:r>
      <w:r w:rsidRPr="007F77A8">
        <w:t xml:space="preserve">It shall be unlawful for any person to wilfully </w:t>
      </w:r>
      <w:r>
        <w:t>and maliciously injure,</w:t>
      </w:r>
      <w:r w:rsidRPr="007F77A8">
        <w:t xml:space="preserve"> destroy, damage, tamper with, </w:t>
      </w:r>
      <w:r>
        <w:t>obstruct, or impair a public water system as defined by Section 44-55-20(13) or a public sewer system of the State or a political subdivision of the State</w:t>
      </w:r>
      <w:r w:rsidRPr="007F77A8">
        <w:t xml:space="preserve">, or any part thereof, or any machinery, </w:t>
      </w:r>
      <w:r>
        <w:t>apparatus,</w:t>
      </w:r>
      <w:r w:rsidRPr="007F77A8">
        <w:t xml:space="preserve"> or equipment of the </w:t>
      </w:r>
      <w:r>
        <w:t>water system</w:t>
      </w:r>
      <w:r w:rsidRPr="007F77A8">
        <w:t xml:space="preserve">, or to pollute the water in any part of its system, or to obtain water therefrom except in accordance with the regulations promulgated </w:t>
      </w:r>
      <w:r>
        <w:t>by the appropriate agency of the State or political subdivision.</w:t>
      </w:r>
    </w:p>
    <w:p w:rsidR="00286713" w:rsidRPr="00D47F7F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52122">
        <w:tab/>
        <w:t>(B)</w:t>
      </w:r>
      <w:r w:rsidRPr="00252122">
        <w:tab/>
        <w:t xml:space="preserve">A person who violates this section, upon conviction, shall be liable to pay all damages suffered by the </w:t>
      </w:r>
      <w:r>
        <w:t xml:space="preserve">water system, and is guilty of a </w:t>
      </w:r>
      <w:r>
        <w:rPr>
          <w:color w:val="000000" w:themeColor="text1"/>
        </w:rPr>
        <w:t>misdemeanor</w:t>
      </w:r>
      <w:r w:rsidRPr="00252122">
        <w:rPr>
          <w:color w:val="000000" w:themeColor="text1"/>
        </w:rPr>
        <w:t xml:space="preserve"> and must be fined </w:t>
      </w:r>
      <w:r>
        <w:rPr>
          <w:color w:val="000000" w:themeColor="text1"/>
        </w:rPr>
        <w:t>not more than five hundred dollars</w:t>
      </w:r>
      <w:r w:rsidRPr="00252122">
        <w:rPr>
          <w:color w:val="000000" w:themeColor="text1"/>
        </w:rPr>
        <w:t xml:space="preserve"> or imprisoned </w:t>
      </w:r>
      <w:r>
        <w:rPr>
          <w:color w:val="000000" w:themeColor="text1"/>
        </w:rPr>
        <w:t xml:space="preserve">for </w:t>
      </w:r>
      <w:r w:rsidRPr="00252122">
        <w:rPr>
          <w:color w:val="000000" w:themeColor="text1"/>
        </w:rPr>
        <w:t xml:space="preserve">not more than </w:t>
      </w:r>
      <w:r>
        <w:rPr>
          <w:color w:val="000000" w:themeColor="text1"/>
        </w:rPr>
        <w:t>one</w:t>
      </w:r>
      <w:r w:rsidRPr="00252122">
        <w:rPr>
          <w:color w:val="000000" w:themeColor="text1"/>
        </w:rPr>
        <w:t xml:space="preserve"> year</w:t>
      </w:r>
      <w:r>
        <w:rPr>
          <w:color w:val="000000" w:themeColor="text1"/>
        </w:rPr>
        <w:t>, or both.”</w:t>
      </w:r>
    </w:p>
    <w:p w:rsidR="00286713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86713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Section 5-31-20 of the 1976 Code is deleted.</w:t>
      </w:r>
    </w:p>
    <w:p w:rsidR="00286713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86713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3.</w:t>
      </w:r>
      <w:r>
        <w:tab/>
        <w:t>Section 6-13-90 of the 1976 Code is deleted.</w:t>
      </w:r>
    </w:p>
    <w:p w:rsidR="00286713" w:rsidRPr="007F77A8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86713" w:rsidRPr="007F77A8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>SECTION</w:t>
      </w:r>
      <w:r>
        <w:tab/>
        <w:t>4</w:t>
      </w:r>
      <w:r w:rsidRPr="007F77A8">
        <w:t>.</w:t>
      </w:r>
      <w:r w:rsidRPr="007F77A8">
        <w:tab/>
        <w:t>Notwithstanding any other provision of law, the penalties contained in this act shall be imposed in all cases where a person wilfully injures or destroys, or in any manner hurts, damages, tampers with,</w:t>
      </w:r>
      <w:r>
        <w:t xml:space="preserve"> obstructs,</w:t>
      </w:r>
      <w:r w:rsidRPr="007F77A8">
        <w:t xml:space="preserve"> or impairs a water system of any </w:t>
      </w:r>
      <w:r>
        <w:t>political subdivision of the State</w:t>
      </w:r>
      <w:r w:rsidRPr="007F77A8">
        <w:t>, or any part thereof, or any machinery,</w:t>
      </w:r>
      <w:r>
        <w:t xml:space="preserve"> apparatus,</w:t>
      </w:r>
      <w:r w:rsidRPr="007F77A8">
        <w:t xml:space="preserve"> or equipment of the district, or pollutes the water in any part of its system, or obtains water therefrom except in accordance with the regulations promulgated by the district.</w:t>
      </w:r>
      <w:r>
        <w:t xml:space="preserve"> </w:t>
      </w:r>
      <w:r w:rsidRPr="007F77A8">
        <w:t xml:space="preserve"> Any provision of law to the contrary regarding a penalty for a violation of this nature is superseded by the provisions of this act.</w:t>
      </w:r>
    </w:p>
    <w:p w:rsidR="00286713" w:rsidRPr="007F77A8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9C8" w:rsidRPr="00522CE0" w:rsidRDefault="00286713" w:rsidP="00C11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5</w:t>
      </w:r>
      <w:r w:rsidRPr="007F77A8">
        <w:rPr>
          <w:rFonts w:eastAsia="Times New Roman"/>
        </w:rPr>
        <w:t>.</w:t>
      </w:r>
      <w:r w:rsidRPr="007F77A8">
        <w:rPr>
          <w:rFonts w:eastAsia="Times New Roman"/>
        </w:rPr>
        <w:tab/>
        <w:t>This act takes effect upon approval by the Governor.</w:t>
      </w:r>
    </w:p>
    <w:p w:rsidR="000C0083" w:rsidRDefault="00F150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73474" w:rsidRDefault="00273474" w:rsidP="00273474">
      <w:pPr>
        <w:suppressAutoHyphens/>
        <w:jc w:val="both"/>
        <w:rPr>
          <w:rFonts w:eastAsia="Times New Roman"/>
        </w:rPr>
      </w:pPr>
    </w:p>
    <w:sectPr w:rsidR="00273474" w:rsidSect="00A53E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0BA" w:rsidRDefault="004D60BA" w:rsidP="00522CE0">
      <w:r>
        <w:separator/>
      </w:r>
    </w:p>
  </w:endnote>
  <w:endnote w:type="continuationSeparator" w:id="0">
    <w:p w:rsidR="004D60BA" w:rsidRDefault="004D60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37D72-6D20-46FE-A854-C26232916957}"/>
    <w:embedBold r:id="rId2" w:fontKey="{7F7DB475-AC0F-4A51-8CAF-C881BA5BE9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D0EF53-1B2A-4C20-B238-B306D2F0E3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30399B-A9DD-47A1-B2DE-4B343A8FC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52EE33-EEF3-4D9B-BA86-C30377E20E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083" w:rsidRPr="006E1EDC" w:rsidRDefault="006E1EDC" w:rsidP="006E1E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</w:t>
    </w:r>
    <w:r w:rsidR="00A53EAF">
      <w:t>-</w:t>
    </w:r>
    <w:r w:rsidR="00A53EAF">
      <w:fldChar w:fldCharType="begin"/>
    </w:r>
    <w:r w:rsidR="00A53EAF">
      <w:instrText xml:space="preserve"> PAGE  \* MERGEFORMAT </w:instrText>
    </w:r>
    <w:r w:rsidR="00A53EAF">
      <w:fldChar w:fldCharType="separate"/>
    </w:r>
    <w:r w:rsidR="00C11BAD">
      <w:rPr>
        <w:noProof/>
      </w:rPr>
      <w:t>1</w:t>
    </w:r>
    <w:r w:rsidR="00A53EAF">
      <w:fldChar w:fldCharType="end"/>
    </w:r>
    <w:r w:rsidR="00A53EA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EAF" w:rsidRPr="006E1EDC" w:rsidRDefault="00A53EAF" w:rsidP="006E1E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34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0BA" w:rsidRDefault="004D60BA" w:rsidP="00522CE0">
      <w:r>
        <w:separator/>
      </w:r>
    </w:p>
  </w:footnote>
  <w:footnote w:type="continuationSeparator" w:id="0">
    <w:p w:rsidR="004D60BA" w:rsidRDefault="004D60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WATE.KMM.VAS"/>
    <w:docVar w:name="CoverAttorneyInitials" w:val="KMM"/>
    <w:docVar w:name="CoverAttorneyLastName" w:val="Moffitt"/>
    <w:docVar w:name="CoverBillType" w:val="b"/>
    <w:docVar w:name="CoverSenator" w:val="VAS"/>
    <w:docVar w:name="dvBillNumber" w:val="512"/>
    <w:docVar w:name="dvBillNumberPrefix" w:val="S. "/>
    <w:docVar w:name="dvOriginalBody" w:val="Senate"/>
    <w:docVar w:name="fulldraftpath" w:val="L:\S-RES\VAS\015WATE.KMM.VAS.DOCX"/>
    <w:docVar w:name="NameofBody" w:val="S"/>
    <w:docVar w:name="vgroup2" w:val="S-RES"/>
  </w:docVars>
  <w:rsids>
    <w:rsidRoot w:val="00EA39C8"/>
    <w:rsid w:val="00042AC1"/>
    <w:rsid w:val="00046516"/>
    <w:rsid w:val="0007601D"/>
    <w:rsid w:val="000B0720"/>
    <w:rsid w:val="000B5EAF"/>
    <w:rsid w:val="000C0083"/>
    <w:rsid w:val="001315B2"/>
    <w:rsid w:val="00170561"/>
    <w:rsid w:val="00186AC9"/>
    <w:rsid w:val="00197DF1"/>
    <w:rsid w:val="001B3DD9"/>
    <w:rsid w:val="001B7E5D"/>
    <w:rsid w:val="001D3BAC"/>
    <w:rsid w:val="00207674"/>
    <w:rsid w:val="00216025"/>
    <w:rsid w:val="00245C4E"/>
    <w:rsid w:val="00273474"/>
    <w:rsid w:val="00286713"/>
    <w:rsid w:val="002C1321"/>
    <w:rsid w:val="002C2031"/>
    <w:rsid w:val="002C5896"/>
    <w:rsid w:val="002D3BED"/>
    <w:rsid w:val="00307C2B"/>
    <w:rsid w:val="00383247"/>
    <w:rsid w:val="00390457"/>
    <w:rsid w:val="003D6E2B"/>
    <w:rsid w:val="003E7597"/>
    <w:rsid w:val="0044020F"/>
    <w:rsid w:val="00450668"/>
    <w:rsid w:val="004813A2"/>
    <w:rsid w:val="004952FA"/>
    <w:rsid w:val="004B6A22"/>
    <w:rsid w:val="004D60BA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E1EDC"/>
    <w:rsid w:val="00720D40"/>
    <w:rsid w:val="007318D4"/>
    <w:rsid w:val="00765784"/>
    <w:rsid w:val="0076592D"/>
    <w:rsid w:val="007A4390"/>
    <w:rsid w:val="007E5CB7"/>
    <w:rsid w:val="008314D2"/>
    <w:rsid w:val="008B2F42"/>
    <w:rsid w:val="008C3697"/>
    <w:rsid w:val="008E185F"/>
    <w:rsid w:val="008F023B"/>
    <w:rsid w:val="009003FC"/>
    <w:rsid w:val="00904E16"/>
    <w:rsid w:val="009162B3"/>
    <w:rsid w:val="00927C62"/>
    <w:rsid w:val="00983951"/>
    <w:rsid w:val="00984124"/>
    <w:rsid w:val="00984640"/>
    <w:rsid w:val="00995C37"/>
    <w:rsid w:val="009B3EF8"/>
    <w:rsid w:val="009C118A"/>
    <w:rsid w:val="00A02011"/>
    <w:rsid w:val="00A4011E"/>
    <w:rsid w:val="00A53EAF"/>
    <w:rsid w:val="00A86015"/>
    <w:rsid w:val="00A9594E"/>
    <w:rsid w:val="00AC5E11"/>
    <w:rsid w:val="00AE59C8"/>
    <w:rsid w:val="00B10098"/>
    <w:rsid w:val="00B5790D"/>
    <w:rsid w:val="00B945C5"/>
    <w:rsid w:val="00BA20EA"/>
    <w:rsid w:val="00BB5AFC"/>
    <w:rsid w:val="00BC0A56"/>
    <w:rsid w:val="00C11BAD"/>
    <w:rsid w:val="00C45366"/>
    <w:rsid w:val="00C57023"/>
    <w:rsid w:val="00C74052"/>
    <w:rsid w:val="00CB187A"/>
    <w:rsid w:val="00CC0EC7"/>
    <w:rsid w:val="00D1088B"/>
    <w:rsid w:val="00D14DE6"/>
    <w:rsid w:val="00D156D2"/>
    <w:rsid w:val="00D16B05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A39C8"/>
    <w:rsid w:val="00EB47AE"/>
    <w:rsid w:val="00EC34E1"/>
    <w:rsid w:val="00F0234A"/>
    <w:rsid w:val="00F05CF2"/>
    <w:rsid w:val="00F150E6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1513D7E-44D8-4B37-AB1D-5DD299B5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B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56640CB2.dotm</Template>
  <TotalTime>0</TotalTime>
  <Pages>3</Pages>
  <Words>401</Words>
  <Characters>1951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512 Text of Previous Version (Mar. 4, 2015) - South Carolina Legislature Online</vt:lpstr>
    </vt:vector>
  </TitlesOfParts>
  <Company> </Company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 Text of Previous Version (Mar. 31, 2015) - South Carolina Legislature Online</dc:title>
  <dc:subject/>
  <dc:creator>%USERNAME%</dc:creator>
  <cp:keywords/>
  <dc:description/>
  <cp:lastModifiedBy>Brent Walling</cp:lastModifiedBy>
  <cp:revision>2</cp:revision>
  <cp:lastPrinted>2015-03-31T18:40:00Z</cp:lastPrinted>
  <dcterms:created xsi:type="dcterms:W3CDTF">2015-03-31T18:42:00Z</dcterms:created>
  <dcterms:modified xsi:type="dcterms:W3CDTF">2015-03-31T18:42:00Z</dcterms:modified>
</cp:coreProperties>
</file>