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7D21" w:rsidRDefault="00BB7D2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BB7D21" w:rsidRDefault="00BB7D2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23, 2016</w:t>
      </w:r>
    </w:p>
    <w:p w:rsidR="00BB7D21" w:rsidRDefault="00BB7D2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7D21" w:rsidRPr="00BB7D21" w:rsidRDefault="00BB7D21" w:rsidP="00BB7D21">
      <w:pPr>
        <w:tabs>
          <w:tab w:val="right" w:pos="5933"/>
        </w:tabs>
        <w:suppressAutoHyphens/>
      </w:pPr>
      <w:r>
        <w:tab/>
      </w:r>
      <w:r>
        <w:rPr>
          <w:b/>
          <w:sz w:val="36"/>
        </w:rPr>
        <w:t>H. 5145</w:t>
      </w:r>
    </w:p>
    <w:p w:rsidR="00BB7D21" w:rsidRDefault="00BB7D2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7D21" w:rsidRDefault="00BB7D2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DE0899">
        <w:t>Regulations and Administrative Procedures Committee</w:t>
      </w:r>
    </w:p>
    <w:p w:rsidR="00BB7D21" w:rsidRDefault="00BB7D2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7D21" w:rsidRDefault="00BB7D2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3/23/16--H.</w:t>
      </w:r>
    </w:p>
    <w:p w:rsidR="00BB7D21" w:rsidRDefault="00BB7D2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Read the first time </w:t>
      </w:r>
      <w:r w:rsidR="003B5A25">
        <w:t>March</w:t>
      </w:r>
      <w:r>
        <w:t xml:space="preserve"> 23, 2016.</w:t>
      </w:r>
    </w:p>
    <w:p w:rsidR="00BB7D21" w:rsidRPr="00BB7D21" w:rsidRDefault="00BB7D21" w:rsidP="00BB7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B7D21" w:rsidRDefault="00BB7D2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7D21" w:rsidRDefault="00BB7D2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B7D21" w:rsidSect="00BB7D2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53336" w:rsidRDefault="00D5333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53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900C7">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C268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LABOR, LICENSING AND REGULATION - BOARD OF DENTISTRY, RELATING TO CONTINUING EDUCATION IN STERILIZATION AND INFECTION CONTROL, DESIGNATED AS REGULATION DOCUMENT NUMBER 4573, PURSUANT TO THE PROVISIONS OF ARTICLE 1, CHAPTER 23, TITLE 1 OF THE 1976 CODE.</w:t>
      </w:r>
      <w:bookmarkEnd w:id="1"/>
    </w:p>
    <w:p w:rsidR="009900C7" w:rsidRDefault="009900C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00C7" w:rsidRDefault="009900C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900C7" w:rsidRDefault="009900C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00C7" w:rsidRDefault="009900C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Labor, Licensing and Regulation - Board of Dentistry, relating to Continuing Education in Sterilization and Infection Control, designated as Regulation Document Number 4573, and submitted to the General Assembly pursuant to the provisions of Article 1, Chapter 23, Title 1 of the 1976 Code, are approved.</w:t>
      </w:r>
    </w:p>
    <w:p w:rsidR="009900C7" w:rsidRDefault="009900C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00C7" w:rsidRDefault="009900C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C2681">
        <w:t>2</w:t>
      </w:r>
      <w:r>
        <w:t>.</w:t>
      </w:r>
      <w:r>
        <w:tab/>
        <w:t>This joint resolution takes effect upon approval by the Governor.</w:t>
      </w:r>
    </w:p>
    <w:p w:rsidR="009900C7" w:rsidRDefault="009900C7" w:rsidP="00990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9900C7" w:rsidRDefault="009900C7" w:rsidP="00990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9900C7" w:rsidRDefault="009900C7" w:rsidP="00990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9900C7" w:rsidRDefault="009900C7" w:rsidP="00990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9900C7" w:rsidRPr="0053498E" w:rsidRDefault="009900C7" w:rsidP="00990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98E">
        <w:t>The South Carolina Board of Dentistry amends Regulations 39</w:t>
      </w:r>
      <w:r w:rsidRPr="0053498E">
        <w:noBreakHyphen/>
        <w:t>5 and 39</w:t>
      </w:r>
      <w:r w:rsidRPr="0053498E">
        <w:noBreakHyphen/>
        <w:t>10 to comport with federal infection control standards.</w:t>
      </w:r>
    </w:p>
    <w:p w:rsidR="009900C7" w:rsidRPr="0053498E" w:rsidRDefault="009900C7" w:rsidP="00990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900C7" w:rsidRPr="0053498E" w:rsidRDefault="009900C7" w:rsidP="00990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98E">
        <w:t xml:space="preserve">A Notice of Drafting was published on May 22, 2015 in the </w:t>
      </w:r>
      <w:r w:rsidRPr="0053498E">
        <w:rPr>
          <w:i/>
        </w:rPr>
        <w:t>State Register</w:t>
      </w:r>
      <w:r w:rsidRPr="0053498E">
        <w:t>.</w:t>
      </w:r>
    </w:p>
    <w:p w:rsidR="0018284F"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22489E" w:rsidRDefault="0022489E" w:rsidP="0022489E">
      <w:pPr>
        <w:suppressAutoHyphens/>
      </w:pPr>
    </w:p>
    <w:sectPr w:rsidR="0022489E" w:rsidSect="00BB7D2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00C7" w:rsidRDefault="009900C7" w:rsidP="009F0C77">
      <w:r>
        <w:separator/>
      </w:r>
    </w:p>
  </w:endnote>
  <w:endnote w:type="continuationSeparator" w:id="0">
    <w:p w:rsidR="009900C7" w:rsidRDefault="009900C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3609A51-46CC-4D0B-8230-6A40E4C9481F}"/>
    <w:embedBold r:id="rId2" w:fontKey="{665698E7-891E-43C0-8C52-864614A0BD6F}"/>
    <w:embedItalic r:id="rId3" w:fontKey="{8F4AE04C-52F5-4AE3-B305-FBB92A9015E0}"/>
  </w:font>
  <w:font w:name="Calibri">
    <w:panose1 w:val="020F0502020204030204"/>
    <w:charset w:val="00"/>
    <w:family w:val="swiss"/>
    <w:pitch w:val="variable"/>
    <w:sig w:usb0="E00002FF" w:usb1="4000ACFF" w:usb2="00000001" w:usb3="00000000" w:csb0="0000019F" w:csb1="00000000"/>
    <w:embedRegular r:id="rId4" w:fontKey="{86FBFB5F-8C55-4A9A-ADF8-230AF4C040A7}"/>
  </w:font>
  <w:font w:name="Segoe UI">
    <w:panose1 w:val="020B0502040204020203"/>
    <w:charset w:val="00"/>
    <w:family w:val="swiss"/>
    <w:pitch w:val="variable"/>
    <w:sig w:usb0="E10022FF" w:usb1="C000E47F" w:usb2="00000029" w:usb3="00000000" w:csb0="000001DF" w:csb1="00000000"/>
    <w:embedRegular r:id="rId5" w:fontKey="{9B71F768-8FC7-4116-96C3-6B9619D1351E}"/>
  </w:font>
  <w:font w:name="Cambria">
    <w:panose1 w:val="02040503050406030204"/>
    <w:charset w:val="00"/>
    <w:family w:val="roman"/>
    <w:pitch w:val="variable"/>
    <w:sig w:usb0="E00002FF" w:usb1="400004FF" w:usb2="00000000" w:usb3="00000000" w:csb0="0000019F" w:csb1="00000000"/>
    <w:embedRegular r:id="rId6" w:fontKey="{2FB15A73-F28D-4125-AD00-878293EA70B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284F" w:rsidRPr="00D53336" w:rsidRDefault="00D53336" w:rsidP="00D53336">
    <w:pPr>
      <w:pStyle w:val="Footer"/>
      <w:tabs>
        <w:tab w:val="clear" w:pos="4680"/>
        <w:tab w:val="clear" w:pos="9360"/>
        <w:tab w:val="center" w:pos="2995"/>
      </w:tabs>
      <w:spacing w:before="120"/>
    </w:pPr>
    <w:r>
      <w:t>[5145</w:t>
    </w:r>
    <w:r w:rsidR="00BB7D21">
      <w:t>-</w:t>
    </w:r>
    <w:r w:rsidR="00BB7D21">
      <w:fldChar w:fldCharType="begin"/>
    </w:r>
    <w:r w:rsidR="00BB7D21">
      <w:instrText xml:space="preserve"> PAGE  \* MERGEFORMAT </w:instrText>
    </w:r>
    <w:r w:rsidR="00BB7D21">
      <w:fldChar w:fldCharType="separate"/>
    </w:r>
    <w:r w:rsidR="009A0C4E">
      <w:rPr>
        <w:noProof/>
      </w:rPr>
      <w:t>1</w:t>
    </w:r>
    <w:r w:rsidR="00BB7D21">
      <w:fldChar w:fldCharType="end"/>
    </w:r>
    <w:r w:rsidR="00BB7D2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7D21" w:rsidRPr="00D53336" w:rsidRDefault="00BB7D21" w:rsidP="00D53336">
    <w:pPr>
      <w:pStyle w:val="Footer"/>
      <w:tabs>
        <w:tab w:val="clear" w:pos="4680"/>
        <w:tab w:val="clear" w:pos="9360"/>
        <w:tab w:val="center" w:pos="2995"/>
      </w:tabs>
      <w:spacing w:before="120"/>
    </w:pPr>
    <w:r>
      <w:t>[5145]</w:t>
    </w:r>
    <w:r>
      <w:tab/>
    </w:r>
    <w:r>
      <w:fldChar w:fldCharType="begin"/>
    </w:r>
    <w:r>
      <w:instrText xml:space="preserve"> PAGE  \* MERGEFORMAT </w:instrText>
    </w:r>
    <w:r>
      <w:fldChar w:fldCharType="separate"/>
    </w:r>
    <w:r w:rsidR="0022489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00C7" w:rsidRDefault="009900C7" w:rsidP="009F0C77">
      <w:r>
        <w:separator/>
      </w:r>
    </w:p>
  </w:footnote>
  <w:footnote w:type="continuationSeparator" w:id="0">
    <w:p w:rsidR="009900C7" w:rsidRDefault="009900C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305CZ16"/>
    <w:docVar w:name="CoverBillType" w:val="a"/>
    <w:docVar w:name="docpath" w:val="L:\Council\bills\DBS\31305CZ16.DOCX"/>
    <w:docVar w:name="dvBillNumber" w:val="5145"/>
    <w:docVar w:name="dvBillNumberPrefix" w:val="H. "/>
    <w:docVar w:name="dvOriginalBody" w:val="House"/>
    <w:docVar w:name="dvSteno" w:val="DBS"/>
    <w:docVar w:name="NameofBody" w:val="h"/>
    <w:docVar w:name="vgroup2" w:val="Council"/>
  </w:docVars>
  <w:rsids>
    <w:rsidRoot w:val="009900C7"/>
    <w:rsid w:val="00011869"/>
    <w:rsid w:val="00015CD6"/>
    <w:rsid w:val="000E1785"/>
    <w:rsid w:val="000F40FA"/>
    <w:rsid w:val="0010776B"/>
    <w:rsid w:val="00133E66"/>
    <w:rsid w:val="001435A3"/>
    <w:rsid w:val="00146ED3"/>
    <w:rsid w:val="00151044"/>
    <w:rsid w:val="0018284F"/>
    <w:rsid w:val="001D08F2"/>
    <w:rsid w:val="001D525B"/>
    <w:rsid w:val="001D7F4F"/>
    <w:rsid w:val="00205238"/>
    <w:rsid w:val="0022489E"/>
    <w:rsid w:val="002321B6"/>
    <w:rsid w:val="00250967"/>
    <w:rsid w:val="002542F1"/>
    <w:rsid w:val="002543C8"/>
    <w:rsid w:val="0025541D"/>
    <w:rsid w:val="00284AAE"/>
    <w:rsid w:val="002E5912"/>
    <w:rsid w:val="00301B21"/>
    <w:rsid w:val="00325348"/>
    <w:rsid w:val="0032732C"/>
    <w:rsid w:val="00336AD0"/>
    <w:rsid w:val="0037079A"/>
    <w:rsid w:val="003B5A25"/>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7E1A95"/>
    <w:rsid w:val="008362E8"/>
    <w:rsid w:val="008A1768"/>
    <w:rsid w:val="008F0F33"/>
    <w:rsid w:val="008F4429"/>
    <w:rsid w:val="0094021A"/>
    <w:rsid w:val="009900C7"/>
    <w:rsid w:val="009A0C4E"/>
    <w:rsid w:val="009B44AF"/>
    <w:rsid w:val="009C6A0B"/>
    <w:rsid w:val="009F0C77"/>
    <w:rsid w:val="009F4DD1"/>
    <w:rsid w:val="00A41684"/>
    <w:rsid w:val="00A64E80"/>
    <w:rsid w:val="00A72BCD"/>
    <w:rsid w:val="00A741D9"/>
    <w:rsid w:val="00A833AB"/>
    <w:rsid w:val="00A9741D"/>
    <w:rsid w:val="00AD4B17"/>
    <w:rsid w:val="00B412D4"/>
    <w:rsid w:val="00BB7D21"/>
    <w:rsid w:val="00BE3C22"/>
    <w:rsid w:val="00C0345E"/>
    <w:rsid w:val="00C3483A"/>
    <w:rsid w:val="00C74E9D"/>
    <w:rsid w:val="00C82FD3"/>
    <w:rsid w:val="00C92819"/>
    <w:rsid w:val="00CC6B7B"/>
    <w:rsid w:val="00CD2089"/>
    <w:rsid w:val="00D53336"/>
    <w:rsid w:val="00D73A67"/>
    <w:rsid w:val="00D970A9"/>
    <w:rsid w:val="00DF3845"/>
    <w:rsid w:val="00E41911"/>
    <w:rsid w:val="00E92EEF"/>
    <w:rsid w:val="00EC2681"/>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4E240F6-07DF-4962-8D82-273E416E36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C268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268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4AB5FD-7F7C-4EF4-AA72-B3A75FD93D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60789D6A.dotm</Template>
  <TotalTime>0</TotalTime>
  <Pages>2</Pages>
  <Words>193</Words>
  <Characters>1052</Characters>
  <Application>Microsoft Office Word</Application>
  <DocSecurity>0</DocSecurity>
  <Lines>53</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5145 Text of Previous Version (Mar. 23, 2016) - South Carolina Legislature Online</dc:title>
  <dc:creator>DeirdreBrevardSmith</dc:creator>
  <cp:lastModifiedBy>Miriam Cook</cp:lastModifiedBy>
  <cp:revision>2</cp:revision>
  <cp:lastPrinted>2016-03-16T18:45:00Z</cp:lastPrinted>
  <dcterms:created xsi:type="dcterms:W3CDTF">2016-03-23T22:06:00Z</dcterms:created>
  <dcterms:modified xsi:type="dcterms:W3CDTF">2016-03-23T22:06:00Z</dcterms:modified>
</cp:coreProperties>
</file>