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E52" w:rsidRDefault="00205E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5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09A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75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CHARGES FOR MATERNAL AND CHILD HEALTH SERVICES, DESIGNATED AS REGULATION DOCUMENT NUMBER 4608, PURSUANT TO THE PROVISIONS OF ARTICLE 1, CHAPTER 23, TITLE 1 OF THE 1976 CODE.</w:t>
      </w:r>
    </w:p>
    <w:p w:rsidR="007309A9" w:rsidRDefault="007309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9A9" w:rsidRDefault="007309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09A9" w:rsidRDefault="007309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9A9" w:rsidRDefault="007309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Charges for Maternal and Child Health Services, designated as Regulation Document Number 4608, and submitted to the General Assembly pursuant to the provisions of Article 1, Chapter 23, Title 1 of the 1976 Code, are approved.</w:t>
      </w:r>
    </w:p>
    <w:p w:rsidR="007309A9" w:rsidRDefault="007309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9A9" w:rsidRDefault="007309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7598">
        <w:t>2</w:t>
      </w:r>
      <w:r>
        <w:t>.</w:t>
      </w:r>
      <w:r>
        <w:tab/>
        <w:t>This joint resolution takes effect upon approval by the Governor.</w:t>
      </w:r>
    </w:p>
    <w:p w:rsidR="007309A9" w:rsidRDefault="007309A9" w:rsidP="00730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309A9" w:rsidRDefault="007309A9" w:rsidP="00730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309A9" w:rsidRDefault="007309A9" w:rsidP="00730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309A9" w:rsidRDefault="007309A9" w:rsidP="00730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309A9" w:rsidRPr="007632E8" w:rsidRDefault="00207598" w:rsidP="00730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T</w:t>
      </w:r>
      <w:r w:rsidR="007309A9" w:rsidRPr="007632E8">
        <w:rPr>
          <w:bCs/>
        </w:rPr>
        <w:t>he Department has conducted a review of its maternal and child health regulations and, in the interest of good government and efficiency, repeals Regulation 61</w:t>
      </w:r>
      <w:r w:rsidR="007309A9" w:rsidRPr="007632E8">
        <w:rPr>
          <w:bCs/>
        </w:rPr>
        <w:noBreakHyphen/>
        <w:t xml:space="preserve">88 because it is no longer needed. </w:t>
      </w:r>
      <w:r w:rsidR="007309A9" w:rsidRPr="007632E8">
        <w:t>See detailed information in the Statement of Need and Reasonableness and Statement of Rationale herein.</w:t>
      </w:r>
    </w:p>
    <w:p w:rsidR="007309A9" w:rsidRPr="007632E8" w:rsidRDefault="007309A9" w:rsidP="00730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9A9" w:rsidRPr="007632E8" w:rsidRDefault="007309A9" w:rsidP="00730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32E8">
        <w:t xml:space="preserve">A Notice of Drafting for the proposed repeal was published in the </w:t>
      </w:r>
      <w:r w:rsidRPr="007632E8">
        <w:rPr>
          <w:i/>
        </w:rPr>
        <w:t xml:space="preserve">State Register </w:t>
      </w:r>
      <w:r w:rsidRPr="007632E8">
        <w:t xml:space="preserve">on April 24, 2015. </w:t>
      </w:r>
    </w:p>
    <w:p w:rsidR="004B068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05E52" w:rsidRDefault="00205E52" w:rsidP="00205E52">
      <w:pPr>
        <w:suppressAutoHyphens/>
      </w:pPr>
    </w:p>
    <w:sectPr w:rsidR="00205E52" w:rsidSect="00205E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9A9" w:rsidRDefault="007309A9" w:rsidP="009F0C77">
      <w:r>
        <w:separator/>
      </w:r>
    </w:p>
  </w:endnote>
  <w:endnote w:type="continuationSeparator" w:id="0">
    <w:p w:rsidR="007309A9" w:rsidRDefault="007309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2769A5-6DB5-4498-A57A-87C71963E441}"/>
    <w:embedBold r:id="rId2" w:fontKey="{8356C1D1-2F88-4191-AE1B-F95F30994BCF}"/>
    <w:embedItalic r:id="rId3" w:fontKey="{26FFF648-1686-4E41-BA72-38A82BACD2BA}"/>
  </w:font>
  <w:font w:name="Calibri">
    <w:panose1 w:val="020F0502020204030204"/>
    <w:charset w:val="00"/>
    <w:family w:val="swiss"/>
    <w:pitch w:val="variable"/>
    <w:sig w:usb0="E00002FF" w:usb1="4000ACFF" w:usb2="00000001" w:usb3="00000000" w:csb0="0000019F" w:csb1="00000000"/>
    <w:embedRegular r:id="rId4" w:fontKey="{7E245303-6B56-4C69-80DC-97DC231AC2BE}"/>
  </w:font>
  <w:font w:name="Segoe UI">
    <w:panose1 w:val="020B0502040204020203"/>
    <w:charset w:val="00"/>
    <w:family w:val="swiss"/>
    <w:pitch w:val="variable"/>
    <w:sig w:usb0="E10022FF" w:usb1="C000E47F" w:usb2="00000029" w:usb3="00000000" w:csb0="000001DF" w:csb1="00000000"/>
    <w:embedRegular r:id="rId5" w:fontKey="{6DFA8A3A-9766-47DC-9A42-3B2FE7265537}"/>
  </w:font>
  <w:font w:name="Cambria">
    <w:panose1 w:val="02040503050406030204"/>
    <w:charset w:val="00"/>
    <w:family w:val="roman"/>
    <w:pitch w:val="variable"/>
    <w:sig w:usb0="E00002FF" w:usb1="400004FF" w:usb2="00000000" w:usb3="00000000" w:csb0="0000019F" w:csb1="00000000"/>
    <w:embedRegular r:id="rId6" w:fontKey="{0CFADC75-9CAB-4735-91D3-3623A3756B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68E" w:rsidRPr="00205E52" w:rsidRDefault="00205E52" w:rsidP="00205E52">
    <w:pPr>
      <w:pStyle w:val="Footer"/>
      <w:tabs>
        <w:tab w:val="clear" w:pos="4680"/>
        <w:tab w:val="clear" w:pos="9360"/>
        <w:tab w:val="center" w:pos="2995"/>
      </w:tabs>
      <w:spacing w:before="120"/>
    </w:pPr>
    <w:r>
      <w:t>[5158]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9A9" w:rsidRDefault="007309A9" w:rsidP="009F0C77">
      <w:r>
        <w:separator/>
      </w:r>
    </w:p>
  </w:footnote>
  <w:footnote w:type="continuationSeparator" w:id="0">
    <w:p w:rsidR="007309A9" w:rsidRDefault="007309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7CZ16"/>
    <w:docVar w:name="CoverBillType" w:val="a"/>
    <w:docVar w:name="docpath" w:val="L:\Council\bills\DBS\31317CZ16.DOCX"/>
    <w:docVar w:name="dvBillNumber" w:val="5158"/>
    <w:docVar w:name="dvBillNumberPrefix" w:val="H. "/>
    <w:docVar w:name="dvOriginalBody" w:val="House"/>
    <w:docVar w:name="dvSteno" w:val="DBS"/>
    <w:docVar w:name="NameofBody" w:val="h"/>
    <w:docVar w:name="vgroup2" w:val="Council"/>
  </w:docVars>
  <w:rsids>
    <w:rsidRoot w:val="007309A9"/>
    <w:rsid w:val="00011869"/>
    <w:rsid w:val="00015CD6"/>
    <w:rsid w:val="000E1785"/>
    <w:rsid w:val="000F40FA"/>
    <w:rsid w:val="0010776B"/>
    <w:rsid w:val="00133E66"/>
    <w:rsid w:val="001435A3"/>
    <w:rsid w:val="00146ED3"/>
    <w:rsid w:val="00151044"/>
    <w:rsid w:val="001D08F2"/>
    <w:rsid w:val="001D525B"/>
    <w:rsid w:val="001D7F4F"/>
    <w:rsid w:val="00205238"/>
    <w:rsid w:val="00205E52"/>
    <w:rsid w:val="0020759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068E"/>
    <w:rsid w:val="004E7D54"/>
    <w:rsid w:val="005273C6"/>
    <w:rsid w:val="00530A69"/>
    <w:rsid w:val="00545593"/>
    <w:rsid w:val="00577C6C"/>
    <w:rsid w:val="005C2FE2"/>
    <w:rsid w:val="005E2BC9"/>
    <w:rsid w:val="00605102"/>
    <w:rsid w:val="006215AA"/>
    <w:rsid w:val="006913C9"/>
    <w:rsid w:val="0069470D"/>
    <w:rsid w:val="007309A9"/>
    <w:rsid w:val="00734F00"/>
    <w:rsid w:val="007A70AE"/>
    <w:rsid w:val="008362E8"/>
    <w:rsid w:val="008A1768"/>
    <w:rsid w:val="008F0F33"/>
    <w:rsid w:val="008F4429"/>
    <w:rsid w:val="0094021A"/>
    <w:rsid w:val="009B2DBB"/>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67D2F"/>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3AF869-6B9B-4774-9B81-AD790BDF6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75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5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ADD4A-2E1B-4E1F-8693-22A01DC46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1</Pages>
  <Words>193</Words>
  <Characters>1027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5158 Text of Previous Version (Mar. 23, 2016) - South Carolina Legislature Online</dc:title>
  <dc:creator>DeirdreBrevardSmith</dc:creator>
  <cp:lastModifiedBy>N Cumfer</cp:lastModifiedBy>
  <cp:revision>2</cp:revision>
  <cp:lastPrinted>2016-03-17T16:49:00Z</cp:lastPrinted>
  <dcterms:created xsi:type="dcterms:W3CDTF">2016-03-23T16:38:00Z</dcterms:created>
  <dcterms:modified xsi:type="dcterms:W3CDTF">2016-03-23T16:38:00Z</dcterms:modified>
</cp:coreProperties>
</file>