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39B1" w:rsidRDefault="007E39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7E39B1" w:rsidRDefault="007E39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2016</w:t>
      </w:r>
    </w:p>
    <w:p w:rsidR="007E39B1" w:rsidRDefault="007E39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9B1" w:rsidRPr="007E39B1" w:rsidRDefault="007E39B1" w:rsidP="007E39B1">
      <w:pPr>
        <w:tabs>
          <w:tab w:val="right" w:pos="5933"/>
        </w:tabs>
        <w:suppressAutoHyphens/>
      </w:pPr>
      <w:r>
        <w:tab/>
      </w:r>
      <w:r>
        <w:rPr>
          <w:b/>
          <w:sz w:val="36"/>
        </w:rPr>
        <w:t>H. 5158</w:t>
      </w:r>
    </w:p>
    <w:p w:rsidR="007E39B1" w:rsidRDefault="007E39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9B1" w:rsidRDefault="007E39B1" w:rsidP="00114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3C4CDE">
        <w:t>Regulations and Administrative Procedures Committee</w:t>
      </w:r>
    </w:p>
    <w:p w:rsidR="007E39B1" w:rsidRDefault="007E39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9B1" w:rsidRDefault="007E39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3/23/16--H.</w:t>
      </w:r>
    </w:p>
    <w:p w:rsidR="007E39B1" w:rsidRDefault="007E39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23, 2016.</w:t>
      </w:r>
    </w:p>
    <w:p w:rsidR="007E39B1" w:rsidRPr="007E39B1" w:rsidRDefault="007E39B1" w:rsidP="007E3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E39B1" w:rsidRDefault="007E39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9B1" w:rsidRDefault="007E39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E39B1" w:rsidSect="007E39B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05E52" w:rsidRDefault="00205E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5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309A9">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75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CHARGES FOR MATERNAL AND CHILD HEALTH SERVICES, DESIGNATED AS REGULATION DOCUMENT NUMBER 4608, PURSUANT TO THE PROVISIONS OF ARTICLE 1, CHAPTER 23, TITLE 1 OF THE 1976 CODE.</w:t>
      </w:r>
      <w:bookmarkEnd w:id="1"/>
    </w:p>
    <w:p w:rsidR="007309A9" w:rsidRDefault="007309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9A9" w:rsidRDefault="007309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09A9" w:rsidRDefault="007309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9A9" w:rsidRDefault="007309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Charges for Maternal and Child Health Services, designated as Regulation Document Number 4608, and submitted to the General Assembly pursuant to the provisions of Article 1, Chapter 23, Title 1 of the 1976 Code, are approved.</w:t>
      </w:r>
    </w:p>
    <w:p w:rsidR="007309A9" w:rsidRDefault="007309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9A9" w:rsidRDefault="007309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07598">
        <w:t>2</w:t>
      </w:r>
      <w:r>
        <w:t>.</w:t>
      </w:r>
      <w:r>
        <w:tab/>
        <w:t>This joint resolution takes effect upon approval by the Governor.</w:t>
      </w:r>
    </w:p>
    <w:p w:rsidR="007309A9" w:rsidRDefault="007309A9" w:rsidP="00730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7309A9" w:rsidRDefault="007309A9" w:rsidP="00730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309A9" w:rsidRDefault="007309A9" w:rsidP="00730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7309A9" w:rsidRDefault="007309A9" w:rsidP="00730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7309A9" w:rsidRPr="007632E8" w:rsidRDefault="00207598" w:rsidP="00730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T</w:t>
      </w:r>
      <w:r w:rsidR="007309A9" w:rsidRPr="007632E8">
        <w:rPr>
          <w:bCs/>
        </w:rPr>
        <w:t>he Department has conducted a review of its maternal and child health regulations and, in the interest of good government and efficiency, repeals Regulation 61</w:t>
      </w:r>
      <w:r w:rsidR="007309A9" w:rsidRPr="007632E8">
        <w:rPr>
          <w:bCs/>
        </w:rPr>
        <w:noBreakHyphen/>
        <w:t xml:space="preserve">88 because it is no longer needed. </w:t>
      </w:r>
      <w:r w:rsidR="007309A9" w:rsidRPr="007632E8">
        <w:t>See detailed information in the Statement of Need and Reasonableness and Statement of Rationale herein.</w:t>
      </w:r>
    </w:p>
    <w:p w:rsidR="007309A9" w:rsidRPr="007632E8" w:rsidRDefault="007309A9" w:rsidP="00730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09A9" w:rsidRPr="007632E8" w:rsidRDefault="007309A9" w:rsidP="00730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32E8">
        <w:t xml:space="preserve">A Notice of Drafting for the proposed repeal was published in the </w:t>
      </w:r>
      <w:r w:rsidRPr="007632E8">
        <w:rPr>
          <w:i/>
        </w:rPr>
        <w:t xml:space="preserve">State Register </w:t>
      </w:r>
      <w:r w:rsidRPr="007632E8">
        <w:t xml:space="preserve">on April 24, 2015. </w:t>
      </w:r>
    </w:p>
    <w:p w:rsidR="004B068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4B46B2" w:rsidRDefault="004B46B2" w:rsidP="004B46B2">
      <w:pPr>
        <w:suppressAutoHyphens/>
      </w:pPr>
    </w:p>
    <w:sectPr w:rsidR="004B46B2" w:rsidSect="007E39B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09A9" w:rsidRDefault="007309A9" w:rsidP="009F0C77">
      <w:r>
        <w:separator/>
      </w:r>
    </w:p>
  </w:endnote>
  <w:endnote w:type="continuationSeparator" w:id="0">
    <w:p w:rsidR="007309A9" w:rsidRDefault="007309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8C3981C-608F-46FE-BAFF-1F479A2C0626}"/>
    <w:embedBold r:id="rId2" w:fontKey="{B9C21FFD-120B-49C5-BC2C-AB20196CEF73}"/>
    <w:embedItalic r:id="rId3" w:fontKey="{E223D812-1828-45AA-991F-4AFB6A7CE4FE}"/>
  </w:font>
  <w:font w:name="Calibri">
    <w:panose1 w:val="020F0502020204030204"/>
    <w:charset w:val="00"/>
    <w:family w:val="swiss"/>
    <w:pitch w:val="variable"/>
    <w:sig w:usb0="E00002FF" w:usb1="4000ACFF" w:usb2="00000001" w:usb3="00000000" w:csb0="0000019F" w:csb1="00000000"/>
    <w:embedRegular r:id="rId4" w:fontKey="{48ABDC5A-9649-4616-8A4C-CEB856F4C50E}"/>
  </w:font>
  <w:font w:name="Segoe UI">
    <w:panose1 w:val="020B0502040204020203"/>
    <w:charset w:val="00"/>
    <w:family w:val="swiss"/>
    <w:pitch w:val="variable"/>
    <w:sig w:usb0="E10022FF" w:usb1="C000E47F" w:usb2="00000029" w:usb3="00000000" w:csb0="000001DF" w:csb1="00000000"/>
    <w:embedRegular r:id="rId5" w:fontKey="{E5CA5006-A2EF-4A4F-BF4D-0998DB144E9C}"/>
  </w:font>
  <w:font w:name="Cambria">
    <w:panose1 w:val="02040503050406030204"/>
    <w:charset w:val="00"/>
    <w:family w:val="roman"/>
    <w:pitch w:val="variable"/>
    <w:sig w:usb0="E00002FF" w:usb1="400004FF" w:usb2="00000000" w:usb3="00000000" w:csb0="0000019F" w:csb1="00000000"/>
    <w:embedRegular r:id="rId6" w:fontKey="{3FBD3FE2-9648-4275-A74A-73132CAFB6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68E" w:rsidRPr="00205E52" w:rsidRDefault="00205E52" w:rsidP="00205E52">
    <w:pPr>
      <w:pStyle w:val="Footer"/>
      <w:tabs>
        <w:tab w:val="clear" w:pos="4680"/>
        <w:tab w:val="clear" w:pos="9360"/>
        <w:tab w:val="center" w:pos="2995"/>
      </w:tabs>
      <w:spacing w:before="120"/>
    </w:pPr>
    <w:r>
      <w:t>[5158</w:t>
    </w:r>
    <w:r w:rsidR="007E39B1">
      <w:t>-</w:t>
    </w:r>
    <w:r w:rsidR="007E39B1">
      <w:fldChar w:fldCharType="begin"/>
    </w:r>
    <w:r w:rsidR="007E39B1">
      <w:instrText xml:space="preserve"> PAGE  \* MERGEFORMAT </w:instrText>
    </w:r>
    <w:r w:rsidR="007E39B1">
      <w:fldChar w:fldCharType="separate"/>
    </w:r>
    <w:r w:rsidR="006C1EE8">
      <w:rPr>
        <w:noProof/>
      </w:rPr>
      <w:t>1</w:t>
    </w:r>
    <w:r w:rsidR="007E39B1">
      <w:fldChar w:fldCharType="end"/>
    </w:r>
    <w:r w:rsidR="007E39B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39B1" w:rsidRPr="00205E52" w:rsidRDefault="007E39B1" w:rsidP="00205E52">
    <w:pPr>
      <w:pStyle w:val="Footer"/>
      <w:tabs>
        <w:tab w:val="clear" w:pos="4680"/>
        <w:tab w:val="clear" w:pos="9360"/>
        <w:tab w:val="center" w:pos="2995"/>
      </w:tabs>
      <w:spacing w:before="120"/>
    </w:pPr>
    <w:r>
      <w:t>[5158]</w:t>
    </w:r>
    <w:r>
      <w:tab/>
    </w:r>
    <w:r>
      <w:fldChar w:fldCharType="begin"/>
    </w:r>
    <w:r>
      <w:instrText xml:space="preserve"> PAGE  \* MERGEFORMAT </w:instrText>
    </w:r>
    <w:r>
      <w:fldChar w:fldCharType="separate"/>
    </w:r>
    <w:r w:rsidR="004B46B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09A9" w:rsidRDefault="007309A9" w:rsidP="009F0C77">
      <w:r>
        <w:separator/>
      </w:r>
    </w:p>
  </w:footnote>
  <w:footnote w:type="continuationSeparator" w:id="0">
    <w:p w:rsidR="007309A9" w:rsidRDefault="007309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17CZ16"/>
    <w:docVar w:name="CoverBillType" w:val="a"/>
    <w:docVar w:name="docpath" w:val="L:\Council\bills\DBS\31317CZ16.DOCX"/>
    <w:docVar w:name="dvBillNumber" w:val="5158"/>
    <w:docVar w:name="dvBillNumberPrefix" w:val="H. "/>
    <w:docVar w:name="dvOriginalBody" w:val="House"/>
    <w:docVar w:name="dvSteno" w:val="DBS"/>
    <w:docVar w:name="NameofBody" w:val="h"/>
    <w:docVar w:name="vgroup2" w:val="Council"/>
  </w:docVars>
  <w:rsids>
    <w:rsidRoot w:val="007309A9"/>
    <w:rsid w:val="00011869"/>
    <w:rsid w:val="00015CD6"/>
    <w:rsid w:val="000E1785"/>
    <w:rsid w:val="000F40FA"/>
    <w:rsid w:val="0010776B"/>
    <w:rsid w:val="001145C5"/>
    <w:rsid w:val="00133E66"/>
    <w:rsid w:val="001435A3"/>
    <w:rsid w:val="00146ED3"/>
    <w:rsid w:val="00151044"/>
    <w:rsid w:val="001D08F2"/>
    <w:rsid w:val="001D525B"/>
    <w:rsid w:val="001D7F4F"/>
    <w:rsid w:val="00205238"/>
    <w:rsid w:val="00205E52"/>
    <w:rsid w:val="0020759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068E"/>
    <w:rsid w:val="004B46B2"/>
    <w:rsid w:val="004E7D54"/>
    <w:rsid w:val="005273C6"/>
    <w:rsid w:val="00530A69"/>
    <w:rsid w:val="00545593"/>
    <w:rsid w:val="00577C6C"/>
    <w:rsid w:val="005C2FE2"/>
    <w:rsid w:val="005E2BC9"/>
    <w:rsid w:val="00605102"/>
    <w:rsid w:val="006215AA"/>
    <w:rsid w:val="006913C9"/>
    <w:rsid w:val="0069470D"/>
    <w:rsid w:val="006C1EE8"/>
    <w:rsid w:val="007309A9"/>
    <w:rsid w:val="00734F00"/>
    <w:rsid w:val="007A70AE"/>
    <w:rsid w:val="007E39B1"/>
    <w:rsid w:val="008362E8"/>
    <w:rsid w:val="008A1768"/>
    <w:rsid w:val="008F0F33"/>
    <w:rsid w:val="008F4429"/>
    <w:rsid w:val="0094021A"/>
    <w:rsid w:val="009B2DBB"/>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67D2F"/>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3AF869-6B9B-4774-9B81-AD790BDF6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75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759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A3C35A-3194-4D9A-A526-00A8C97F1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C41E16E0.dotm</Template>
  <TotalTime>0</TotalTime>
  <Pages>2</Pages>
  <Words>217</Words>
  <Characters>1163</Characters>
  <Application>Microsoft Office Word</Application>
  <DocSecurity>0</DocSecurity>
  <Lines>54</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5158 Text of Previous Version (Mar. 23, 2016) - South Carolina Legislature Online</dc:title>
  <dc:creator>DeirdreBrevardSmith</dc:creator>
  <cp:lastModifiedBy>Artie Braswell</cp:lastModifiedBy>
  <cp:revision>2</cp:revision>
  <cp:lastPrinted>2016-03-17T16:49:00Z</cp:lastPrinted>
  <dcterms:created xsi:type="dcterms:W3CDTF">2016-03-23T21:44:00Z</dcterms:created>
  <dcterms:modified xsi:type="dcterms:W3CDTF">2016-03-23T21:44:00Z</dcterms:modified>
</cp:coreProperties>
</file>