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B8D" w:rsidRDefault="00870B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0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064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0E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D13DBF" w:rsidRPr="00B9380D">
        <w:rPr>
          <w:color w:val="000000" w:themeColor="text1"/>
          <w:u w:color="000000" w:themeColor="text1"/>
        </w:rPr>
        <w:t>LATTA DIXIE ANGELS</w:t>
      </w:r>
      <w:r w:rsidR="00D13DBF">
        <w:rPr>
          <w:color w:val="000000" w:themeColor="text1"/>
          <w:u w:color="000000" w:themeColor="text1"/>
        </w:rPr>
        <w:t xml:space="preserve"> SOFTBALL</w:t>
      </w:r>
      <w:r w:rsidR="00D13DBF">
        <w:t xml:space="preserve"> TEAM OF DILLON</w:t>
      </w:r>
      <w:r>
        <w:t xml:space="preserve"> COUNTY WITH THE T</w:t>
      </w:r>
      <w:r w:rsidR="006D6B72">
        <w:t>EAM COACHES</w:t>
      </w:r>
      <w:r>
        <w:t>, AT A DATE AND TIME TO BE DETERMINED BY THE SPEAKER, FOR THE PURPOSE OF BEING RECOGNIZED AND COMMENDED FOR CAPTURING THE 201</w:t>
      </w:r>
      <w:r w:rsidR="00D13DBF">
        <w:t>5</w:t>
      </w:r>
      <w:r>
        <w:t xml:space="preserve"> </w:t>
      </w:r>
      <w:r w:rsidRPr="00054D35">
        <w:t>DIXIE ANGEL</w:t>
      </w:r>
      <w:r w:rsidR="006D6B72">
        <w:t>S</w:t>
      </w:r>
      <w:r w:rsidRPr="00054D35">
        <w:t xml:space="preserve"> WORLD SERIES</w:t>
      </w:r>
      <w:r>
        <w:t xml:space="preserve">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064A" w:rsidRDefault="009B06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064A" w:rsidRDefault="009B06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64A" w:rsidRDefault="009B06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0EA5">
        <w:t xml:space="preserve"> the privilege of the floor of the South Carolina House of Representatives be extended to the </w:t>
      </w:r>
      <w:r w:rsidR="00D13DBF" w:rsidRPr="00B9380D">
        <w:rPr>
          <w:color w:val="000000" w:themeColor="text1"/>
          <w:u w:color="000000" w:themeColor="text1"/>
        </w:rPr>
        <w:t>Latta Dixie Angels</w:t>
      </w:r>
      <w:r w:rsidR="00D13DBF">
        <w:rPr>
          <w:color w:val="000000" w:themeColor="text1"/>
          <w:u w:color="000000" w:themeColor="text1"/>
        </w:rPr>
        <w:t xml:space="preserve"> softball</w:t>
      </w:r>
      <w:r w:rsidR="00010EA5">
        <w:t xml:space="preserve"> team of </w:t>
      </w:r>
      <w:r w:rsidR="00D13DBF">
        <w:t>Dillon</w:t>
      </w:r>
      <w:r w:rsidR="00010EA5">
        <w:t xml:space="preserve"> County with the t</w:t>
      </w:r>
      <w:r w:rsidR="006D6B72">
        <w:t>eam coaches</w:t>
      </w:r>
      <w:r w:rsidR="00010EA5">
        <w:t>, at a date and time to be determined by the Speaker, for the purpose of being recognized and commended for capturing the 201</w:t>
      </w:r>
      <w:r w:rsidR="00D13DBF">
        <w:t>5</w:t>
      </w:r>
      <w:r w:rsidR="00010EA5">
        <w:t xml:space="preserve"> </w:t>
      </w:r>
      <w:r w:rsidR="00010EA5" w:rsidRPr="00054D35">
        <w:t>Dixie Angel</w:t>
      </w:r>
      <w:r w:rsidR="006D6B72">
        <w:t>s</w:t>
      </w:r>
      <w:r w:rsidR="00010EA5" w:rsidRPr="00054D35">
        <w:t xml:space="preserve"> World Series</w:t>
      </w:r>
      <w:r w:rsidR="00010EA5">
        <w:t xml:space="preserve"> Championship title.</w:t>
      </w:r>
    </w:p>
    <w:p w:rsidR="00FB78DB" w:rsidRDefault="006D6B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0B8D" w:rsidRDefault="00870B8D" w:rsidP="00870B8D">
      <w:pPr>
        <w:suppressAutoHyphens/>
      </w:pPr>
    </w:p>
    <w:sectPr w:rsidR="00870B8D" w:rsidSect="00870B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EA5" w:rsidRDefault="00010EA5" w:rsidP="009F0C77">
      <w:r>
        <w:separator/>
      </w:r>
    </w:p>
  </w:endnote>
  <w:endnote w:type="continuationSeparator" w:id="0">
    <w:p w:rsidR="00010EA5" w:rsidRDefault="00010E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643D99-BA72-4A45-8648-2DE3B17A5C4B}"/>
    <w:embedBold r:id="rId2" w:fontKey="{6D05FCB0-F293-4A17-9B5F-4BD19B9216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79CB76-5132-42D4-9B01-255C86969B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EF61313-1B5E-4DA1-8415-A58B18D1F2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EEC9E6-AD31-4ED6-942A-D2D8004C92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8DB" w:rsidRPr="00870B8D" w:rsidRDefault="00870B8D" w:rsidP="00870B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EA5" w:rsidRDefault="00010EA5" w:rsidP="009F0C77">
      <w:r>
        <w:separator/>
      </w:r>
    </w:p>
  </w:footnote>
  <w:footnote w:type="continuationSeparator" w:id="0">
    <w:p w:rsidR="00010EA5" w:rsidRDefault="00010E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0SA16"/>
    <w:docVar w:name="CoverBillType" w:val="r"/>
    <w:docVar w:name="docpath" w:val="L:\Council\bills\GM\24710SA16.DOCX"/>
    <w:docVar w:name="dvBillNumber" w:val="51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B064A"/>
    <w:rsid w:val="00010EA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7A2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6B72"/>
    <w:rsid w:val="006F723A"/>
    <w:rsid w:val="00734F00"/>
    <w:rsid w:val="007A70AE"/>
    <w:rsid w:val="008362E8"/>
    <w:rsid w:val="00870B8D"/>
    <w:rsid w:val="008A1768"/>
    <w:rsid w:val="008F0F33"/>
    <w:rsid w:val="008F4429"/>
    <w:rsid w:val="0094021A"/>
    <w:rsid w:val="009B064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3DBF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78D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3D8FAC-8AB5-45CA-860A-BB6C43533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B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B7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0E586-49D2-490B-A53A-C239A5A85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1</Pages>
  <Words>128</Words>
  <Characters>628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5178 Text of Previous Version (Apr. 12, 2016) - South Carolina Legislature Online</dc:title>
  <dc:creator>Gail Pinckney Moore</dc:creator>
  <cp:lastModifiedBy>N Cumfer</cp:lastModifiedBy>
  <cp:revision>2</cp:revision>
  <cp:lastPrinted>2016-04-05T20:28:00Z</cp:lastPrinted>
  <dcterms:created xsi:type="dcterms:W3CDTF">2016-04-12T17:55:00Z</dcterms:created>
  <dcterms:modified xsi:type="dcterms:W3CDTF">2016-04-12T17:55:00Z</dcterms:modified>
</cp:coreProperties>
</file>