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31CA" w:rsidRDefault="00DD31CA" w:rsidP="00724A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724A6B" w:rsidRDefault="00724A6B" w:rsidP="00724A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4A6B" w:rsidRDefault="00724A6B" w:rsidP="00724A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4A6B" w:rsidRDefault="00724A6B" w:rsidP="00724A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4A6B" w:rsidRDefault="00724A6B" w:rsidP="00724A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4A6B" w:rsidRDefault="00724A6B" w:rsidP="00724A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4A6B" w:rsidRDefault="00724A6B" w:rsidP="00724A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D3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360F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C65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F4486">
        <w:rPr>
          <w:color w:val="000000" w:themeColor="text1"/>
          <w:u w:color="000000" w:themeColor="text1"/>
        </w:rPr>
        <w:t>TO AMEND SECTION 6</w:t>
      </w:r>
      <w:r>
        <w:rPr>
          <w:color w:val="000000" w:themeColor="text1"/>
          <w:u w:color="000000" w:themeColor="text1"/>
        </w:rPr>
        <w:noBreakHyphen/>
      </w:r>
      <w:r w:rsidRPr="00CF4486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CF4486">
        <w:rPr>
          <w:color w:val="000000" w:themeColor="text1"/>
          <w:u w:color="000000" w:themeColor="text1"/>
        </w:rPr>
        <w:t>30, AS AMENDED, CODE OF LAWS OF SOUTH CAROLINA, 1976, RELATING TO THE ADOPTION AND COMPLIANCE WITH THE ENERGY STANDARD</w:t>
      </w:r>
      <w:r w:rsidR="00491583">
        <w:rPr>
          <w:color w:val="000000" w:themeColor="text1"/>
          <w:u w:color="000000" w:themeColor="text1"/>
        </w:rPr>
        <w:t xml:space="preserve"> OF THIS STATE</w:t>
      </w:r>
      <w:r w:rsidRPr="00CF4486">
        <w:rPr>
          <w:color w:val="000000" w:themeColor="text1"/>
          <w:u w:color="000000" w:themeColor="text1"/>
        </w:rPr>
        <w:t xml:space="preserve">, SO AS TO ALLOW A HOMEBUILDER TO USE AN ALTERNATE COMPLIANCE PATH IN THE 2015 INTERNATIONAL ENERGY CONSERVATION CODE AND TO ESTABLISH THE ENERGY RATING INDEX FOR THE STATE OF SOUTH CAROLINA AT </w:t>
      </w:r>
      <w:r w:rsidR="00491583">
        <w:rPr>
          <w:color w:val="000000" w:themeColor="text1"/>
          <w:u w:color="000000" w:themeColor="text1"/>
        </w:rPr>
        <w:t>SIXTY-FIVE</w:t>
      </w:r>
      <w:r w:rsidRPr="00CF4486">
        <w:rPr>
          <w:color w:val="000000" w:themeColor="text1"/>
          <w:u w:color="000000" w:themeColor="text1"/>
        </w:rPr>
        <w:t xml:space="preserve">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360F3" w:rsidRDefault="003360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360F3" w:rsidRDefault="003360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6577" w:rsidRPr="00CF4486" w:rsidRDefault="00EC6577" w:rsidP="00EC6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CF4486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CF4486">
        <w:rPr>
          <w:color w:val="000000" w:themeColor="text1"/>
          <w:u w:color="000000" w:themeColor="text1"/>
        </w:rPr>
        <w:t>Section 6</w:t>
      </w:r>
      <w:r>
        <w:rPr>
          <w:color w:val="000000" w:themeColor="text1"/>
          <w:u w:color="000000" w:themeColor="text1"/>
        </w:rPr>
        <w:noBreakHyphen/>
      </w:r>
      <w:r w:rsidRPr="00CF4486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CF4486">
        <w:rPr>
          <w:color w:val="000000" w:themeColor="text1"/>
          <w:u w:color="000000" w:themeColor="text1"/>
        </w:rPr>
        <w:t xml:space="preserve">30 of the 1976 Code, as last amended by Act 143 of 2012, is further amended to read: </w:t>
      </w:r>
    </w:p>
    <w:p w:rsidR="00EC6577" w:rsidRPr="00CF4486" w:rsidRDefault="00EC6577" w:rsidP="00EC6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6577" w:rsidRPr="00CF4486" w:rsidRDefault="00EC6577" w:rsidP="00EC6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CF4486">
        <w:rPr>
          <w:color w:val="000000" w:themeColor="text1"/>
          <w:u w:color="000000" w:themeColor="text1"/>
        </w:rPr>
        <w:t>Section 6</w:t>
      </w:r>
      <w:r>
        <w:rPr>
          <w:color w:val="000000" w:themeColor="text1"/>
          <w:u w:color="000000" w:themeColor="text1"/>
        </w:rPr>
        <w:noBreakHyphen/>
      </w:r>
      <w:r w:rsidRPr="00CF4486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CF4486">
        <w:rPr>
          <w:color w:val="000000" w:themeColor="text1"/>
          <w:u w:color="000000" w:themeColor="text1"/>
        </w:rPr>
        <w:t>30.</w:t>
      </w:r>
      <w:r>
        <w:rPr>
          <w:color w:val="000000" w:themeColor="text1"/>
          <w:u w:color="000000" w:themeColor="text1"/>
        </w:rPr>
        <w:tab/>
      </w:r>
      <w:r w:rsidRPr="00CF4486">
        <w:rPr>
          <w:color w:val="000000" w:themeColor="text1"/>
          <w:u w:val="single"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CF4486">
        <w:rPr>
          <w:color w:val="000000" w:themeColor="text1"/>
          <w:u w:color="000000" w:themeColor="text1"/>
        </w:rPr>
        <w:t xml:space="preserve">The 2009 edition of the International Energy Conservation Code </w:t>
      </w:r>
      <w:r w:rsidRPr="00CF4486">
        <w:rPr>
          <w:color w:val="000000" w:themeColor="text1"/>
          <w:u w:val="single" w:color="000000" w:themeColor="text1"/>
        </w:rPr>
        <w:t>(IECC)</w:t>
      </w:r>
      <w:r w:rsidRPr="00CF4486">
        <w:rPr>
          <w:color w:val="000000" w:themeColor="text1"/>
          <w:u w:color="000000" w:themeColor="text1"/>
        </w:rPr>
        <w:t xml:space="preserve"> is adopted as the Energy Standard. All new and renovated buildings and additions constructed within the State must comply with this standard. </w:t>
      </w:r>
      <w:r w:rsidRPr="00CF4486">
        <w:rPr>
          <w:color w:val="000000" w:themeColor="text1"/>
          <w:u w:val="single" w:color="000000" w:themeColor="text1"/>
        </w:rPr>
        <w:t>As an additional compliance option for meeting the Energy Standard, the State of South Carolina shall allow a homebuilder to use the alternate compliance path in</w:t>
      </w:r>
      <w:r w:rsidR="00491583">
        <w:rPr>
          <w:color w:val="000000" w:themeColor="text1"/>
          <w:u w:val="single" w:color="000000" w:themeColor="text1"/>
        </w:rPr>
        <w:t xml:space="preserve"> the</w:t>
      </w:r>
      <w:r w:rsidR="00491583" w:rsidRPr="00CF4486">
        <w:rPr>
          <w:color w:val="000000" w:themeColor="text1"/>
          <w:u w:val="single" w:color="000000" w:themeColor="text1"/>
        </w:rPr>
        <w:t xml:space="preserve"> </w:t>
      </w:r>
      <w:r w:rsidRPr="00CF4486">
        <w:rPr>
          <w:color w:val="000000" w:themeColor="text1"/>
          <w:u w:val="single" w:color="000000" w:themeColor="text1"/>
        </w:rPr>
        <w:t xml:space="preserve">2015 IECC per this section. </w:t>
      </w:r>
    </w:p>
    <w:p w:rsidR="00EC6577" w:rsidRPr="00CF4486" w:rsidRDefault="00EC6577" w:rsidP="00EC6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F4486">
        <w:rPr>
          <w:color w:val="000000" w:themeColor="text1"/>
          <w:u w:val="single" w:color="000000" w:themeColor="text1"/>
        </w:rPr>
        <w:t>(B)</w:t>
      </w:r>
      <w:r w:rsidRPr="00EC6577">
        <w:rPr>
          <w:color w:val="000000" w:themeColor="text1"/>
          <w:u w:color="000000" w:themeColor="text1"/>
        </w:rPr>
        <w:tab/>
      </w:r>
      <w:r w:rsidRPr="00CF4486">
        <w:rPr>
          <w:color w:val="000000" w:themeColor="text1"/>
          <w:u w:val="single" w:color="000000" w:themeColor="text1"/>
        </w:rPr>
        <w:t>Notwithstanding Table R406.4 of the 2015 edition of the IECC, the energy rating index for the State of South Carolina is sixty</w:t>
      </w:r>
      <w:r>
        <w:rPr>
          <w:color w:val="000000" w:themeColor="text1"/>
          <w:u w:val="single" w:color="000000" w:themeColor="text1"/>
        </w:rPr>
        <w:noBreakHyphen/>
        <w:t>five.</w:t>
      </w:r>
      <w:r w:rsidRPr="006962C5">
        <w:rPr>
          <w:color w:val="000000" w:themeColor="text1"/>
          <w:u w:color="000000" w:themeColor="text1"/>
        </w:rPr>
        <w:t>”</w:t>
      </w:r>
    </w:p>
    <w:p w:rsidR="00EC6577" w:rsidRPr="00CF4486" w:rsidRDefault="00EC6577" w:rsidP="00EC6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60F3" w:rsidRDefault="00EC6577" w:rsidP="00EC6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CF4486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CF4486">
        <w:rPr>
          <w:color w:val="000000" w:themeColor="text1"/>
          <w:u w:color="000000" w:themeColor="text1"/>
        </w:rPr>
        <w:t>This act takes effect upon approval by the Governor.</w:t>
      </w:r>
    </w:p>
    <w:p w:rsidR="009F66C4" w:rsidRDefault="00EC657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D31CA" w:rsidRDefault="00DD31CA" w:rsidP="00DD31CA">
      <w:pPr>
        <w:suppressAutoHyphens/>
      </w:pPr>
    </w:p>
    <w:sectPr w:rsidR="00DD31CA" w:rsidSect="00DD31C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60F3" w:rsidRDefault="003360F3" w:rsidP="009F0C77">
      <w:r>
        <w:separator/>
      </w:r>
    </w:p>
  </w:endnote>
  <w:endnote w:type="continuationSeparator" w:id="0">
    <w:p w:rsidR="003360F3" w:rsidRDefault="003360F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8A92A5-9115-423E-B1A5-6F7C58F037A6}"/>
    <w:embedBold r:id="rId2" w:fontKey="{875CBBF1-7529-43AC-8CA2-B5ED4428A73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6A388E0-0E5A-4BA2-8056-6C52F2597AE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696A4E5-3B19-4E37-8FF2-F758C04945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DCE4424-C899-4BA4-9246-3CBAB629603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6C4" w:rsidRPr="00DD31CA" w:rsidRDefault="00DD31CA" w:rsidP="00DD31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60F3" w:rsidRDefault="003360F3" w:rsidP="009F0C77">
      <w:r>
        <w:separator/>
      </w:r>
    </w:p>
  </w:footnote>
  <w:footnote w:type="continuationSeparator" w:id="0">
    <w:p w:rsidR="003360F3" w:rsidRDefault="003360F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15CZ16"/>
    <w:docVar w:name="CoverBillType" w:val="b"/>
    <w:docVar w:name="docpath" w:val="L:\Council\bills\NBD\11215CZ16.DOCX"/>
    <w:docVar w:name="dvBillNumber" w:val="5190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3360F3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13B1D"/>
    <w:rsid w:val="002321B6"/>
    <w:rsid w:val="00250967"/>
    <w:rsid w:val="002543C8"/>
    <w:rsid w:val="0025541D"/>
    <w:rsid w:val="00284AAE"/>
    <w:rsid w:val="002E0D23"/>
    <w:rsid w:val="002E5912"/>
    <w:rsid w:val="00301B21"/>
    <w:rsid w:val="00325348"/>
    <w:rsid w:val="0032732C"/>
    <w:rsid w:val="003360F3"/>
    <w:rsid w:val="00336AD0"/>
    <w:rsid w:val="0037079A"/>
    <w:rsid w:val="003C4DAB"/>
    <w:rsid w:val="003D01E8"/>
    <w:rsid w:val="003E4D15"/>
    <w:rsid w:val="003E5288"/>
    <w:rsid w:val="003F6D79"/>
    <w:rsid w:val="0041760A"/>
    <w:rsid w:val="00417C01"/>
    <w:rsid w:val="004403BD"/>
    <w:rsid w:val="00461441"/>
    <w:rsid w:val="004809EE"/>
    <w:rsid w:val="0049158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24A6B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9F66C4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167AE"/>
    <w:rsid w:val="00D73A67"/>
    <w:rsid w:val="00D970A9"/>
    <w:rsid w:val="00DD31CA"/>
    <w:rsid w:val="00DF3845"/>
    <w:rsid w:val="00E41911"/>
    <w:rsid w:val="00E92EEF"/>
    <w:rsid w:val="00EC6577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194B23-3044-409D-95AF-E99B361DC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67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7A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12E976-8809-4370-84DF-05A42E70E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97EE7AEF.dotm</Template>
  <TotalTime>0</TotalTime>
  <Pages>1</Pages>
  <Words>199</Words>
  <Characters>989</Characters>
  <Application>Microsoft Office Word</Application>
  <DocSecurity>0</DocSecurity>
  <Lines>39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5190 Text of Previous Version (Apr. 12, 2016) - South Carolina Legislature Online</dc:title>
  <dc:creator>%USERNAME%</dc:creator>
  <cp:lastModifiedBy>N Cumfer</cp:lastModifiedBy>
  <cp:revision>2</cp:revision>
  <cp:lastPrinted>2016-03-21T18:03:00Z</cp:lastPrinted>
  <dcterms:created xsi:type="dcterms:W3CDTF">2016-04-12T17:45:00Z</dcterms:created>
  <dcterms:modified xsi:type="dcterms:W3CDTF">2016-04-12T17:45:00Z</dcterms:modified>
</cp:coreProperties>
</file>