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961" w:rsidRDefault="006B4961"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6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21" w:rsidRPr="00FF16A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16A1">
        <w:t>TO AMEND SECTION 41</w:t>
      </w:r>
      <w:r w:rsidR="00BD2E80">
        <w:noBreakHyphen/>
      </w:r>
      <w:r w:rsidRPr="00FF16A1">
        <w:t>43</w:t>
      </w:r>
      <w:r w:rsidR="00BD2E80">
        <w:noBreakHyphen/>
      </w:r>
      <w:r w:rsidRPr="00FF16A1">
        <w:t xml:space="preserve">100, AS AMENDED, CODE OF LAWS OF SOUTH CAROLINA, 1976, RELATING </w:t>
      </w:r>
      <w:r>
        <w:t>TO THE REQUIREMENT THAT THE STATE FISCAL ACCOUNTABILITY AUTHORITY APPROVE INTEREST RATES ON BONDS ISSUED TO FINANCE INDUSTRIAL DEVELOPMENT PROJECTS UNDER THE SOUTH CAROLINA JOBS</w:t>
      </w:r>
      <w:r w:rsidR="00BD2E80">
        <w:noBreakHyphen/>
      </w:r>
      <w:r>
        <w:t xml:space="preserve">ECONOMIC DEVELOPMENT FUND ACT, SO AS TO DELETE THE REQUIREMENT AND TO SPECIFY APPROVAL OF THESE INTEREST RATES BY THE SOUTH CAROLINA COORDINATING COUNCIL FOR ECONOMIC DEVELOPMENT IS NOT REQUIRED; </w:t>
      </w:r>
      <w:r w:rsidRPr="00711721">
        <w:t>AND TO AMEND SECTION 41</w:t>
      </w:r>
      <w:r w:rsidR="00BD2E80">
        <w:noBreakHyphen/>
      </w:r>
      <w:r w:rsidRPr="00711721">
        <w:t>43</w:t>
      </w:r>
      <w:r w:rsidR="00BD2E80">
        <w:noBreakHyphen/>
      </w:r>
      <w:r w:rsidRPr="00711721">
        <w:t>110, AS AMENDED, RELATING TO THE POWER OF THE AUTHORITY TO ISSUE CERTAIN BONDS, SO AS TO MAKE CONFORMING AND RELATED CHANGES.</w:t>
      </w:r>
      <w:r>
        <w:rPr>
          <w:color w:val="000000"/>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4614" w:rsidRDefault="00634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4614" w:rsidRDefault="00634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21" w:rsidRPr="00FF16A1" w:rsidRDefault="00634614"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1721" w:rsidRPr="00FF16A1">
        <w:t>Section 41</w:t>
      </w:r>
      <w:r w:rsidR="00BD2E80">
        <w:noBreakHyphen/>
      </w:r>
      <w:r w:rsidR="00711721" w:rsidRPr="00FF16A1">
        <w:t>43</w:t>
      </w:r>
      <w:r w:rsidR="00BD2E80">
        <w:noBreakHyphen/>
      </w:r>
      <w:r w:rsidR="00711721" w:rsidRPr="00FF16A1">
        <w:t>100 of the 1976 Code, as last amended by Act 121 of 2014, is further amended to read:</w:t>
      </w:r>
    </w:p>
    <w:p w:rsidR="00711721" w:rsidRPr="00FF16A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21" w:rsidRPr="0071172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D2E80">
        <w:noBreakHyphen/>
      </w:r>
      <w:r>
        <w:t>13</w:t>
      </w:r>
      <w:r w:rsidR="00BD2E80">
        <w:noBreakHyphen/>
      </w:r>
      <w:r>
        <w:t>100.</w:t>
      </w:r>
      <w:r>
        <w:tab/>
      </w:r>
      <w:r w:rsidRPr="00996CC1">
        <w:t>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upon receipt of a certified resolution by the county or municipality in which the project, as defined in Chapter 29, Title 4, is or will be located, containing the findings pursuant to Section 4</w:t>
      </w:r>
      <w:r w:rsidR="00BD2E80">
        <w:noBreakHyphen/>
      </w:r>
      <w:r w:rsidRPr="00996CC1">
        <w:t>29</w:t>
      </w:r>
      <w:r w:rsidR="00BD2E80">
        <w:noBreakHyphen/>
      </w:r>
      <w:r w:rsidRPr="00996CC1">
        <w:t xml:space="preserve">60 and evidence of a public hearing held not less than fifteen days after publication of notice in a newspaper of general circulation in the county in which the project is or will be </w:t>
      </w:r>
      <w:r w:rsidRPr="00996CC1">
        <w:lastRenderedPageBreak/>
        <w:t xml:space="preserve">located. The authority may combine for the purposes of a single offering bonds to finance more than one project. The interest rate of bonds issued pursuant to this section is </w:t>
      </w:r>
      <w:r>
        <w:rPr>
          <w:u w:val="single"/>
        </w:rPr>
        <w:t>not</w:t>
      </w:r>
      <w:r>
        <w:t xml:space="preserve"> </w:t>
      </w:r>
      <w:r w:rsidRPr="00996CC1">
        <w:t xml:space="preserve">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711721" w:rsidRPr="00FF16A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14"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F16A1">
        <w:t>2.</w:t>
      </w:r>
      <w:r>
        <w:tab/>
      </w:r>
      <w:r w:rsidRPr="00FF16A1">
        <w:t>Section 41</w:t>
      </w:r>
      <w:r w:rsidR="00BD2E80">
        <w:noBreakHyphen/>
      </w:r>
      <w:r w:rsidRPr="00FF16A1">
        <w:t>43</w:t>
      </w:r>
      <w:r w:rsidR="00BD2E80">
        <w:noBreakHyphen/>
      </w:r>
      <w:r w:rsidRPr="00FF16A1">
        <w:t>110(A) of the 1976 Code</w:t>
      </w:r>
      <w:r>
        <w:t>, as last amended by Act 212 of 2014, is further amended to read:</w:t>
      </w:r>
    </w:p>
    <w:p w:rsidR="0071172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2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96CC1">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that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approval by the </w:t>
      </w:r>
      <w:r w:rsidRPr="00711721">
        <w:rPr>
          <w:strike/>
        </w:rPr>
        <w:t>State Fiscal Accountability Authority</w:t>
      </w:r>
      <w:r w:rsidRPr="00996CC1">
        <w:t xml:space="preserve"> </w:t>
      </w:r>
      <w:r>
        <w:rPr>
          <w:u w:val="single"/>
        </w:rPr>
        <w:t>South Carolina Coordinati</w:t>
      </w:r>
      <w:r w:rsidR="005A7E14">
        <w:rPr>
          <w:u w:val="single"/>
        </w:rPr>
        <w:t>ng</w:t>
      </w:r>
      <w:r w:rsidR="003D11C9">
        <w:rPr>
          <w:u w:val="single"/>
        </w:rPr>
        <w:tab/>
      </w:r>
      <w:r>
        <w:rPr>
          <w:u w:val="single"/>
        </w:rPr>
        <w:t xml:space="preserve"> Council for Economic Development</w:t>
      </w:r>
      <w:r>
        <w:t xml:space="preserve"> </w:t>
      </w:r>
      <w:r w:rsidRPr="00996CC1">
        <w:t>as to their issuance and sale,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w:t>
      </w:r>
      <w:r>
        <w:t xml:space="preserve"> </w:t>
      </w:r>
      <w:r>
        <w:rPr>
          <w:u w:val="single"/>
        </w:rPr>
        <w:t>not</w:t>
      </w:r>
      <w:r w:rsidRPr="00996CC1">
        <w:t xml:space="preserve"> subject to approval by the </w:t>
      </w:r>
      <w:r w:rsidRPr="00711721">
        <w:rPr>
          <w:strike/>
        </w:rPr>
        <w:t>State Fiscal Accountability Authority</w:t>
      </w:r>
      <w:r>
        <w:t xml:space="preserve"> </w:t>
      </w:r>
      <w:r>
        <w:rPr>
          <w:u w:val="single"/>
        </w:rPr>
        <w:t>South Carolina Coordinati</w:t>
      </w:r>
      <w:r w:rsidR="005A7E14">
        <w:rPr>
          <w:u w:val="single"/>
        </w:rPr>
        <w:t>ng</w:t>
      </w:r>
      <w:r>
        <w:rPr>
          <w:u w:val="single"/>
        </w:rPr>
        <w:t xml:space="preserve"> Council for Economic Development</w:t>
      </w:r>
      <w:r w:rsidRPr="00996CC1">
        <w:t>.</w:t>
      </w:r>
      <w:r>
        <w:t>”</w:t>
      </w:r>
    </w:p>
    <w:p w:rsidR="00634614" w:rsidRDefault="00634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14" w:rsidRDefault="00634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1721">
        <w:t>3</w:t>
      </w:r>
      <w:r>
        <w:t>.</w:t>
      </w:r>
      <w:r>
        <w:tab/>
        <w:t>This act takes effect upon approval by the Governor.</w:t>
      </w:r>
    </w:p>
    <w:p w:rsidR="002C6535" w:rsidRDefault="00BD2E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4961" w:rsidRDefault="006B4961" w:rsidP="006B4961">
      <w:pPr>
        <w:suppressAutoHyphens/>
      </w:pPr>
    </w:p>
    <w:sectPr w:rsidR="006B4961" w:rsidSect="006B49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614" w:rsidRDefault="00634614" w:rsidP="009F0C77">
      <w:r>
        <w:separator/>
      </w:r>
    </w:p>
  </w:endnote>
  <w:endnote w:type="continuationSeparator" w:id="0">
    <w:p w:rsidR="00634614" w:rsidRDefault="006346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71EB2F-3367-4BE1-9C7C-498BE6B03BBC}"/>
    <w:embedBold r:id="rId2" w:fontKey="{DB3E4F03-A3D7-47FF-8CAF-DB955E99C7F1}"/>
  </w:font>
  <w:font w:name="Calibri">
    <w:panose1 w:val="020F0502020204030204"/>
    <w:charset w:val="00"/>
    <w:family w:val="swiss"/>
    <w:pitch w:val="variable"/>
    <w:sig w:usb0="E00002FF" w:usb1="4000ACFF" w:usb2="00000001" w:usb3="00000000" w:csb0="0000019F" w:csb1="00000000"/>
    <w:embedRegular r:id="rId3" w:fontKey="{14A1E0C8-A818-4D45-A4B0-F5A607B6D078}"/>
  </w:font>
  <w:font w:name="Segoe UI">
    <w:panose1 w:val="020B0502040204020203"/>
    <w:charset w:val="00"/>
    <w:family w:val="swiss"/>
    <w:pitch w:val="variable"/>
    <w:sig w:usb0="E10022FF" w:usb1="C000E47F" w:usb2="00000029" w:usb3="00000000" w:csb0="000001DF" w:csb1="00000000"/>
    <w:embedRegular r:id="rId4" w:fontKey="{E2DEE0A4-23D3-42A8-9EC5-91CFD5ABD896}"/>
  </w:font>
  <w:font w:name="Cambria">
    <w:panose1 w:val="02040503050406030204"/>
    <w:charset w:val="00"/>
    <w:family w:val="roman"/>
    <w:pitch w:val="variable"/>
    <w:sig w:usb0="E00002FF" w:usb1="400004FF" w:usb2="00000000" w:usb3="00000000" w:csb0="0000019F" w:csb1="00000000"/>
    <w:embedRegular r:id="rId5" w:fontKey="{4CB40F8A-951C-4699-B828-321A49053E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535" w:rsidRPr="006B4961" w:rsidRDefault="006B4961" w:rsidP="006B4961">
    <w:pPr>
      <w:pStyle w:val="Footer"/>
      <w:tabs>
        <w:tab w:val="clear" w:pos="4680"/>
        <w:tab w:val="clear" w:pos="9360"/>
        <w:tab w:val="center" w:pos="2995"/>
      </w:tabs>
      <w:spacing w:before="120"/>
    </w:pPr>
    <w:r>
      <w:t>[5192]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614" w:rsidRDefault="00634614" w:rsidP="009F0C77">
      <w:r>
        <w:separator/>
      </w:r>
    </w:p>
  </w:footnote>
  <w:footnote w:type="continuationSeparator" w:id="0">
    <w:p w:rsidR="00634614" w:rsidRDefault="006346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2AB16"/>
    <w:docVar w:name="CoverBillType" w:val="b"/>
    <w:docVar w:name="docpath" w:val="L:\Council\bills\AGM\18882AB16.DOCX"/>
    <w:docVar w:name="dvBillNumber" w:val="5192"/>
    <w:docVar w:name="dvBillNumberPrefix" w:val="H. "/>
    <w:docVar w:name="dvOriginalBody" w:val="House"/>
    <w:docVar w:name="dvSteno" w:val="AGM"/>
    <w:docVar w:name="NameofBody" w:val="h"/>
    <w:docVar w:name="vgroup2" w:val="Council"/>
  </w:docVars>
  <w:rsids>
    <w:rsidRoot w:val="0063461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6535"/>
    <w:rsid w:val="002E5912"/>
    <w:rsid w:val="00301B21"/>
    <w:rsid w:val="00325348"/>
    <w:rsid w:val="0032732C"/>
    <w:rsid w:val="00336AD0"/>
    <w:rsid w:val="0037079A"/>
    <w:rsid w:val="003C4DAB"/>
    <w:rsid w:val="003D01E8"/>
    <w:rsid w:val="003D11C9"/>
    <w:rsid w:val="003E5288"/>
    <w:rsid w:val="003F6D79"/>
    <w:rsid w:val="0041760A"/>
    <w:rsid w:val="00417C01"/>
    <w:rsid w:val="004403BD"/>
    <w:rsid w:val="00461441"/>
    <w:rsid w:val="004809EE"/>
    <w:rsid w:val="004E7D54"/>
    <w:rsid w:val="005273C6"/>
    <w:rsid w:val="00530A69"/>
    <w:rsid w:val="00545593"/>
    <w:rsid w:val="00577C6C"/>
    <w:rsid w:val="005A7E14"/>
    <w:rsid w:val="005C2FE2"/>
    <w:rsid w:val="005E2BC9"/>
    <w:rsid w:val="00605102"/>
    <w:rsid w:val="006215AA"/>
    <w:rsid w:val="00634614"/>
    <w:rsid w:val="006913C9"/>
    <w:rsid w:val="0069470D"/>
    <w:rsid w:val="006B4961"/>
    <w:rsid w:val="00711721"/>
    <w:rsid w:val="00734F00"/>
    <w:rsid w:val="007A70AE"/>
    <w:rsid w:val="00800A0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78C8"/>
    <w:rsid w:val="00BD2E80"/>
    <w:rsid w:val="00BE3C22"/>
    <w:rsid w:val="00C0345E"/>
    <w:rsid w:val="00C3483A"/>
    <w:rsid w:val="00C74E9D"/>
    <w:rsid w:val="00C82FD3"/>
    <w:rsid w:val="00C92819"/>
    <w:rsid w:val="00CC6B7B"/>
    <w:rsid w:val="00CD2089"/>
    <w:rsid w:val="00D54BBE"/>
    <w:rsid w:val="00D73A67"/>
    <w:rsid w:val="00D970A9"/>
    <w:rsid w:val="00DF3845"/>
    <w:rsid w:val="00E41911"/>
    <w:rsid w:val="00E92EEF"/>
    <w:rsid w:val="00E966F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E67B90-1D38-42E0-9B0B-512857D1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A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8393C-CCF6-43BB-9B4A-319E2296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3</Pages>
  <Words>707</Words>
  <Characters>3531</Characters>
  <Application>Microsoft Office Word</Application>
  <DocSecurity>0</DocSecurity>
  <Lines>88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5192 Text of Previous Version (Apr. 12, 2016) - South Carolina Legislature Online</dc:title>
  <dc:creator>angiemorgan</dc:creator>
  <cp:lastModifiedBy>N Cumfer</cp:lastModifiedBy>
  <cp:revision>2</cp:revision>
  <cp:lastPrinted>2016-02-25T16:01:00Z</cp:lastPrinted>
  <dcterms:created xsi:type="dcterms:W3CDTF">2016-04-12T17:46:00Z</dcterms:created>
  <dcterms:modified xsi:type="dcterms:W3CDTF">2016-04-12T17:46:00Z</dcterms:modified>
</cp:coreProperties>
</file>