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4658" w:rsidRDefault="00BB4658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BB4658" w:rsidRDefault="00BB4658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5, 2016</w:t>
      </w:r>
    </w:p>
    <w:p w:rsidR="00BB4658" w:rsidRDefault="00BB4658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658" w:rsidRPr="00BB4658" w:rsidRDefault="00BB4658" w:rsidP="00BB4658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5244</w:t>
      </w:r>
    </w:p>
    <w:p w:rsidR="00BB4658" w:rsidRDefault="00BB4658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658" w:rsidRDefault="00BB4658" w:rsidP="00BB46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AC6322">
        <w:t>Reps. Alexander and Williams</w:t>
      </w:r>
    </w:p>
    <w:p w:rsidR="00BB4658" w:rsidRDefault="00BB4658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658" w:rsidRDefault="00BB4658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5/5/16--H.</w:t>
      </w:r>
    </w:p>
    <w:p w:rsidR="00BB4658" w:rsidRDefault="00BB4658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20, 2016.</w:t>
      </w:r>
    </w:p>
    <w:p w:rsidR="00BB4658" w:rsidRPr="00BB4658" w:rsidRDefault="00BB4658" w:rsidP="00BB46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B4658" w:rsidRDefault="00BB4658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658" w:rsidRDefault="00BB4658" w:rsidP="00BB46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BB4658" w:rsidRPr="00BB4658" w:rsidRDefault="00BB4658" w:rsidP="00BB46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INVITATIONS AND MEMORIAL RESOLUTIONS</w:t>
      </w:r>
    </w:p>
    <w:p w:rsidR="00BB4658" w:rsidRDefault="00BB4658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Concurrent Resolution (H. 5244) to request the Department of Transportation name the portion of Pine Street (State Road S</w:t>
      </w:r>
      <w:r>
        <w:noBreakHyphen/>
        <w:t>21</w:t>
      </w:r>
      <w:r>
        <w:noBreakHyphen/>
        <w:t>1380) from its intersection with South Church Street to its intersection with, etc., respectfully</w:t>
      </w:r>
    </w:p>
    <w:p w:rsidR="00BB4658" w:rsidRPr="00BB4658" w:rsidRDefault="00BB4658" w:rsidP="00BB46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BB4658" w:rsidRDefault="00BB4658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BB4658" w:rsidRDefault="00BB4658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658" w:rsidRPr="00BB4658" w:rsidRDefault="00BB4658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B4658">
        <w:t>JIMMY C. BALES for Committee.</w:t>
      </w:r>
    </w:p>
    <w:p w:rsidR="00BB4658" w:rsidRPr="00BB4658" w:rsidRDefault="00BB4658" w:rsidP="00BB46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B4658" w:rsidRDefault="00BB4658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BB4658" w:rsidSect="00BB465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A0F21" w:rsidRDefault="00AA0F21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14DA" w:rsidRDefault="001914DA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14DA" w:rsidRDefault="001914DA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14DA" w:rsidRDefault="001914DA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14DA" w:rsidRDefault="001914DA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14DA" w:rsidRDefault="001914DA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14DA" w:rsidRDefault="001914DA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14DA" w:rsidRDefault="001914DA" w:rsidP="00191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0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12328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765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THE DEPARTMENT OF TRANSPORTATION NAME THE PORTION OF PINE STREET (STATE ROAD S</w:t>
      </w:r>
      <w:r w:rsidR="002C2752">
        <w:noBreakHyphen/>
      </w:r>
      <w:r>
        <w:t>21</w:t>
      </w:r>
      <w:r w:rsidR="002C2752">
        <w:noBreakHyphen/>
      </w:r>
      <w:r>
        <w:t xml:space="preserve">1380) FROM ITS INTERSECTION WITH SOUTH CHURCH STREET TO ITS INTERSECTION WITH SOUTH JEFFORDS </w:t>
      </w:r>
      <w:r w:rsidR="00A00E9C">
        <w:t xml:space="preserve">STREET IN THE CITY OF FLORENCE “EDWARD </w:t>
      </w:r>
      <w:r w:rsidR="002C2752" w:rsidRPr="002C2752">
        <w:t>‘</w:t>
      </w:r>
      <w:r w:rsidR="00A00E9C">
        <w:t>ED</w:t>
      </w:r>
      <w:r w:rsidR="002C2752" w:rsidRPr="002C2752">
        <w:t>’</w:t>
      </w:r>
      <w:r w:rsidR="00A00E9C">
        <w:t xml:space="preserve"> ROBINSON WAY” AND ERECT APPROPRIATE MARKERS OR SIGNS ALONG THIS HIGHWAY CONTAINING THIS DESIGNATION.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16A18" w:rsidRDefault="00B123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16A18">
        <w:t>Mr. Edward Levern “Ed” Robinson, the son of the late Mr. Samuel Robinson, Sr.</w:t>
      </w:r>
      <w:r w:rsidR="00BD316B">
        <w:t>,</w:t>
      </w:r>
      <w:r w:rsidR="00216A18">
        <w:t xml:space="preserve"> and the late Mrs. Geathel Matthews Robinson, was born on August 2, 1946, in Florence, South Carolina, and departed this life on March 23, 2016; and </w:t>
      </w:r>
    </w:p>
    <w:p w:rsidR="00216A18" w:rsidRDefault="00216A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A18" w:rsidRDefault="00216A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the devoted husband of Mrs. Erica Moreno Robinson. They raised eight fine children</w:t>
      </w:r>
      <w:r w:rsidR="00BA3D66">
        <w:t xml:space="preserve"> and had fourteen grandchildren; and </w:t>
      </w:r>
    </w:p>
    <w:p w:rsidR="00216A18" w:rsidRDefault="00216A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3D66" w:rsidRDefault="00BA3D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Robinson received his Bachelor</w:t>
      </w:r>
      <w:r w:rsidR="002C2752" w:rsidRPr="002C2752">
        <w:t>’</w:t>
      </w:r>
      <w:r>
        <w:t xml:space="preserve">s degree in Mathematics from South Carolina State University in 1971; and </w:t>
      </w:r>
    </w:p>
    <w:p w:rsidR="00BA3D66" w:rsidRDefault="00BA3D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A18" w:rsidRDefault="00216A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was an educator and </w:t>
      </w:r>
      <w:r w:rsidR="00665A51">
        <w:t xml:space="preserve">businessman, with </w:t>
      </w:r>
      <w:r>
        <w:t>Ed</w:t>
      </w:r>
      <w:r w:rsidR="002C2752" w:rsidRPr="002C2752">
        <w:t>’</w:t>
      </w:r>
      <w:r>
        <w:t>s Driver</w:t>
      </w:r>
      <w:r w:rsidR="002C2752" w:rsidRPr="002C2752">
        <w:t>’</w:t>
      </w:r>
      <w:r>
        <w:t>s School, Edward</w:t>
      </w:r>
      <w:r w:rsidR="002C2752" w:rsidRPr="002C2752">
        <w:t>’</w:t>
      </w:r>
      <w:r>
        <w:t xml:space="preserve">s Trucking Company, and </w:t>
      </w:r>
      <w:r w:rsidR="00BD316B">
        <w:t xml:space="preserve">Ed and </w:t>
      </w:r>
      <w:r>
        <w:t>Sam</w:t>
      </w:r>
      <w:r w:rsidR="002C2752" w:rsidRPr="002C2752">
        <w:t>’</w:t>
      </w:r>
      <w:r>
        <w:t>s Amoco Station</w:t>
      </w:r>
      <w:r w:rsidR="00665A51">
        <w:t xml:space="preserve"> among his more notable enterprises</w:t>
      </w:r>
      <w:r>
        <w:t>; and</w:t>
      </w:r>
      <w:r w:rsidR="00D00FBB">
        <w:t xml:space="preserve"> </w:t>
      </w:r>
    </w:p>
    <w:p w:rsidR="00216A18" w:rsidRDefault="00216A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A18" w:rsidRDefault="00216A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for </w:t>
      </w:r>
      <w:r w:rsidR="0072631E">
        <w:t xml:space="preserve">more than twenty-six </w:t>
      </w:r>
      <w:r>
        <w:t>years, Mr. Robinson served as a councilman for the City of Florence, South Carolina</w:t>
      </w:r>
      <w:r w:rsidR="008F1173">
        <w:t>, making him one of the longest-</w:t>
      </w:r>
      <w:r w:rsidR="0072631E">
        <w:t>serving members of city council</w:t>
      </w:r>
      <w:r>
        <w:t xml:space="preserve">. He also served on a number of boards and commissions; and </w:t>
      </w:r>
    </w:p>
    <w:p w:rsidR="00216A18" w:rsidRDefault="00216A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A18" w:rsidRDefault="00216A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was a faithful member of Cumberland United Methodist Church and a member of the </w:t>
      </w:r>
      <w:r w:rsidR="00665A51">
        <w:t>B</w:t>
      </w:r>
      <w:r>
        <w:t>ible Study Group of the Church o</w:t>
      </w:r>
      <w:r w:rsidR="00665A51">
        <w:t>f</w:t>
      </w:r>
      <w:r>
        <w:t xml:space="preserve"> Florence; and </w:t>
      </w:r>
    </w:p>
    <w:p w:rsidR="00216A18" w:rsidRDefault="00216A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2328" w:rsidRDefault="00216A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would be fitting and proper to forever recognize the contributions of this great son of South Carolina by having a highway i</w:t>
      </w:r>
      <w:r w:rsidR="00BA3D66">
        <w:t xml:space="preserve">n Florence named in his honor. </w:t>
      </w:r>
      <w:r w:rsidR="00B12328">
        <w:t xml:space="preserve">Now, therefore, </w:t>
      </w:r>
    </w:p>
    <w:p w:rsidR="00B12328" w:rsidRDefault="00B123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647D" w:rsidRDefault="00B123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</w:t>
      </w:r>
      <w:r w:rsidR="0070647D">
        <w:t>:</w:t>
      </w:r>
    </w:p>
    <w:p w:rsidR="0070647D" w:rsidRDefault="007064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316B" w:rsidRDefault="007064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</w:t>
      </w:r>
      <w:r w:rsidR="00BD316B">
        <w:t>hat members of the General Assemb</w:t>
      </w:r>
      <w:r>
        <w:t>ly, by this resolution, request</w:t>
      </w:r>
    </w:p>
    <w:p w:rsidR="00B12328" w:rsidRDefault="007064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</w:t>
      </w:r>
      <w:r w:rsidR="00BA3D66">
        <w:t>he Department of Transportation name the portion of Pine Street (State Road S</w:t>
      </w:r>
      <w:r w:rsidR="002C2752">
        <w:noBreakHyphen/>
      </w:r>
      <w:r w:rsidR="00BA3D66">
        <w:t>21</w:t>
      </w:r>
      <w:r w:rsidR="002C2752">
        <w:noBreakHyphen/>
      </w:r>
      <w:r w:rsidR="00BA3D66">
        <w:t xml:space="preserve">1380) from its intersection with South Church Street to its intersection with South Jeffords Street in the city of Florence “Edward </w:t>
      </w:r>
      <w:r w:rsidR="002C2752" w:rsidRPr="002C2752">
        <w:t>‘</w:t>
      </w:r>
      <w:r w:rsidR="00BA3D66">
        <w:t>Ed</w:t>
      </w:r>
      <w:r w:rsidR="002C2752" w:rsidRPr="002C2752">
        <w:t>’</w:t>
      </w:r>
      <w:r w:rsidR="00BA3D66">
        <w:t xml:space="preserve"> Robinson Way” and erect appropriate markers or signs along this highway containing this designation.</w:t>
      </w:r>
    </w:p>
    <w:p w:rsidR="00B12328" w:rsidRDefault="00B123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2328" w:rsidRDefault="00B123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665A51">
        <w:t xml:space="preserve"> the Department of Transportation.</w:t>
      </w:r>
    </w:p>
    <w:p w:rsidR="00800766" w:rsidRDefault="002C2752" w:rsidP="00F423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37FFB" w:rsidRDefault="00D37FFB" w:rsidP="00D37FFB">
      <w:pPr>
        <w:suppressAutoHyphens/>
      </w:pPr>
    </w:p>
    <w:sectPr w:rsidR="00D37FFB" w:rsidSect="00BB465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316B" w:rsidRDefault="00BD316B" w:rsidP="009F0C77">
      <w:r>
        <w:separator/>
      </w:r>
    </w:p>
  </w:endnote>
  <w:endnote w:type="continuationSeparator" w:id="0">
    <w:p w:rsidR="00BD316B" w:rsidRDefault="00BD31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440E263-68F0-45CC-BA19-64135DF444CD}"/>
    <w:embedBold r:id="rId2" w:fontKey="{E8FBC745-C0B4-4465-8648-15FDB6DE03E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407E6F3-5CB6-4705-B9DD-E9349FCDE73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7A32480-864C-46E0-862B-D1326FB5D0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E101EA1-4639-47C7-A9A7-84B905E60F3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0766" w:rsidRPr="00AA0F21" w:rsidRDefault="00AA0F21" w:rsidP="00AA0F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[5244</w:t>
    </w:r>
    <w:r w:rsidR="00BB4658">
      <w:t>-</w:t>
    </w:r>
    <w:r w:rsidR="00BB4658">
      <w:fldChar w:fldCharType="begin"/>
    </w:r>
    <w:r w:rsidR="00BB4658">
      <w:instrText xml:space="preserve"> PAGE  \* MERGEFORMAT </w:instrText>
    </w:r>
    <w:r w:rsidR="00BB4658">
      <w:fldChar w:fldCharType="separate"/>
    </w:r>
    <w:r w:rsidR="004C56FC">
      <w:rPr>
        <w:noProof/>
      </w:rPr>
      <w:t>1</w:t>
    </w:r>
    <w:r w:rsidR="00BB4658">
      <w:fldChar w:fldCharType="end"/>
    </w:r>
    <w:r w:rsidR="00BB4658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4658" w:rsidRPr="00AA0F21" w:rsidRDefault="00BB4658" w:rsidP="00AA0F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37FF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316B" w:rsidRDefault="00BD316B" w:rsidP="009F0C77">
      <w:r>
        <w:separator/>
      </w:r>
    </w:p>
  </w:footnote>
  <w:footnote w:type="continuationSeparator" w:id="0">
    <w:p w:rsidR="00BD316B" w:rsidRDefault="00BD31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09CM16"/>
    <w:docVar w:name="CoverBillType" w:val="c"/>
    <w:docVar w:name="docpath" w:val="L:\Council\bills\GT\5109CM16.DOCX"/>
    <w:docVar w:name="dvBillNumber" w:val="5244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B12328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914DA"/>
    <w:rsid w:val="001D08F2"/>
    <w:rsid w:val="001D525B"/>
    <w:rsid w:val="001D7F4F"/>
    <w:rsid w:val="00205238"/>
    <w:rsid w:val="00216A18"/>
    <w:rsid w:val="002321B6"/>
    <w:rsid w:val="002472C7"/>
    <w:rsid w:val="00250967"/>
    <w:rsid w:val="002543C8"/>
    <w:rsid w:val="0025541D"/>
    <w:rsid w:val="00273A97"/>
    <w:rsid w:val="00284AAE"/>
    <w:rsid w:val="002C2752"/>
    <w:rsid w:val="002E5912"/>
    <w:rsid w:val="00301B21"/>
    <w:rsid w:val="00325348"/>
    <w:rsid w:val="0032732C"/>
    <w:rsid w:val="00336AD0"/>
    <w:rsid w:val="0037079A"/>
    <w:rsid w:val="003765C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36D0"/>
    <w:rsid w:val="004C56FC"/>
    <w:rsid w:val="004E7D54"/>
    <w:rsid w:val="00506AF0"/>
    <w:rsid w:val="005273C6"/>
    <w:rsid w:val="00530A69"/>
    <w:rsid w:val="00545593"/>
    <w:rsid w:val="00577C6C"/>
    <w:rsid w:val="005C2FE2"/>
    <w:rsid w:val="005E2BC9"/>
    <w:rsid w:val="00605102"/>
    <w:rsid w:val="006215AA"/>
    <w:rsid w:val="00665A51"/>
    <w:rsid w:val="006913C9"/>
    <w:rsid w:val="0069470D"/>
    <w:rsid w:val="0070647D"/>
    <w:rsid w:val="0072631E"/>
    <w:rsid w:val="00734F00"/>
    <w:rsid w:val="00745FE8"/>
    <w:rsid w:val="007A70AE"/>
    <w:rsid w:val="00800766"/>
    <w:rsid w:val="008362E8"/>
    <w:rsid w:val="008409F3"/>
    <w:rsid w:val="008A1768"/>
    <w:rsid w:val="008F0F33"/>
    <w:rsid w:val="008F1173"/>
    <w:rsid w:val="008F4429"/>
    <w:rsid w:val="0094021A"/>
    <w:rsid w:val="009B44AF"/>
    <w:rsid w:val="009C6A0B"/>
    <w:rsid w:val="009F0C77"/>
    <w:rsid w:val="009F4DD1"/>
    <w:rsid w:val="00A00E9C"/>
    <w:rsid w:val="00A41684"/>
    <w:rsid w:val="00A64E80"/>
    <w:rsid w:val="00A72BCD"/>
    <w:rsid w:val="00A741D9"/>
    <w:rsid w:val="00A833AB"/>
    <w:rsid w:val="00A9593A"/>
    <w:rsid w:val="00A9741D"/>
    <w:rsid w:val="00AA0F21"/>
    <w:rsid w:val="00AD4B17"/>
    <w:rsid w:val="00B12328"/>
    <w:rsid w:val="00B412D4"/>
    <w:rsid w:val="00B8772D"/>
    <w:rsid w:val="00BA3D66"/>
    <w:rsid w:val="00BB4658"/>
    <w:rsid w:val="00BD316B"/>
    <w:rsid w:val="00BE3C22"/>
    <w:rsid w:val="00C0345E"/>
    <w:rsid w:val="00C239B1"/>
    <w:rsid w:val="00C3483A"/>
    <w:rsid w:val="00C74E9D"/>
    <w:rsid w:val="00C82FD3"/>
    <w:rsid w:val="00C92819"/>
    <w:rsid w:val="00CC6B7B"/>
    <w:rsid w:val="00CD2089"/>
    <w:rsid w:val="00D00FBB"/>
    <w:rsid w:val="00D37FFB"/>
    <w:rsid w:val="00D73A67"/>
    <w:rsid w:val="00D970A9"/>
    <w:rsid w:val="00DF3845"/>
    <w:rsid w:val="00E41911"/>
    <w:rsid w:val="00E92EEF"/>
    <w:rsid w:val="00EF2368"/>
    <w:rsid w:val="00F24442"/>
    <w:rsid w:val="00F423C0"/>
    <w:rsid w:val="00F50AE3"/>
    <w:rsid w:val="00F57B79"/>
    <w:rsid w:val="00F63F83"/>
    <w:rsid w:val="00F656BA"/>
    <w:rsid w:val="00F67CF1"/>
    <w:rsid w:val="00F840F0"/>
    <w:rsid w:val="00FB0D0D"/>
    <w:rsid w:val="00FB43B4"/>
    <w:rsid w:val="00FC640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50239E-6DCE-4CBC-A2E2-454C4412F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6A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AF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9C1961-D65A-43AA-AAC8-0F23C7A7E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682FD154.dotm</Template>
  <TotalTime>0</TotalTime>
  <Pages>3</Pages>
  <Words>432</Words>
  <Characters>2287</Characters>
  <Application>Microsoft Office Word</Application>
  <DocSecurity>0</DocSecurity>
  <Lines>85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5244 Text of Previous Version (May 5, 2016) - South Carolina Legislature Online</dc:title>
  <dc:creator>Gwen Thurmond</dc:creator>
  <cp:lastModifiedBy>Artie Braswell</cp:lastModifiedBy>
  <cp:revision>2</cp:revision>
  <cp:lastPrinted>2016-04-19T17:22:00Z</cp:lastPrinted>
  <dcterms:created xsi:type="dcterms:W3CDTF">2016-05-05T20:11:00Z</dcterms:created>
  <dcterms:modified xsi:type="dcterms:W3CDTF">2016-05-05T20:11:00Z</dcterms:modified>
</cp:coreProperties>
</file>