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F12" w:rsidRDefault="00084F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084F12" w:rsidRDefault="00084F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28, 2016</w:t>
      </w:r>
    </w:p>
    <w:p w:rsidR="00084F12" w:rsidRDefault="00084F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F12" w:rsidRPr="00084F12" w:rsidRDefault="00084F12" w:rsidP="00084F1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5275</w:t>
      </w:r>
    </w:p>
    <w:p w:rsidR="00084F12" w:rsidRDefault="00084F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F12" w:rsidRDefault="00084F12" w:rsidP="005E5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2A344D">
        <w:t>Rep. Whipper</w:t>
      </w:r>
    </w:p>
    <w:p w:rsidR="00084F12" w:rsidRDefault="00084F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F12" w:rsidRDefault="00084F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L. Printed 4/28/16--H.</w:t>
      </w:r>
    </w:p>
    <w:p w:rsidR="00084F12" w:rsidRDefault="00084F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26, 2016.</w:t>
      </w:r>
    </w:p>
    <w:p w:rsidR="00084F12" w:rsidRPr="00084F12" w:rsidRDefault="00084F12" w:rsidP="00084F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84F12" w:rsidRDefault="00084F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F12" w:rsidRPr="00084F12" w:rsidRDefault="00084F12" w:rsidP="00084F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CHARLESTON DELEGATION</w:t>
      </w:r>
    </w:p>
    <w:p w:rsidR="00084F12" w:rsidRDefault="00084F12" w:rsidP="00084F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5275) relating to the Charleston County School District, so as to realign the boundary between Charleston County Constituent Districts 4, etc., respectfully</w:t>
      </w:r>
    </w:p>
    <w:p w:rsidR="00084F12" w:rsidRPr="00084F12" w:rsidRDefault="00084F12" w:rsidP="00084F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084F12" w:rsidRDefault="00084F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084F12" w:rsidRDefault="00084F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F12" w:rsidRDefault="00084F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J. SETH WHIPPER for Committee.</w:t>
      </w:r>
    </w:p>
    <w:p w:rsidR="00084F12" w:rsidRPr="00084F12" w:rsidRDefault="00084F12" w:rsidP="00084F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84F12" w:rsidRDefault="00084F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84F12" w:rsidSect="00084F1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76EA1" w:rsidRDefault="00076E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6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594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C45" w:rsidRDefault="004A0C45" w:rsidP="00084F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66DDC">
        <w:t xml:space="preserve">RELATING TO </w:t>
      </w:r>
      <w:r>
        <w:t>THE CHARLESTON</w:t>
      </w:r>
      <w:r w:rsidRPr="00E66DDC">
        <w:t xml:space="preserve"> COUNTY </w:t>
      </w:r>
      <w:r>
        <w:t>SCHOOL DISTRICT</w:t>
      </w:r>
      <w:r w:rsidRPr="00E66DDC">
        <w:t>, SO AS TO REA</w:t>
      </w:r>
      <w:r>
        <w:t>LIGN THE BOUNDARY BETWEEN CHARLESTON COUNTY CONSTITUENT DISTRICTS 4 AND 20</w:t>
      </w:r>
      <w:r w:rsidRPr="00E66DDC"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5944" w:rsidRDefault="008659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5944" w:rsidRDefault="008659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944" w:rsidRDefault="008659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</w:p>
    <w:p w:rsidR="00865944" w:rsidRDefault="008659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944" w:rsidRDefault="008659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D0B6E">
        <w:t>2</w:t>
      </w:r>
      <w:r>
        <w:t>.</w:t>
      </w:r>
      <w:r>
        <w:tab/>
        <w:t>This act takes effect upon approval by the Governor.</w:t>
      </w:r>
    </w:p>
    <w:p w:rsidR="00A06C7E" w:rsidRDefault="0010776B" w:rsidP="00DB2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23BCA" w:rsidRDefault="00923BCA" w:rsidP="00923BCA">
      <w:pPr>
        <w:suppressAutoHyphens/>
      </w:pPr>
    </w:p>
    <w:sectPr w:rsidR="00923BCA" w:rsidSect="00084F1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944" w:rsidRDefault="00865944" w:rsidP="009F0C77">
      <w:r>
        <w:separator/>
      </w:r>
    </w:p>
  </w:endnote>
  <w:endnote w:type="continuationSeparator" w:id="0">
    <w:p w:rsidR="00865944" w:rsidRDefault="008659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CDEF3C2-D621-48E5-973A-ECFF6C040AC7}"/>
    <w:embedBold r:id="rId2" w:fontKey="{A2CADE3D-9AF6-43AE-AC27-6E22EC697C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F4C175-C8A5-4C87-8376-37FC281214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A656A13-42C1-42F1-91BF-289ADD5E1E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C7E" w:rsidRPr="00076EA1" w:rsidRDefault="00076EA1" w:rsidP="00076E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[5275</w:t>
    </w:r>
    <w:r w:rsidR="00084F12">
      <w:t>-</w:t>
    </w:r>
    <w:r w:rsidR="00084F12">
      <w:fldChar w:fldCharType="begin"/>
    </w:r>
    <w:r w:rsidR="00084F12">
      <w:instrText xml:space="preserve"> PAGE  \* MERGEFORMAT </w:instrText>
    </w:r>
    <w:r w:rsidR="00084F12">
      <w:fldChar w:fldCharType="separate"/>
    </w:r>
    <w:r w:rsidR="003B0AFF">
      <w:rPr>
        <w:noProof/>
      </w:rPr>
      <w:t>1</w:t>
    </w:r>
    <w:r w:rsidR="00084F12">
      <w:fldChar w:fldCharType="end"/>
    </w:r>
    <w:r w:rsidR="00084F1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F12" w:rsidRPr="00076EA1" w:rsidRDefault="00084F12" w:rsidP="00076E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23B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944" w:rsidRDefault="00865944" w:rsidP="009F0C77">
      <w:r>
        <w:separator/>
      </w:r>
    </w:p>
  </w:footnote>
  <w:footnote w:type="continuationSeparator" w:id="0">
    <w:p w:rsidR="00865944" w:rsidRDefault="008659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46ZW16"/>
    <w:docVar w:name="CoverBillType" w:val="b"/>
    <w:docVar w:name="docpath" w:val="L:\Council\bills\GGS\22846ZW16.DOCX"/>
    <w:docVar w:name="dvBillNumber" w:val="527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65944"/>
    <w:rsid w:val="00011869"/>
    <w:rsid w:val="00015CD6"/>
    <w:rsid w:val="00076EA1"/>
    <w:rsid w:val="00084F12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0B8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0AF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C45"/>
    <w:rsid w:val="004E7D54"/>
    <w:rsid w:val="005273C6"/>
    <w:rsid w:val="00530A69"/>
    <w:rsid w:val="00545593"/>
    <w:rsid w:val="00577C6C"/>
    <w:rsid w:val="005C2FE2"/>
    <w:rsid w:val="005E2BC9"/>
    <w:rsid w:val="005E5A88"/>
    <w:rsid w:val="00605102"/>
    <w:rsid w:val="006215AA"/>
    <w:rsid w:val="006913C9"/>
    <w:rsid w:val="0069470D"/>
    <w:rsid w:val="00734F00"/>
    <w:rsid w:val="007A70AE"/>
    <w:rsid w:val="007E05BF"/>
    <w:rsid w:val="008362E8"/>
    <w:rsid w:val="00865944"/>
    <w:rsid w:val="008A1768"/>
    <w:rsid w:val="008F0F33"/>
    <w:rsid w:val="008F4429"/>
    <w:rsid w:val="00923BCA"/>
    <w:rsid w:val="0094021A"/>
    <w:rsid w:val="009B44AF"/>
    <w:rsid w:val="009C6A0B"/>
    <w:rsid w:val="009F0C77"/>
    <w:rsid w:val="009F4DD1"/>
    <w:rsid w:val="00A06C7E"/>
    <w:rsid w:val="00A41684"/>
    <w:rsid w:val="00A64E80"/>
    <w:rsid w:val="00A72BCD"/>
    <w:rsid w:val="00A741D9"/>
    <w:rsid w:val="00A833AB"/>
    <w:rsid w:val="00A9741D"/>
    <w:rsid w:val="00AD4B17"/>
    <w:rsid w:val="00B17746"/>
    <w:rsid w:val="00B412D4"/>
    <w:rsid w:val="00BE3C22"/>
    <w:rsid w:val="00C0345E"/>
    <w:rsid w:val="00C3483A"/>
    <w:rsid w:val="00C74E9D"/>
    <w:rsid w:val="00C82FD3"/>
    <w:rsid w:val="00C92819"/>
    <w:rsid w:val="00CC6B7B"/>
    <w:rsid w:val="00CD0B6E"/>
    <w:rsid w:val="00CD2089"/>
    <w:rsid w:val="00D73A67"/>
    <w:rsid w:val="00D848AF"/>
    <w:rsid w:val="00D970A9"/>
    <w:rsid w:val="00DB2441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F56DB4-CFEF-43A5-AC7F-6EB934BA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15549-22ED-476D-8833-784436100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7E1B43D3.dotm</Template>
  <TotalTime>0</TotalTime>
  <Pages>2</Pages>
  <Words>127</Words>
  <Characters>648</Characters>
  <Application>Microsoft Office Word</Application>
  <DocSecurity>0</DocSecurity>
  <Lines>44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5275 Text of Previous Version (Apr. 28, 2016) - South Carolina Legislature Online</dc:title>
  <dc:creator>GloriaShackelford</dc:creator>
  <cp:lastModifiedBy>Artie Braswell</cp:lastModifiedBy>
  <cp:revision>2</cp:revision>
  <cp:lastPrinted>2016-04-26T17:07:00Z</cp:lastPrinted>
  <dcterms:created xsi:type="dcterms:W3CDTF">2016-04-28T21:05:00Z</dcterms:created>
  <dcterms:modified xsi:type="dcterms:W3CDTF">2016-04-28T21:05:00Z</dcterms:modified>
</cp:coreProperties>
</file>