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68D0" w:rsidRDefault="004168D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6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42AE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1E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SERGEANT BRYAN MURPHY OF THE MYRTLE BEACH POLICE DEPARTMENT FOR OUTSTANDING SERVICE TO HIS FORCE AND HIS SURROUNDING COMMUNITY AND TO CONGRATULATE HIM UPON RECEIVING THE MYRTLE BEACH ROTARY CLUB 2016 LIFETIME ACHIEVEMENT AWARD.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1E1E" w:rsidRDefault="00342A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D1E1E">
        <w:t>the members of the South Carolina House of Representatives are pleased to learn that the significant contributions of Sergeant Bryan Murphy have been honored by the Myrtle Beach Rotary Club with the club</w:t>
      </w:r>
      <w:r w:rsidR="005959E0" w:rsidRPr="005959E0">
        <w:t>’</w:t>
      </w:r>
      <w:r w:rsidR="005D1E1E">
        <w:t>s 2016 Lifetime Achievement Award; and</w:t>
      </w:r>
    </w:p>
    <w:p w:rsidR="006D6564" w:rsidRDefault="006D65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564" w:rsidRDefault="00FA07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after serving with distinction in the United States Army, Bryan Murphy </w:t>
      </w:r>
      <w:r w:rsidR="0052204B">
        <w:t xml:space="preserve">entered a career in law enforcement, </w:t>
      </w:r>
      <w:r>
        <w:t>serv</w:t>
      </w:r>
      <w:r w:rsidR="0052204B">
        <w:t>ing</w:t>
      </w:r>
      <w:r>
        <w:t xml:space="preserve"> the Emporia Police Department in Emporia, Virginia</w:t>
      </w:r>
      <w:r w:rsidR="0052204B">
        <w:t>, for nine years</w:t>
      </w:r>
      <w:r>
        <w:t xml:space="preserve"> before moving to Myrtle Beach; and</w:t>
      </w:r>
    </w:p>
    <w:p w:rsidR="00FA07B7" w:rsidRDefault="00FA07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7B7" w:rsidRDefault="00FA07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fifteen years with the Myrtle Beach Police Department, he has served in a variety of capacities</w:t>
      </w:r>
      <w:r w:rsidR="00A8067F">
        <w:t xml:space="preserve">, first as a uniformed police officer on patrol </w:t>
      </w:r>
      <w:r w:rsidR="0052204B">
        <w:t xml:space="preserve">shift </w:t>
      </w:r>
      <w:r w:rsidR="00A8067F">
        <w:t>and then waterfront shift</w:t>
      </w:r>
      <w:r>
        <w:t>; and</w:t>
      </w:r>
    </w:p>
    <w:p w:rsidR="00A8067F" w:rsidRDefault="00A806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67F" w:rsidRDefault="00A806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Sergeant Murphy soon volunteered and was accepted as a school resource officer (SRO), and during his duty as an SRO, he developed relationships with the students, faculty, and community that have enhanced his ability to provide protection and assistance to the community; and</w:t>
      </w:r>
    </w:p>
    <w:p w:rsidR="00A8067F" w:rsidRDefault="00A806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67F" w:rsidRDefault="00A806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desiring a new challenge in police work, he </w:t>
      </w:r>
      <w:r w:rsidR="00B3096F">
        <w:t>compet</w:t>
      </w:r>
      <w:r>
        <w:t>ed for</w:t>
      </w:r>
      <w:r w:rsidR="00B3096F">
        <w:t xml:space="preserve"> the relatively new position of coordinator for special events, for which he worked tirelessly in his responsibility to staff and </w:t>
      </w:r>
      <w:r w:rsidR="005959E0">
        <w:t xml:space="preserve">to </w:t>
      </w:r>
      <w:r w:rsidR="00B3096F">
        <w:t xml:space="preserve">regulate special events, and during his tenure the </w:t>
      </w:r>
      <w:r w:rsidR="0052204B">
        <w:t xml:space="preserve">number of </w:t>
      </w:r>
      <w:r w:rsidR="00B3096F">
        <w:t>special events handled by the unit quadrupled; and</w:t>
      </w:r>
    </w:p>
    <w:p w:rsidR="00B3096F" w:rsidRDefault="00B309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96F" w:rsidRDefault="00B309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upon his promotion to sergeant, </w:t>
      </w:r>
      <w:r w:rsidR="00C23EFA">
        <w:t>Sergeant Murphy</w:t>
      </w:r>
      <w:r>
        <w:t xml:space="preserve"> was assigned as a supervisor to the Street Crimes Unit, where he worked on high profile ca</w:t>
      </w:r>
      <w:r w:rsidR="00C23EFA">
        <w:t>ses and high street</w:t>
      </w:r>
      <w:r w:rsidR="005959E0">
        <w:noBreakHyphen/>
      </w:r>
      <w:r w:rsidR="00C23EFA">
        <w:t>level crime areas of the city with the unit, which made several significant arrests and slowed down the drug trade; and</w:t>
      </w:r>
    </w:p>
    <w:p w:rsidR="00C23EFA" w:rsidRDefault="00C23E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EFA" w:rsidRDefault="00C23E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transferred to the </w:t>
      </w:r>
      <w:r w:rsidR="005959E0">
        <w:t xml:space="preserve">Regulatory </w:t>
      </w:r>
      <w:r>
        <w:t xml:space="preserve">and </w:t>
      </w:r>
      <w:r w:rsidR="005959E0">
        <w:t xml:space="preserve">Training Unit </w:t>
      </w:r>
      <w:r>
        <w:t>when a position became available, and with his diverse experience, he has been a valuable asset to supervise the regulatory unit, and he has thriv</w:t>
      </w:r>
      <w:r w:rsidR="000871B4">
        <w:t>ed as a training instructor with a passion</w:t>
      </w:r>
      <w:r>
        <w:t xml:space="preserve"> to equip the next generation of police officers; and</w:t>
      </w:r>
    </w:p>
    <w:p w:rsidR="000871B4" w:rsidRDefault="000871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1B4" w:rsidRDefault="000871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he serves the Myrtle Beach Police Department with vigor, Sergeant Murphy finds off</w:t>
      </w:r>
      <w:r w:rsidR="005959E0">
        <w:noBreakHyphen/>
      </w:r>
      <w:r>
        <w:t xml:space="preserve">duty time to enjoy his family and to serve the young people in the community as an avid football referee; and </w:t>
      </w:r>
    </w:p>
    <w:p w:rsidR="005D1E1E" w:rsidRDefault="005D1E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AE4" w:rsidRDefault="005D1E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values the selfless service of </w:t>
      </w:r>
      <w:r w:rsidR="006D6564">
        <w:t>Bryan Murphy in protecting citizens of Horry County and the State of South Carolina, as well as visitors to our State, and the members congratulate him on receiving this prestigious and well</w:t>
      </w:r>
      <w:r w:rsidR="005959E0">
        <w:noBreakHyphen/>
      </w:r>
      <w:r w:rsidR="006D6564">
        <w:t>deserved recognition</w:t>
      </w:r>
      <w:r w:rsidR="00342AE4">
        <w:t>.  Now, therefore,</w:t>
      </w:r>
    </w:p>
    <w:p w:rsidR="00342AE4" w:rsidRDefault="00342A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AE4" w:rsidRDefault="00342A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42AE4" w:rsidRDefault="00342A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AE4" w:rsidRDefault="00342A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D1E1E">
        <w:t xml:space="preserve"> the members of the South Carolina House of Representatives, by this resolution, recognize and honor Sergeant Bryan Murphy of the Myrtle Beach Police Department for outstanding service to his force and his surrounding community and congratulate him upon receiving the Myrtle Beach Rotary Club 2016 Lifetime Achievement Award.</w:t>
      </w:r>
    </w:p>
    <w:p w:rsidR="00342AE4" w:rsidRDefault="00342A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AE4" w:rsidRDefault="00342A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5D1E1E">
        <w:t>t a copy of this resolution be present</w:t>
      </w:r>
      <w:r>
        <w:t>ed to</w:t>
      </w:r>
      <w:r w:rsidR="005D1E1E">
        <w:t xml:space="preserve"> Sergeant Bryan Murphy.</w:t>
      </w:r>
    </w:p>
    <w:p w:rsidR="00F813A2" w:rsidRDefault="005959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68D0" w:rsidRDefault="004168D0" w:rsidP="004168D0">
      <w:pPr>
        <w:suppressAutoHyphens/>
      </w:pPr>
    </w:p>
    <w:sectPr w:rsidR="004168D0" w:rsidSect="004168D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204B" w:rsidRDefault="0052204B" w:rsidP="009F0C77">
      <w:r>
        <w:separator/>
      </w:r>
    </w:p>
  </w:endnote>
  <w:endnote w:type="continuationSeparator" w:id="0">
    <w:p w:rsidR="0052204B" w:rsidRDefault="005220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350F60-D418-4089-9EAC-EFEB008B94F2}"/>
    <w:embedBold r:id="rId2" w:fontKey="{290C76ED-0106-4502-BE39-F02B8AAAF2CA}"/>
  </w:font>
  <w:font w:name="Calibri">
    <w:panose1 w:val="020F0502020204030204"/>
    <w:charset w:val="00"/>
    <w:family w:val="swiss"/>
    <w:pitch w:val="variable"/>
    <w:sig w:usb0="E00002FF" w:usb1="4000ACFF" w:usb2="00000001" w:usb3="00000000" w:csb0="0000019F" w:csb1="00000000"/>
    <w:embedRegular r:id="rId3" w:fontKey="{5ADBB458-C6FF-49D5-A7A3-2BA800CFD43D}"/>
  </w:font>
  <w:font w:name="Segoe UI">
    <w:panose1 w:val="020B0502040204020203"/>
    <w:charset w:val="00"/>
    <w:family w:val="swiss"/>
    <w:pitch w:val="variable"/>
    <w:sig w:usb0="E10022FF" w:usb1="C000E47F" w:usb2="00000029" w:usb3="00000000" w:csb0="000001DF" w:csb1="00000000"/>
    <w:embedRegular r:id="rId4" w:fontKey="{D11916BD-CBB6-4F25-8697-0B70A150F94A}"/>
  </w:font>
  <w:font w:name="Cambria">
    <w:panose1 w:val="02040503050406030204"/>
    <w:charset w:val="00"/>
    <w:family w:val="roman"/>
    <w:pitch w:val="variable"/>
    <w:sig w:usb0="E00002FF" w:usb1="400004FF" w:usb2="00000000" w:usb3="00000000" w:csb0="0000019F" w:csb1="00000000"/>
    <w:embedRegular r:id="rId5" w:fontKey="{659C0924-7274-442A-B26A-DB9C004D04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3A2" w:rsidRPr="004168D0" w:rsidRDefault="004168D0" w:rsidP="004168D0">
    <w:pPr>
      <w:pStyle w:val="Footer"/>
      <w:tabs>
        <w:tab w:val="clear" w:pos="4680"/>
        <w:tab w:val="clear" w:pos="9360"/>
        <w:tab w:val="center" w:pos="2995"/>
      </w:tabs>
      <w:spacing w:before="120"/>
    </w:pPr>
    <w:r>
      <w:t>[5280]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204B" w:rsidRDefault="0052204B" w:rsidP="009F0C77">
      <w:r>
        <w:separator/>
      </w:r>
    </w:p>
  </w:footnote>
  <w:footnote w:type="continuationSeparator" w:id="0">
    <w:p w:rsidR="0052204B" w:rsidRDefault="005220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751SA16"/>
    <w:docVar w:name="CoverBillType" w:val="r"/>
    <w:docVar w:name="docpath" w:val="L:\Council\bills\GM\24751SA16.DOCX"/>
    <w:docVar w:name="dvBillNumber" w:val="5280"/>
    <w:docVar w:name="dvBillNumberPrefix" w:val="H. "/>
    <w:docVar w:name="dvOriginalBody" w:val="House"/>
    <w:docVar w:name="dvSteno" w:val="GM"/>
    <w:docVar w:name="NameofBody" w:val="h"/>
    <w:docVar w:name="vgroup2" w:val="Council"/>
  </w:docVars>
  <w:rsids>
    <w:rsidRoot w:val="00342AE4"/>
    <w:rsid w:val="00011869"/>
    <w:rsid w:val="00015CD6"/>
    <w:rsid w:val="000871B4"/>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42AE4"/>
    <w:rsid w:val="0037079A"/>
    <w:rsid w:val="003C4DAB"/>
    <w:rsid w:val="003D01E8"/>
    <w:rsid w:val="003E5288"/>
    <w:rsid w:val="003F6D79"/>
    <w:rsid w:val="004168D0"/>
    <w:rsid w:val="0041760A"/>
    <w:rsid w:val="00417C01"/>
    <w:rsid w:val="004403BD"/>
    <w:rsid w:val="00461441"/>
    <w:rsid w:val="004809EE"/>
    <w:rsid w:val="00485F91"/>
    <w:rsid w:val="004E7D54"/>
    <w:rsid w:val="0052204B"/>
    <w:rsid w:val="005273C6"/>
    <w:rsid w:val="00530A69"/>
    <w:rsid w:val="00545593"/>
    <w:rsid w:val="00577C6C"/>
    <w:rsid w:val="005959E0"/>
    <w:rsid w:val="005C2FE2"/>
    <w:rsid w:val="005D1E1E"/>
    <w:rsid w:val="005E2BC9"/>
    <w:rsid w:val="00605102"/>
    <w:rsid w:val="006215AA"/>
    <w:rsid w:val="006913C9"/>
    <w:rsid w:val="0069470D"/>
    <w:rsid w:val="006D6564"/>
    <w:rsid w:val="00734F00"/>
    <w:rsid w:val="007A70AE"/>
    <w:rsid w:val="008362E8"/>
    <w:rsid w:val="008A1768"/>
    <w:rsid w:val="008F0F33"/>
    <w:rsid w:val="008F4429"/>
    <w:rsid w:val="0094021A"/>
    <w:rsid w:val="009B44AF"/>
    <w:rsid w:val="009C6A0B"/>
    <w:rsid w:val="009F0C77"/>
    <w:rsid w:val="009F4DD1"/>
    <w:rsid w:val="00A41684"/>
    <w:rsid w:val="00A60720"/>
    <w:rsid w:val="00A64E80"/>
    <w:rsid w:val="00A72BCD"/>
    <w:rsid w:val="00A741D9"/>
    <w:rsid w:val="00A8067F"/>
    <w:rsid w:val="00A833AB"/>
    <w:rsid w:val="00A9741D"/>
    <w:rsid w:val="00AD4B17"/>
    <w:rsid w:val="00B3096F"/>
    <w:rsid w:val="00B412D4"/>
    <w:rsid w:val="00BE3C22"/>
    <w:rsid w:val="00C0345E"/>
    <w:rsid w:val="00C23EFA"/>
    <w:rsid w:val="00C3483A"/>
    <w:rsid w:val="00C74E9D"/>
    <w:rsid w:val="00C82FD3"/>
    <w:rsid w:val="00C92819"/>
    <w:rsid w:val="00CC6B7B"/>
    <w:rsid w:val="00CD2089"/>
    <w:rsid w:val="00D17DB0"/>
    <w:rsid w:val="00D73A67"/>
    <w:rsid w:val="00D970A9"/>
    <w:rsid w:val="00DF3845"/>
    <w:rsid w:val="00E41911"/>
    <w:rsid w:val="00E92EEF"/>
    <w:rsid w:val="00EF2368"/>
    <w:rsid w:val="00F24442"/>
    <w:rsid w:val="00F50AE3"/>
    <w:rsid w:val="00F656BA"/>
    <w:rsid w:val="00F67CF1"/>
    <w:rsid w:val="00F813A2"/>
    <w:rsid w:val="00F840F0"/>
    <w:rsid w:val="00FA07B7"/>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6FC280-96DA-4892-A51B-F4E4C7299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71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71B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86B38-DF52-4E47-90D3-E111960D1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B4FE34B3.dotm</Template>
  <TotalTime>0</TotalTime>
  <Pages>1</Pages>
  <Words>497</Words>
  <Characters>2643</Characters>
  <Application>Microsoft Office Word</Application>
  <DocSecurity>0</DocSecurity>
  <Lines>80</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5280 Text of Previous Version (Apr. 26, 2016) - South Carolina Legislature Online</dc:title>
  <dc:creator>Gail Pinckney Moore</dc:creator>
  <cp:lastModifiedBy>S Volk</cp:lastModifiedBy>
  <cp:revision>2</cp:revision>
  <cp:lastPrinted>2016-04-26T19:58:00Z</cp:lastPrinted>
  <dcterms:created xsi:type="dcterms:W3CDTF">2016-04-26T20:43:00Z</dcterms:created>
  <dcterms:modified xsi:type="dcterms:W3CDTF">2016-04-26T20:43:00Z</dcterms:modified>
</cp:coreProperties>
</file>