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7A" w:rsidRDefault="00833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9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="00434ECA">
        <w:t>HARRY LEE WASHINGTON OF SUMTER COUNTY ON THE OCCASION OF THEIR SIXTY</w:t>
      </w:r>
      <w:r w:rsidR="00272127">
        <w:noBreakHyphen/>
      </w:r>
      <w:r w:rsidR="00434ECA">
        <w:t>SECOND AN</w:t>
      </w:r>
      <w:r>
        <w:t>NIVERSARY AND TO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355" w:rsidRDefault="00D039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0355">
        <w:t xml:space="preserve">the members of the South Carolina House of Representatives are pleased to learn that Mr. and Mrs. </w:t>
      </w:r>
      <w:r w:rsidR="00F10355">
        <w:rPr>
          <w:color w:val="000000" w:themeColor="text1"/>
          <w:u w:color="000000" w:themeColor="text1"/>
        </w:rPr>
        <w:t>Harry Washington will celebrate their sixty</w:t>
      </w:r>
      <w:r w:rsidR="00272127">
        <w:rPr>
          <w:color w:val="000000" w:themeColor="text1"/>
          <w:u w:color="000000" w:themeColor="text1"/>
        </w:rPr>
        <w:noBreakHyphen/>
      </w:r>
      <w:r w:rsidR="00F10355">
        <w:rPr>
          <w:color w:val="000000" w:themeColor="text1"/>
          <w:u w:color="000000" w:themeColor="text1"/>
        </w:rPr>
        <w:t xml:space="preserve">second wedding anniversary surrounded by family and friends at the </w:t>
      </w:r>
      <w:r w:rsidR="00F10355" w:rsidRPr="00D25675">
        <w:rPr>
          <w:color w:val="000000" w:themeColor="text1"/>
          <w:u w:color="000000" w:themeColor="text1"/>
        </w:rPr>
        <w:t>Delaine Community Center</w:t>
      </w:r>
      <w:r w:rsidR="00F10355">
        <w:rPr>
          <w:color w:val="000000" w:themeColor="text1"/>
          <w:u w:color="000000" w:themeColor="text1"/>
        </w:rPr>
        <w:t xml:space="preserve"> in </w:t>
      </w:r>
      <w:r w:rsidR="00F10355" w:rsidRPr="00D25675">
        <w:rPr>
          <w:color w:val="000000" w:themeColor="text1"/>
          <w:u w:color="000000" w:themeColor="text1"/>
        </w:rPr>
        <w:t>Wedgefield</w:t>
      </w:r>
      <w:r w:rsidR="00F10355">
        <w:rPr>
          <w:color w:val="000000" w:themeColor="text1"/>
          <w:u w:color="000000" w:themeColor="text1"/>
        </w:rPr>
        <w:t xml:space="preserve"> on May 7, 2016;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5675">
        <w:rPr>
          <w:color w:val="000000" w:themeColor="text1"/>
          <w:u w:color="000000" w:themeColor="text1"/>
        </w:rPr>
        <w:t xml:space="preserve">Harry Lee Washington </w:t>
      </w:r>
      <w:r>
        <w:rPr>
          <w:color w:val="000000" w:themeColor="text1"/>
          <w:u w:color="000000" w:themeColor="text1"/>
        </w:rPr>
        <w:t xml:space="preserve">was </w:t>
      </w:r>
      <w:r w:rsidRPr="00D25675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>on January 1, 1932, the son of</w:t>
      </w:r>
      <w:r w:rsidRPr="00D25675">
        <w:rPr>
          <w:color w:val="000000" w:themeColor="text1"/>
          <w:u w:color="000000" w:themeColor="text1"/>
        </w:rPr>
        <w:t xml:space="preserve"> Hopkins and Sally Ann Thomas Washington</w:t>
      </w:r>
      <w:r>
        <w:rPr>
          <w:color w:val="000000" w:themeColor="text1"/>
          <w:u w:color="000000" w:themeColor="text1"/>
        </w:rPr>
        <w:t xml:space="preserve">.  </w:t>
      </w:r>
      <w:r>
        <w:t xml:space="preserve">Hattie M. Sinkler was born on </w:t>
      </w:r>
      <w:r w:rsidRPr="00D25675">
        <w:rPr>
          <w:color w:val="000000" w:themeColor="text1"/>
          <w:u w:color="000000" w:themeColor="text1"/>
        </w:rPr>
        <w:t>May 5, 1935</w:t>
      </w:r>
      <w:r>
        <w:rPr>
          <w:color w:val="000000" w:themeColor="text1"/>
          <w:u w:color="000000" w:themeColor="text1"/>
        </w:rPr>
        <w:t xml:space="preserve">, the daughter of </w:t>
      </w:r>
      <w:r w:rsidRPr="00D25675">
        <w:rPr>
          <w:color w:val="000000" w:themeColor="text1"/>
          <w:u w:color="000000" w:themeColor="text1"/>
        </w:rPr>
        <w:t>Harkles and Louise Lawson Sinkler</w:t>
      </w:r>
      <w:r w:rsidR="00434ECA">
        <w:rPr>
          <w:color w:val="000000" w:themeColor="text1"/>
          <w:u w:color="000000" w:themeColor="text1"/>
        </w:rPr>
        <w:t>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several decades ago, </w:t>
      </w:r>
      <w:r w:rsidRPr="00D25675">
        <w:rPr>
          <w:color w:val="000000" w:themeColor="text1"/>
          <w:u w:color="000000" w:themeColor="text1"/>
        </w:rPr>
        <w:t>Harry and Hattie met at Orangehill Methodist Church</w:t>
      </w:r>
      <w:r>
        <w:rPr>
          <w:color w:val="000000" w:themeColor="text1"/>
          <w:u w:color="000000" w:themeColor="text1"/>
        </w:rPr>
        <w:t>, and</w:t>
      </w:r>
      <w:r w:rsidR="00272127">
        <w:rPr>
          <w:color w:val="000000" w:themeColor="text1"/>
          <w:u w:color="000000" w:themeColor="text1"/>
        </w:rPr>
        <w:t xml:space="preserve"> in 1954,</w:t>
      </w:r>
      <w:r>
        <w:rPr>
          <w:color w:val="000000" w:themeColor="text1"/>
          <w:u w:color="000000" w:themeColor="text1"/>
        </w:rPr>
        <w:t xml:space="preserve"> they </w:t>
      </w:r>
      <w:r w:rsidR="00434ECA">
        <w:t>pledged to one another a lifetime of love and sharing as they were joined in holy matrimony</w:t>
      </w:r>
      <w:r>
        <w:rPr>
          <w:color w:val="000000" w:themeColor="text1"/>
          <w:u w:color="000000" w:themeColor="text1"/>
        </w:rPr>
        <w:t>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F55" w:rsidRDefault="00F10355" w:rsidP="00A37F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celebration of their anniversary, friends and </w:t>
      </w:r>
      <w:r w:rsidR="00A37F55">
        <w:rPr>
          <w:color w:val="000000" w:themeColor="text1"/>
          <w:u w:color="000000" w:themeColor="text1"/>
        </w:rPr>
        <w:t>family will also honor Mr. Washington</w:t>
      </w:r>
      <w:r w:rsidR="00272127" w:rsidRPr="00272127">
        <w:rPr>
          <w:color w:val="000000" w:themeColor="text1"/>
          <w:u w:color="000000" w:themeColor="text1"/>
        </w:rPr>
        <w:t>’</w:t>
      </w:r>
      <w:r w:rsidR="00A37F55">
        <w:rPr>
          <w:color w:val="000000" w:themeColor="text1"/>
          <w:u w:color="000000" w:themeColor="text1"/>
        </w:rPr>
        <w:t>s eighty</w:t>
      </w:r>
      <w:r w:rsidR="00272127">
        <w:rPr>
          <w:color w:val="000000" w:themeColor="text1"/>
          <w:u w:color="000000" w:themeColor="text1"/>
        </w:rPr>
        <w:noBreakHyphen/>
      </w:r>
      <w:r w:rsidR="00A37F55">
        <w:rPr>
          <w:color w:val="000000" w:themeColor="text1"/>
          <w:u w:color="000000" w:themeColor="text1"/>
        </w:rPr>
        <w:t>fourth birthday on January 1 and Mrs. Washington</w:t>
      </w:r>
      <w:r w:rsidR="00272127" w:rsidRPr="00272127">
        <w:rPr>
          <w:color w:val="000000" w:themeColor="text1"/>
          <w:u w:color="000000" w:themeColor="text1"/>
        </w:rPr>
        <w:t>’</w:t>
      </w:r>
      <w:r w:rsidR="00A37F55">
        <w:rPr>
          <w:color w:val="000000" w:themeColor="text1"/>
          <w:u w:color="000000" w:themeColor="text1"/>
        </w:rPr>
        <w:t>s eighty</w:t>
      </w:r>
      <w:r w:rsidR="00272127">
        <w:rPr>
          <w:color w:val="000000" w:themeColor="text1"/>
          <w:u w:color="000000" w:themeColor="text1"/>
        </w:rPr>
        <w:noBreakHyphen/>
      </w:r>
      <w:r w:rsidR="00A37F55">
        <w:rPr>
          <w:color w:val="000000" w:themeColor="text1"/>
          <w:u w:color="000000" w:themeColor="text1"/>
        </w:rPr>
        <w:t>first birthday on May 5; and</w:t>
      </w:r>
    </w:p>
    <w:p w:rsidR="00A37F55" w:rsidRDefault="00A37F55" w:rsidP="00A37F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Pr="00D2567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434EC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</w:t>
      </w:r>
      <w:r w:rsidR="00434EC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together Hattie and Harry reared six fine c</w:t>
      </w:r>
      <w:r w:rsidR="00F10355" w:rsidRPr="00D25675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 xml:space="preserve">: the late </w:t>
      </w:r>
      <w:r w:rsidR="00F10355" w:rsidRPr="00D25675">
        <w:rPr>
          <w:color w:val="000000" w:themeColor="text1"/>
          <w:u w:color="000000" w:themeColor="text1"/>
        </w:rPr>
        <w:t>Harry Lee Washington</w:t>
      </w:r>
      <w:r>
        <w:rPr>
          <w:color w:val="000000" w:themeColor="text1"/>
          <w:u w:color="000000" w:themeColor="text1"/>
        </w:rPr>
        <w:t>,</w:t>
      </w:r>
      <w:r w:rsidR="00F10355" w:rsidRPr="00D25675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 xml:space="preserve">.; </w:t>
      </w:r>
      <w:r w:rsidR="00F10355" w:rsidRPr="00D25675">
        <w:rPr>
          <w:color w:val="000000" w:themeColor="text1"/>
          <w:u w:color="000000" w:themeColor="text1"/>
        </w:rPr>
        <w:t>Christine G</w:t>
      </w:r>
      <w:r>
        <w:rPr>
          <w:color w:val="000000" w:themeColor="text1"/>
          <w:u w:color="000000" w:themeColor="text1"/>
        </w:rPr>
        <w:t>.</w:t>
      </w:r>
      <w:r w:rsidR="00F10355" w:rsidRPr="00D25675">
        <w:rPr>
          <w:color w:val="000000" w:themeColor="text1"/>
          <w:u w:color="000000" w:themeColor="text1"/>
        </w:rPr>
        <w:t xml:space="preserve"> Washington</w:t>
      </w:r>
      <w:r w:rsidR="00272127">
        <w:rPr>
          <w:color w:val="000000" w:themeColor="text1"/>
          <w:u w:color="000000" w:themeColor="text1"/>
        </w:rPr>
        <w:noBreakHyphen/>
      </w:r>
      <w:r w:rsidR="00F10355" w:rsidRPr="00D25675">
        <w:rPr>
          <w:color w:val="000000" w:themeColor="text1"/>
          <w:u w:color="000000" w:themeColor="text1"/>
        </w:rPr>
        <w:t>Miller</w:t>
      </w:r>
      <w:r>
        <w:rPr>
          <w:color w:val="000000" w:themeColor="text1"/>
          <w:u w:color="000000" w:themeColor="text1"/>
        </w:rPr>
        <w:t xml:space="preserve">; </w:t>
      </w:r>
      <w:r w:rsidR="00F10355" w:rsidRPr="00D25675">
        <w:rPr>
          <w:color w:val="000000" w:themeColor="text1"/>
          <w:u w:color="000000" w:themeColor="text1"/>
        </w:rPr>
        <w:t>Carolyn L. Washington</w:t>
      </w:r>
      <w:r>
        <w:rPr>
          <w:color w:val="000000" w:themeColor="text1"/>
          <w:u w:color="000000" w:themeColor="text1"/>
        </w:rPr>
        <w:t xml:space="preserve">; the late </w:t>
      </w:r>
      <w:r w:rsidR="00F10355" w:rsidRPr="00D25675">
        <w:rPr>
          <w:color w:val="000000" w:themeColor="text1"/>
          <w:u w:color="000000" w:themeColor="text1"/>
        </w:rPr>
        <w:t>Wendell M. Washington</w:t>
      </w:r>
      <w:r>
        <w:rPr>
          <w:color w:val="000000" w:themeColor="text1"/>
          <w:u w:color="000000" w:themeColor="text1"/>
        </w:rPr>
        <w:t xml:space="preserve">; </w:t>
      </w:r>
      <w:r w:rsidR="00F10355" w:rsidRPr="00D25675">
        <w:rPr>
          <w:color w:val="000000" w:themeColor="text1"/>
          <w:u w:color="000000" w:themeColor="text1"/>
        </w:rPr>
        <w:t>Patricia Ann Washington</w:t>
      </w:r>
      <w:r>
        <w:rPr>
          <w:color w:val="000000" w:themeColor="text1"/>
          <w:u w:color="000000" w:themeColor="text1"/>
        </w:rPr>
        <w:t xml:space="preserve">; and the late </w:t>
      </w:r>
      <w:r w:rsidR="00F10355" w:rsidRPr="00D25675">
        <w:rPr>
          <w:color w:val="000000" w:themeColor="text1"/>
          <w:u w:color="000000" w:themeColor="text1"/>
        </w:rPr>
        <w:t>Terry D. Washington</w:t>
      </w:r>
      <w:r>
        <w:rPr>
          <w:color w:val="000000" w:themeColor="text1"/>
          <w:u w:color="000000" w:themeColor="text1"/>
        </w:rPr>
        <w:t>; and</w:t>
      </w:r>
    </w:p>
    <w:p w:rsidR="00F10355" w:rsidRPr="00D25675" w:rsidRDefault="00F103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children have blessed them with twelve adoring</w:t>
      </w:r>
      <w:r w:rsidR="00F10355" w:rsidRPr="00D256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F10355" w:rsidRPr="00D25675">
        <w:rPr>
          <w:color w:val="000000" w:themeColor="text1"/>
          <w:u w:color="000000" w:themeColor="text1"/>
        </w:rPr>
        <w:t xml:space="preserve">randchildren and </w:t>
      </w:r>
      <w:r>
        <w:rPr>
          <w:color w:val="000000" w:themeColor="text1"/>
          <w:u w:color="000000" w:themeColor="text1"/>
        </w:rPr>
        <w:t>eleven</w:t>
      </w:r>
      <w:r w:rsidR="00F10355" w:rsidRPr="00D256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F10355" w:rsidRPr="00D25675">
        <w:rPr>
          <w:color w:val="000000" w:themeColor="text1"/>
          <w:u w:color="000000" w:themeColor="text1"/>
        </w:rPr>
        <w:t>reat</w:t>
      </w:r>
      <w:r w:rsidR="002721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F10355" w:rsidRPr="00D25675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</w:t>
      </w:r>
      <w:r w:rsidR="00F10355" w:rsidRPr="00D25675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>; and</w:t>
      </w:r>
    </w:p>
    <w:p w:rsidR="00A37F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F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and Mrs. Washington</w:t>
      </w:r>
      <w:r w:rsidR="00272127" w:rsidRPr="002721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life together has been a blessing to their neighbors and family members through their p</w:t>
      </w:r>
      <w:r w:rsidR="00F10355" w:rsidRPr="00D25675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ers</w:t>
      </w:r>
      <w:r w:rsidR="00F10355" w:rsidRPr="00D25675">
        <w:rPr>
          <w:color w:val="000000" w:themeColor="text1"/>
          <w:u w:color="000000" w:themeColor="text1"/>
        </w:rPr>
        <w:t xml:space="preserve">, cooking, hairstyling, and transportation, </w:t>
      </w:r>
      <w:r>
        <w:rPr>
          <w:color w:val="000000" w:themeColor="text1"/>
          <w:u w:color="000000" w:themeColor="text1"/>
        </w:rPr>
        <w:t>all shared so freely with others; and</w:t>
      </w:r>
    </w:p>
    <w:p w:rsidR="00A37F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kindly </w:t>
      </w:r>
      <w:r w:rsidRPr="00D25675">
        <w:rPr>
          <w:color w:val="000000" w:themeColor="text1"/>
          <w:u w:color="000000" w:themeColor="text1"/>
        </w:rPr>
        <w:t>welcom</w:t>
      </w:r>
      <w:r>
        <w:rPr>
          <w:color w:val="000000" w:themeColor="text1"/>
          <w:u w:color="000000" w:themeColor="text1"/>
        </w:rPr>
        <w:t xml:space="preserve">ing </w:t>
      </w:r>
      <w:r w:rsidR="00434ECA">
        <w:rPr>
          <w:color w:val="000000" w:themeColor="text1"/>
          <w:u w:color="000000" w:themeColor="text1"/>
        </w:rPr>
        <w:t>e</w:t>
      </w:r>
      <w:r w:rsidR="00434ECA" w:rsidRPr="00D25675">
        <w:rPr>
          <w:color w:val="000000" w:themeColor="text1"/>
          <w:u w:color="000000" w:themeColor="text1"/>
        </w:rPr>
        <w:t>veryone</w:t>
      </w:r>
      <w:r>
        <w:rPr>
          <w:color w:val="000000" w:themeColor="text1"/>
          <w:u w:color="000000" w:themeColor="text1"/>
        </w:rPr>
        <w:t xml:space="preserve"> in</w:t>
      </w:r>
      <w:r w:rsidRPr="00D25675">
        <w:rPr>
          <w:color w:val="000000" w:themeColor="text1"/>
          <w:u w:color="000000" w:themeColor="text1"/>
        </w:rPr>
        <w:t>to their home</w:t>
      </w:r>
      <w:r w:rsidR="00434ECA">
        <w:rPr>
          <w:color w:val="000000" w:themeColor="text1"/>
          <w:u w:color="000000" w:themeColor="text1"/>
        </w:rPr>
        <w:t>, they have shown their affection through</w:t>
      </w:r>
      <w:r w:rsidR="00F10355" w:rsidRPr="00D25675">
        <w:rPr>
          <w:color w:val="000000" w:themeColor="text1"/>
          <w:u w:color="000000" w:themeColor="text1"/>
        </w:rPr>
        <w:t xml:space="preserve"> </w:t>
      </w:r>
      <w:r w:rsidR="00434ECA">
        <w:rPr>
          <w:color w:val="000000" w:themeColor="text1"/>
          <w:u w:color="000000" w:themeColor="text1"/>
        </w:rPr>
        <w:t>warmhearted</w:t>
      </w:r>
      <w:r w:rsidR="00F10355" w:rsidRPr="00D25675">
        <w:rPr>
          <w:color w:val="000000" w:themeColor="text1"/>
          <w:u w:color="000000" w:themeColor="text1"/>
        </w:rPr>
        <w:t xml:space="preserve"> conversation, listening to concerns</w:t>
      </w:r>
      <w:r w:rsidR="00434ECA">
        <w:rPr>
          <w:color w:val="000000" w:themeColor="text1"/>
          <w:u w:color="000000" w:themeColor="text1"/>
        </w:rPr>
        <w:t>,</w:t>
      </w:r>
      <w:r w:rsidR="00F10355" w:rsidRPr="00D25675">
        <w:rPr>
          <w:color w:val="000000" w:themeColor="text1"/>
          <w:u w:color="000000" w:themeColor="text1"/>
        </w:rPr>
        <w:t xml:space="preserve"> and the sharing of any meal</w:t>
      </w:r>
      <w:r w:rsidR="00434ECA">
        <w:rPr>
          <w:color w:val="000000" w:themeColor="text1"/>
          <w:u w:color="000000" w:themeColor="text1"/>
        </w:rPr>
        <w:t>; and</w:t>
      </w:r>
    </w:p>
    <w:p w:rsidR="00434ECA" w:rsidRPr="00D25675" w:rsidRDefault="00434ECA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 a life as does a marriage that endures the test of time and grows stronger with each passing year;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434ECA">
        <w:t>Washington</w:t>
      </w:r>
      <w:r>
        <w:t xml:space="preserve"> has learned the veracity of the proverb, “Whoso find</w:t>
      </w:r>
      <w:r w:rsidR="00434ECA">
        <w:t>s</w:t>
      </w:r>
      <w:r>
        <w:t xml:space="preserve"> a wife find</w:t>
      </w:r>
      <w:r w:rsidR="00434ECA">
        <w:t>s</w:t>
      </w:r>
      <w:r>
        <w:t xml:space="preserve"> a good thing, and obtain</w:t>
      </w:r>
      <w:r w:rsidR="00434ECA">
        <w:t>s favo</w:t>
      </w:r>
      <w:r>
        <w:t xml:space="preserve">r of the Lord,” and he now considers one of his crowning achievements as having had the good sense to marry his beloved </w:t>
      </w:r>
      <w:r w:rsidR="00434ECA">
        <w:t>Hattie</w:t>
      </w:r>
      <w:r>
        <w:t>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955" w:rsidRDefault="00F103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4ECA">
        <w:t xml:space="preserve">the South Carolina House of Representatives </w:t>
      </w:r>
      <w:r w:rsidR="00272127">
        <w:t>is</w:t>
      </w:r>
      <w:r w:rsidR="00434ECA">
        <w:t xml:space="preserve"> pleased to honor Mr. and Mrs. Washington upon the celebration of their sixty</w:t>
      </w:r>
      <w:r w:rsidR="00272127">
        <w:noBreakHyphen/>
      </w:r>
      <w:r w:rsidR="00434ECA">
        <w:t>second anniversary, as well as his eighty</w:t>
      </w:r>
      <w:r w:rsidR="00272127">
        <w:noBreakHyphen/>
      </w:r>
      <w:r w:rsidR="00434ECA">
        <w:t>fourth birthday and her eighty</w:t>
      </w:r>
      <w:r w:rsidR="00272127">
        <w:noBreakHyphen/>
      </w:r>
      <w:r w:rsidR="00434ECA">
        <w:t>first birthday, and the members wish them many more years of continued health and happiness together</w:t>
      </w:r>
      <w:r w:rsidR="00D03955">
        <w:t>.  Now, therefore,</w:t>
      </w: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55" w:rsidRDefault="00D039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10355">
        <w:t xml:space="preserve"> </w:t>
      </w:r>
      <w:r w:rsidR="00272127">
        <w:t xml:space="preserve">the members of the South Carolina House of Representatives, by this resolution, </w:t>
      </w:r>
      <w:r w:rsidR="00F10355">
        <w:t xml:space="preserve">congratulate Mr. and Mrs. </w:t>
      </w:r>
      <w:r w:rsidR="00434ECA">
        <w:t>Harry Lee Washington</w:t>
      </w:r>
      <w:r w:rsidR="00F10355">
        <w:t xml:space="preserve"> of </w:t>
      </w:r>
      <w:r w:rsidR="00434ECA">
        <w:t>Sumter</w:t>
      </w:r>
      <w:r w:rsidR="00F10355">
        <w:t xml:space="preserve"> County on the occasion of their </w:t>
      </w:r>
      <w:r w:rsidR="00434ECA">
        <w:t>sixty</w:t>
      </w:r>
      <w:r w:rsidR="00272127">
        <w:noBreakHyphen/>
      </w:r>
      <w:r w:rsidR="00434ECA">
        <w:t>second</w:t>
      </w:r>
      <w:r w:rsidR="00F10355">
        <w:t xml:space="preserve"> anniversary and extend best wishes for many more years of blessing and fulfillment.</w:t>
      </w: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34ECA">
        <w:t>present</w:t>
      </w:r>
      <w:r>
        <w:t>ed to</w:t>
      </w:r>
      <w:r w:rsidR="00434ECA">
        <w:t xml:space="preserve"> Mr. and Mrs. Harry Lee Washington.</w:t>
      </w:r>
    </w:p>
    <w:p w:rsidR="00C32E4D" w:rsidRDefault="002721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307A" w:rsidRDefault="0083307A" w:rsidP="0083307A">
      <w:pPr>
        <w:suppressAutoHyphens/>
      </w:pPr>
    </w:p>
    <w:sectPr w:rsidR="0083307A" w:rsidSect="008330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ECA" w:rsidRDefault="00434ECA" w:rsidP="009F0C77">
      <w:r>
        <w:separator/>
      </w:r>
    </w:p>
  </w:endnote>
  <w:endnote w:type="continuationSeparator" w:id="0">
    <w:p w:rsidR="00434ECA" w:rsidRDefault="00434E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0C97E8-55F2-49D8-BD3D-DF791F3E511C}"/>
    <w:embedBold r:id="rId2" w:fontKey="{FB19D033-7179-4122-903C-26F422F79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FD3F6B-F208-4DF6-815E-B95761781B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F18B45-37AC-409D-A562-D6481670C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87BF4C-1652-4601-8892-F3FA20D713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E4D" w:rsidRPr="0083307A" w:rsidRDefault="0083307A" w:rsidP="00833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ECA" w:rsidRDefault="00434ECA" w:rsidP="009F0C77">
      <w:r>
        <w:separator/>
      </w:r>
    </w:p>
  </w:footnote>
  <w:footnote w:type="continuationSeparator" w:id="0">
    <w:p w:rsidR="00434ECA" w:rsidRDefault="00434E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4CZ16"/>
    <w:docVar w:name="CoverBillType" w:val="r"/>
    <w:docVar w:name="docpath" w:val="L:\Council\bills\GM\24744CZ16.DOCX"/>
    <w:docVar w:name="dvBillNumber" w:val="52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395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212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ECA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1DB"/>
    <w:rsid w:val="00734F00"/>
    <w:rsid w:val="007A70AE"/>
    <w:rsid w:val="0083307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F5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E4D"/>
    <w:rsid w:val="00C3483A"/>
    <w:rsid w:val="00C74E9D"/>
    <w:rsid w:val="00C82FD3"/>
    <w:rsid w:val="00C92819"/>
    <w:rsid w:val="00CC6B7B"/>
    <w:rsid w:val="00CD2089"/>
    <w:rsid w:val="00D03955"/>
    <w:rsid w:val="00D73A67"/>
    <w:rsid w:val="00D970A9"/>
    <w:rsid w:val="00DB03AF"/>
    <w:rsid w:val="00DF3845"/>
    <w:rsid w:val="00E41911"/>
    <w:rsid w:val="00E92EEF"/>
    <w:rsid w:val="00EF2368"/>
    <w:rsid w:val="00F1035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F16420-A08F-46C4-9B43-830431C4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1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1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459F1-5D55-4ADC-8CE3-FD72D126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39A080DC.dotm</Template>
  <TotalTime>0</TotalTime>
  <Pages>2</Pages>
  <Words>473</Words>
  <Characters>2520</Characters>
  <Application>Microsoft Office Word</Application>
  <DocSecurity>0</DocSecurity>
  <Lines>79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5283 Text of Previous Version (Apr. 26, 2016) - South Carolina Legislature Online</dc:title>
  <dc:creator>Gail Pinckney Moore</dc:creator>
  <cp:lastModifiedBy>S Volk</cp:lastModifiedBy>
  <cp:revision>2</cp:revision>
  <cp:lastPrinted>2016-04-21T18:15:00Z</cp:lastPrinted>
  <dcterms:created xsi:type="dcterms:W3CDTF">2016-04-26T22:09:00Z</dcterms:created>
  <dcterms:modified xsi:type="dcterms:W3CDTF">2016-04-26T22:09:00Z</dcterms:modified>
</cp:coreProperties>
</file>