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7C4" w:rsidRDefault="003D17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65B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Pr="00522CE0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 w:rsidR="00215A8B">
        <w:noBreakHyphen/>
      </w:r>
      <w:r>
        <w:t>11</w:t>
      </w:r>
      <w:r w:rsidR="00215A8B">
        <w:noBreakHyphen/>
        <w:t>102</w:t>
      </w:r>
      <w:r>
        <w:t xml:space="preserve"> SO AS TO AUTHORIZE THE LEGISLATIVE DELEGATION OF A COUNTY TO ABOLISH A COUNTY RECREATION COMMISSION BY DELEGATION RESOLUTION AND DEVOLVE THE COMMISSION</w:t>
      </w:r>
      <w:r w:rsidR="00215A8B" w:rsidRPr="00215A8B">
        <w:t>’</w:t>
      </w:r>
      <w:r>
        <w:t>S POWERS ONTO THE GOVERNING BODY OF THE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65B8" w:rsidRDefault="00706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65B8" w:rsidRDefault="00706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11, Title 6 of the 1976 Code is amended by adding:</w:t>
      </w: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 w:rsidR="00215A8B">
        <w:noBreakHyphen/>
      </w:r>
      <w:r>
        <w:t>11</w:t>
      </w:r>
      <w:r w:rsidR="00215A8B">
        <w:noBreakHyphen/>
      </w:r>
      <w:r>
        <w:t>102.</w:t>
      </w:r>
      <w:r>
        <w:tab/>
        <w:t>Notwithstanding another provision of law, the legislative delegation of a county may by delegation resolution abolish a county recreation commission and devolve its powers and duties on the governing body of the county.”</w:t>
      </w: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Pr="00522CE0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D1217" w:rsidRDefault="00215A8B" w:rsidP="00CC2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7C4" w:rsidRDefault="003D17C4" w:rsidP="003D17C4">
      <w:pPr>
        <w:suppressAutoHyphens/>
      </w:pPr>
    </w:p>
    <w:sectPr w:rsidR="003D17C4" w:rsidSect="003D17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5B8" w:rsidRDefault="007065B8" w:rsidP="009F0C77">
      <w:r>
        <w:separator/>
      </w:r>
    </w:p>
  </w:endnote>
  <w:endnote w:type="continuationSeparator" w:id="0">
    <w:p w:rsidR="007065B8" w:rsidRDefault="007065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2AB967-3E1D-4A5F-BFCC-438BE200AA49}"/>
    <w:embedBold r:id="rId2" w:fontKey="{AF6A8916-A3B1-4B7A-B034-876BC29FE4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1FB7B4-F783-4401-8379-5D11F1CB4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FD1C87-4DA2-4351-9CC5-63ADE4E5A5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217" w:rsidRPr="003D17C4" w:rsidRDefault="003D17C4" w:rsidP="003D17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5B8" w:rsidRDefault="007065B8" w:rsidP="009F0C77">
      <w:r>
        <w:separator/>
      </w:r>
    </w:p>
  </w:footnote>
  <w:footnote w:type="continuationSeparator" w:id="0">
    <w:p w:rsidR="007065B8" w:rsidRDefault="007065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47ZW16"/>
    <w:docVar w:name="CoverBillType" w:val="b"/>
    <w:docVar w:name="docpath" w:val="L:\Council\bills\GGS\22847ZW16.DOCX"/>
    <w:docVar w:name="dvBillNumber" w:val="529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065B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58A"/>
    <w:rsid w:val="00205238"/>
    <w:rsid w:val="00215A8B"/>
    <w:rsid w:val="002321B6"/>
    <w:rsid w:val="00250967"/>
    <w:rsid w:val="002543C8"/>
    <w:rsid w:val="0025541D"/>
    <w:rsid w:val="00284AAE"/>
    <w:rsid w:val="00291A03"/>
    <w:rsid w:val="00295ACA"/>
    <w:rsid w:val="002D1217"/>
    <w:rsid w:val="002E5912"/>
    <w:rsid w:val="00301B21"/>
    <w:rsid w:val="00325348"/>
    <w:rsid w:val="0032732C"/>
    <w:rsid w:val="00336AD0"/>
    <w:rsid w:val="0037079A"/>
    <w:rsid w:val="003C4DAB"/>
    <w:rsid w:val="003D01E8"/>
    <w:rsid w:val="003D17C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5EC"/>
    <w:rsid w:val="007065B8"/>
    <w:rsid w:val="00734F00"/>
    <w:rsid w:val="007453EE"/>
    <w:rsid w:val="007A70AE"/>
    <w:rsid w:val="008362E8"/>
    <w:rsid w:val="008A1768"/>
    <w:rsid w:val="008F0F33"/>
    <w:rsid w:val="008F4429"/>
    <w:rsid w:val="009135A3"/>
    <w:rsid w:val="009305AE"/>
    <w:rsid w:val="00934606"/>
    <w:rsid w:val="0094021A"/>
    <w:rsid w:val="009A2D7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3D4"/>
    <w:rsid w:val="00B412D4"/>
    <w:rsid w:val="00BE3C22"/>
    <w:rsid w:val="00C0345E"/>
    <w:rsid w:val="00C3483A"/>
    <w:rsid w:val="00C74E9D"/>
    <w:rsid w:val="00C82FD3"/>
    <w:rsid w:val="00C92819"/>
    <w:rsid w:val="00CC271A"/>
    <w:rsid w:val="00CC6B7B"/>
    <w:rsid w:val="00CD2089"/>
    <w:rsid w:val="00D00877"/>
    <w:rsid w:val="00D73A67"/>
    <w:rsid w:val="00D970A9"/>
    <w:rsid w:val="00DF3845"/>
    <w:rsid w:val="00E41911"/>
    <w:rsid w:val="00E77170"/>
    <w:rsid w:val="00E92EEF"/>
    <w:rsid w:val="00EE0F2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321377-A547-4952-8C53-33ACCE81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FEF11-2845-4D1C-89DE-1C1F56230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124</Words>
  <Characters>628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5293 Text of Previous Version (Apr. 28, 2016) - South Carolina Legislature Online</dc:title>
  <dc:creator>GloriaShackelford</dc:creator>
  <cp:lastModifiedBy>S Volk</cp:lastModifiedBy>
  <cp:revision>2</cp:revision>
  <cp:lastPrinted>2016-04-26T21:24:00Z</cp:lastPrinted>
  <dcterms:created xsi:type="dcterms:W3CDTF">2016-04-28T14:49:00Z</dcterms:created>
  <dcterms:modified xsi:type="dcterms:W3CDTF">2016-04-28T14:49:00Z</dcterms:modified>
</cp:coreProperties>
</file>