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7C1" w:rsidRDefault="005E57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5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4AD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03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36A70">
        <w:t>RECOGNIZE AND HONOR</w:t>
      </w:r>
      <w:r>
        <w:t xml:space="preserve"> THE CLAFLIN UNIVERSITY BASEBALL TEAM FOR AN EXCEPTIONAL SEASON AND </w:t>
      </w:r>
      <w:r w:rsidR="00C36A70">
        <w:t>TO CONGRATULATE THE PLAYERS AND COACHES ON</w:t>
      </w:r>
      <w:r>
        <w:t xml:space="preserve"> CAPTURING THE </w:t>
      </w:r>
      <w:r w:rsidRPr="00E4532A">
        <w:rPr>
          <w:color w:val="000000" w:themeColor="text1"/>
          <w:u w:color="000000" w:themeColor="text1"/>
        </w:rPr>
        <w:t>2016 SOUTHERN INTERCOLLEGIATE ATHLETIC CONFERENCE CHAMPIONSHIP</w:t>
      </w:r>
      <w:r>
        <w:rPr>
          <w:color w:val="000000" w:themeColor="text1"/>
          <w:u w:color="000000" w:themeColor="text1"/>
        </w:rPr>
        <w:t xml:space="preserve">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0BF2" w:rsidRDefault="006E4AD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80BF2">
        <w:t xml:space="preserve">the members of the South Carolina </w:t>
      </w:r>
      <w:r w:rsidR="00CF7CB8">
        <w:t>General Assembly</w:t>
      </w:r>
      <w:r w:rsidR="00580BF2">
        <w:t xml:space="preserve"> are pleased to learn that the </w:t>
      </w:r>
      <w:r w:rsidR="003309A6">
        <w:t>Claflin</w:t>
      </w:r>
      <w:r w:rsidR="00580BF2">
        <w:t xml:space="preserve"> University </w:t>
      </w:r>
      <w:r w:rsidR="003309A6">
        <w:t>ba</w:t>
      </w:r>
      <w:r w:rsidR="00580BF2">
        <w:t xml:space="preserve">seball team </w:t>
      </w:r>
      <w:r w:rsidR="003309A6">
        <w:t xml:space="preserve">took home top honors at the </w:t>
      </w:r>
      <w:r w:rsidR="003309A6" w:rsidRPr="00E4532A">
        <w:rPr>
          <w:color w:val="000000" w:themeColor="text1"/>
          <w:u w:color="000000" w:themeColor="text1"/>
        </w:rPr>
        <w:t>2016 Southern Intercollegiate Athletic Conference (SIAC) Championship</w:t>
      </w:r>
      <w:r w:rsidR="005772E5">
        <w:rPr>
          <w:color w:val="000000" w:themeColor="text1"/>
          <w:u w:color="000000" w:themeColor="text1"/>
        </w:rPr>
        <w:t>, held in Ozark, Alabama, on May 1, 2016</w:t>
      </w:r>
      <w:r w:rsidR="00580BF2">
        <w:t>; and</w:t>
      </w:r>
    </w:p>
    <w:p w:rsidR="00067D72" w:rsidRDefault="00067D7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2E5" w:rsidRDefault="005772E5" w:rsidP="00577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ten innings, the Panthers</w:t>
      </w:r>
      <w:r w:rsidRPr="00E4532A">
        <w:rPr>
          <w:color w:val="000000" w:themeColor="text1"/>
          <w:u w:color="000000" w:themeColor="text1"/>
        </w:rPr>
        <w:t xml:space="preserve"> </w:t>
      </w:r>
      <w:r w:rsidR="00546023">
        <w:rPr>
          <w:color w:val="000000" w:themeColor="text1"/>
          <w:u w:color="000000" w:themeColor="text1"/>
        </w:rPr>
        <w:t>prevailed in</w:t>
      </w:r>
      <w:r>
        <w:rPr>
          <w:color w:val="000000" w:themeColor="text1"/>
          <w:u w:color="000000" w:themeColor="text1"/>
        </w:rPr>
        <w:t xml:space="preserve"> an 8</w:t>
      </w:r>
      <w:r w:rsidR="00211E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 victory </w:t>
      </w:r>
      <w:r w:rsidRPr="00E4532A">
        <w:rPr>
          <w:color w:val="000000" w:themeColor="text1"/>
          <w:u w:color="000000" w:themeColor="text1"/>
        </w:rPr>
        <w:t>over Stillman College</w:t>
      </w:r>
      <w:r>
        <w:rPr>
          <w:color w:val="000000" w:themeColor="text1"/>
          <w:u w:color="000000" w:themeColor="text1"/>
        </w:rPr>
        <w:t xml:space="preserve"> at</w:t>
      </w:r>
      <w:r w:rsidRPr="00E453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E4532A">
        <w:rPr>
          <w:color w:val="000000" w:themeColor="text1"/>
          <w:u w:color="000000" w:themeColor="text1"/>
        </w:rPr>
        <w:t>istoric Eagle Stadium</w:t>
      </w:r>
      <w:r>
        <w:rPr>
          <w:color w:val="000000" w:themeColor="text1"/>
          <w:u w:color="000000" w:themeColor="text1"/>
        </w:rPr>
        <w:t>; and</w:t>
      </w:r>
    </w:p>
    <w:p w:rsidR="005772E5" w:rsidRDefault="005772E5" w:rsidP="00577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0F29" w:rsidRDefault="00F40F29" w:rsidP="00F40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to </w:t>
      </w:r>
      <w:r w:rsidR="006C4643">
        <w:rPr>
          <w:color w:val="000000" w:themeColor="text1"/>
          <w:u w:color="000000" w:themeColor="text1"/>
        </w:rPr>
        <w:t>Claflin</w:t>
      </w:r>
      <w:r w:rsidR="00211EAA" w:rsidRPr="00211EAA">
        <w:rPr>
          <w:color w:val="000000" w:themeColor="text1"/>
          <w:u w:color="000000" w:themeColor="text1"/>
        </w:rPr>
        <w:t>’</w:t>
      </w:r>
      <w:r w:rsidR="006C464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already sweet victory, </w:t>
      </w:r>
      <w:r w:rsidRPr="00E4532A">
        <w:rPr>
          <w:color w:val="000000" w:themeColor="text1"/>
          <w:u w:color="000000" w:themeColor="text1"/>
        </w:rPr>
        <w:t xml:space="preserve">Lyndale Morley was </w:t>
      </w:r>
      <w:r w:rsidR="00A87344">
        <w:rPr>
          <w:color w:val="000000" w:themeColor="text1"/>
          <w:u w:color="000000" w:themeColor="text1"/>
        </w:rPr>
        <w:t>selected for the All</w:t>
      </w:r>
      <w:r w:rsidR="00211EAA">
        <w:rPr>
          <w:color w:val="000000" w:themeColor="text1"/>
          <w:u w:color="000000" w:themeColor="text1"/>
        </w:rPr>
        <w:noBreakHyphen/>
      </w:r>
      <w:r w:rsidR="00A87344">
        <w:rPr>
          <w:color w:val="000000" w:themeColor="text1"/>
          <w:u w:color="000000" w:themeColor="text1"/>
        </w:rPr>
        <w:t xml:space="preserve">Tournament team and </w:t>
      </w:r>
      <w:r w:rsidRPr="00E4532A">
        <w:rPr>
          <w:color w:val="000000" w:themeColor="text1"/>
          <w:u w:color="000000" w:themeColor="text1"/>
        </w:rPr>
        <w:t>named the 2016 SIAC Baseball Championship Tournament M</w:t>
      </w:r>
      <w:r>
        <w:rPr>
          <w:color w:val="000000" w:themeColor="text1"/>
          <w:u w:color="000000" w:themeColor="text1"/>
        </w:rPr>
        <w:t>ost Valuable Player</w:t>
      </w:r>
      <w:r w:rsidR="00A87344">
        <w:rPr>
          <w:color w:val="000000" w:themeColor="text1"/>
          <w:u w:color="000000" w:themeColor="text1"/>
        </w:rPr>
        <w:t xml:space="preserve">. </w:t>
      </w:r>
      <w:r w:rsidR="006F4260">
        <w:rPr>
          <w:color w:val="000000" w:themeColor="text1"/>
          <w:u w:color="000000" w:themeColor="text1"/>
        </w:rPr>
        <w:t xml:space="preserve">Two more Panthers, </w:t>
      </w:r>
      <w:r>
        <w:rPr>
          <w:color w:val="000000" w:themeColor="text1"/>
          <w:u w:color="000000" w:themeColor="text1"/>
        </w:rPr>
        <w:t xml:space="preserve">Dillon </w:t>
      </w:r>
      <w:r w:rsidRPr="00E4532A">
        <w:rPr>
          <w:color w:val="000000" w:themeColor="text1"/>
          <w:u w:color="000000" w:themeColor="text1"/>
        </w:rPr>
        <w:t>Parker and Jeturi Brown</w:t>
      </w:r>
      <w:r w:rsidR="006F4260">
        <w:rPr>
          <w:color w:val="000000" w:themeColor="text1"/>
          <w:u w:color="000000" w:themeColor="text1"/>
        </w:rPr>
        <w:t>,</w:t>
      </w:r>
      <w:r w:rsidRPr="00E4532A">
        <w:rPr>
          <w:color w:val="000000" w:themeColor="text1"/>
          <w:u w:color="000000" w:themeColor="text1"/>
        </w:rPr>
        <w:t xml:space="preserve"> also </w:t>
      </w:r>
      <w:r w:rsidR="00B42038">
        <w:rPr>
          <w:color w:val="000000" w:themeColor="text1"/>
          <w:u w:color="000000" w:themeColor="text1"/>
        </w:rPr>
        <w:t xml:space="preserve">won coveted berths on </w:t>
      </w:r>
      <w:r w:rsidRPr="00E4532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A</w:t>
      </w:r>
      <w:r w:rsidRPr="00E4532A">
        <w:rPr>
          <w:color w:val="000000" w:themeColor="text1"/>
          <w:u w:color="000000" w:themeColor="text1"/>
        </w:rPr>
        <w:t>ll</w:t>
      </w:r>
      <w:r w:rsidR="00211E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E4532A">
        <w:rPr>
          <w:color w:val="000000" w:themeColor="text1"/>
          <w:u w:color="000000" w:themeColor="text1"/>
        </w:rPr>
        <w:t>ournament team</w:t>
      </w:r>
      <w:r>
        <w:rPr>
          <w:color w:val="000000" w:themeColor="text1"/>
          <w:u w:color="000000" w:themeColor="text1"/>
        </w:rPr>
        <w:t>; and</w:t>
      </w:r>
    </w:p>
    <w:p w:rsidR="00F40F29" w:rsidRDefault="00F40F29" w:rsidP="00F40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0BF2" w:rsidRDefault="00580BF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using their own athletic abilit</w:t>
      </w:r>
      <w:r w:rsidR="005C3DB7">
        <w:t xml:space="preserve">ies </w:t>
      </w:r>
      <w:r>
        <w:t xml:space="preserve">and leadership skills, Head Coach </w:t>
      </w:r>
      <w:r w:rsidR="00F56A49">
        <w:t>James Randall</w:t>
      </w:r>
      <w:r>
        <w:t xml:space="preserve"> and his assistant coach</w:t>
      </w:r>
      <w:r w:rsidR="00F56A49">
        <w:t xml:space="preserve">, Breylon Emory, </w:t>
      </w:r>
      <w:r>
        <w:t xml:space="preserve">forged a </w:t>
      </w:r>
      <w:r w:rsidR="00082E39">
        <w:t xml:space="preserve">championship </w:t>
      </w:r>
      <w:r>
        <w:t>baseball program and instilled a standard of excellence in the</w:t>
      </w:r>
      <w:r w:rsidR="00876BC0">
        <w:t>se</w:t>
      </w:r>
      <w:r>
        <w:t xml:space="preserve"> </w:t>
      </w:r>
      <w:r w:rsidR="00211EAA">
        <w:t xml:space="preserve">Claflin </w:t>
      </w:r>
      <w:r w:rsidR="00876BC0">
        <w:t>players</w:t>
      </w:r>
      <w:r>
        <w:t xml:space="preserve"> that will prove invaluable throughout their lives; and</w:t>
      </w:r>
    </w:p>
    <w:p w:rsidR="00580BF2" w:rsidRDefault="00580BF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6FD" w:rsidRDefault="00580BF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his </w:t>
      </w:r>
      <w:r w:rsidR="00B61CFB">
        <w:t xml:space="preserve">outstanding </w:t>
      </w:r>
      <w:r w:rsidR="00754DA3">
        <w:t xml:space="preserve">coaching, </w:t>
      </w:r>
      <w:r w:rsidR="00675FFD">
        <w:t xml:space="preserve">Claflin’s </w:t>
      </w:r>
      <w:r w:rsidR="00122B15">
        <w:t>James Randall</w:t>
      </w:r>
      <w:r>
        <w:t xml:space="preserve"> was </w:t>
      </w:r>
      <w:r w:rsidR="00DA0876">
        <w:t xml:space="preserve">honored as </w:t>
      </w:r>
      <w:r>
        <w:t xml:space="preserve">Coach of the </w:t>
      </w:r>
      <w:r w:rsidR="00122B15">
        <w:t>Tournament</w:t>
      </w:r>
      <w:r w:rsidR="008D654A">
        <w:t xml:space="preserve">; </w:t>
      </w:r>
      <w:r>
        <w:t>and</w:t>
      </w:r>
    </w:p>
    <w:p w:rsidR="007C20D3" w:rsidRDefault="007C20D3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20D3" w:rsidRPr="00E4532A" w:rsidRDefault="007C20D3" w:rsidP="007C2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56900">
        <w:rPr>
          <w:color w:val="000000" w:themeColor="text1"/>
          <w:u w:color="000000" w:themeColor="text1"/>
        </w:rPr>
        <w:t>the next step for the Panthers will be</w:t>
      </w:r>
      <w:r w:rsidR="001C0963">
        <w:rPr>
          <w:color w:val="000000" w:themeColor="text1"/>
          <w:u w:color="000000" w:themeColor="text1"/>
        </w:rPr>
        <w:t xml:space="preserve"> competing in the</w:t>
      </w:r>
      <w:r w:rsidRPr="00E4532A">
        <w:rPr>
          <w:color w:val="000000" w:themeColor="text1"/>
          <w:u w:color="000000" w:themeColor="text1"/>
        </w:rPr>
        <w:t xml:space="preserve"> upcoming NCAA Division II Regional</w:t>
      </w:r>
      <w:r w:rsidR="001C0963">
        <w:rPr>
          <w:color w:val="000000" w:themeColor="text1"/>
          <w:u w:color="000000" w:themeColor="text1"/>
        </w:rPr>
        <w:t xml:space="preserve">, where they will do </w:t>
      </w:r>
      <w:r w:rsidR="009025F9">
        <w:rPr>
          <w:color w:val="000000" w:themeColor="text1"/>
          <w:u w:color="000000" w:themeColor="text1"/>
        </w:rPr>
        <w:t>the Palmetto State</w:t>
      </w:r>
      <w:r w:rsidR="001C0963">
        <w:rPr>
          <w:color w:val="000000" w:themeColor="text1"/>
          <w:u w:color="000000" w:themeColor="text1"/>
        </w:rPr>
        <w:t xml:space="preserve"> proud; and</w:t>
      </w:r>
    </w:p>
    <w:p w:rsidR="007C20D3" w:rsidRDefault="007C20D3" w:rsidP="007C2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0BF2" w:rsidRDefault="00580BF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give</w:t>
      </w:r>
      <w:r w:rsidR="00021DF8">
        <w:t>s</w:t>
      </w:r>
      <w:r>
        <w:t xml:space="preserve"> special tribute to the</w:t>
      </w:r>
      <w:r w:rsidR="005A71D2">
        <w:t xml:space="preserve"> </w:t>
      </w:r>
      <w:r w:rsidR="002265F5">
        <w:t xml:space="preserve">Claflin University </w:t>
      </w:r>
      <w:r w:rsidR="005A71D2">
        <w:t xml:space="preserve">baseball team </w:t>
      </w:r>
      <w:r>
        <w:t>for concluding an outstanding</w:t>
      </w:r>
      <w:r w:rsidR="002265F5">
        <w:t xml:space="preserve"> </w:t>
      </w:r>
      <w:r>
        <w:t>season with a</w:t>
      </w:r>
      <w:r w:rsidR="00F17486">
        <w:t>n SIAC</w:t>
      </w:r>
      <w:r>
        <w:t xml:space="preserve"> championship</w:t>
      </w:r>
      <w:r w:rsidR="00021DF8">
        <w:t>, and the members anticipat</w:t>
      </w:r>
      <w:r w:rsidR="00554476">
        <w:t xml:space="preserve">e with pleasure </w:t>
      </w:r>
      <w:r w:rsidR="00021DF8">
        <w:t>hearing of the further accomplishments of this fine group of young men</w:t>
      </w:r>
      <w:r w:rsidR="002265F5">
        <w:t>.</w:t>
      </w:r>
      <w:r>
        <w:t xml:space="preserve"> Now, therefore,</w:t>
      </w:r>
    </w:p>
    <w:p w:rsidR="00580BF2" w:rsidRDefault="00580BF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0BF2" w:rsidRDefault="00580BF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580BF2" w:rsidRDefault="00580BF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6FD" w:rsidRDefault="00580BF2" w:rsidP="00C82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</w:t>
      </w:r>
      <w:r w:rsidR="001C64AC">
        <w:t xml:space="preserve">recognize and honor the Claflin University baseball team for an exceptional season and congratulate the players and coaches on capturing the </w:t>
      </w:r>
      <w:r w:rsidR="001C64AC" w:rsidRPr="00E4532A">
        <w:rPr>
          <w:color w:val="000000" w:themeColor="text1"/>
          <w:u w:color="000000" w:themeColor="text1"/>
        </w:rPr>
        <w:t xml:space="preserve">2016 </w:t>
      </w:r>
      <w:r w:rsidR="001C64AC">
        <w:rPr>
          <w:color w:val="000000" w:themeColor="text1"/>
          <w:u w:color="000000" w:themeColor="text1"/>
        </w:rPr>
        <w:t>S</w:t>
      </w:r>
      <w:r w:rsidR="001C64AC" w:rsidRPr="00E4532A">
        <w:rPr>
          <w:color w:val="000000" w:themeColor="text1"/>
          <w:u w:color="000000" w:themeColor="text1"/>
        </w:rPr>
        <w:t xml:space="preserve">outhern </w:t>
      </w:r>
      <w:r w:rsidR="001C64AC">
        <w:rPr>
          <w:color w:val="000000" w:themeColor="text1"/>
          <w:u w:color="000000" w:themeColor="text1"/>
        </w:rPr>
        <w:t>I</w:t>
      </w:r>
      <w:r w:rsidR="001C64AC" w:rsidRPr="00E4532A">
        <w:rPr>
          <w:color w:val="000000" w:themeColor="text1"/>
          <w:u w:color="000000" w:themeColor="text1"/>
        </w:rPr>
        <w:t xml:space="preserve">ntercollegiate </w:t>
      </w:r>
      <w:r w:rsidR="001C64AC">
        <w:rPr>
          <w:color w:val="000000" w:themeColor="text1"/>
          <w:u w:color="000000" w:themeColor="text1"/>
        </w:rPr>
        <w:t>A</w:t>
      </w:r>
      <w:r w:rsidR="001C64AC" w:rsidRPr="00E4532A">
        <w:rPr>
          <w:color w:val="000000" w:themeColor="text1"/>
          <w:u w:color="000000" w:themeColor="text1"/>
        </w:rPr>
        <w:t xml:space="preserve">thletic </w:t>
      </w:r>
      <w:r w:rsidR="001C64AC">
        <w:rPr>
          <w:color w:val="000000" w:themeColor="text1"/>
          <w:u w:color="000000" w:themeColor="text1"/>
        </w:rPr>
        <w:t>C</w:t>
      </w:r>
      <w:r w:rsidR="001C64AC" w:rsidRPr="00E4532A">
        <w:rPr>
          <w:color w:val="000000" w:themeColor="text1"/>
          <w:u w:color="000000" w:themeColor="text1"/>
        </w:rPr>
        <w:t xml:space="preserve">onference </w:t>
      </w:r>
      <w:r w:rsidR="001C64AC">
        <w:rPr>
          <w:color w:val="000000" w:themeColor="text1"/>
          <w:u w:color="000000" w:themeColor="text1"/>
        </w:rPr>
        <w:t>C</w:t>
      </w:r>
      <w:r w:rsidR="001C64AC" w:rsidRPr="00E4532A">
        <w:rPr>
          <w:color w:val="000000" w:themeColor="text1"/>
          <w:u w:color="000000" w:themeColor="text1"/>
        </w:rPr>
        <w:t>hampionship</w:t>
      </w:r>
      <w:r w:rsidR="001C64AC">
        <w:rPr>
          <w:color w:val="000000" w:themeColor="text1"/>
          <w:u w:color="000000" w:themeColor="text1"/>
        </w:rPr>
        <w:t xml:space="preserve"> title.</w:t>
      </w:r>
    </w:p>
    <w:p w:rsidR="00580BF2" w:rsidRDefault="00580BF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0BF2" w:rsidRDefault="00580BF2" w:rsidP="00580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EB7D10">
        <w:t>esented</w:t>
      </w:r>
      <w:r>
        <w:t xml:space="preserve"> to </w:t>
      </w:r>
      <w:r w:rsidR="00BA403B">
        <w:t>Dr. Henry N. Tisdale</w:t>
      </w:r>
      <w:r w:rsidR="001C64AC">
        <w:t>,</w:t>
      </w:r>
      <w:r>
        <w:t xml:space="preserve"> president</w:t>
      </w:r>
      <w:r w:rsidR="001C64AC">
        <w:t xml:space="preserve">, and </w:t>
      </w:r>
      <w:r w:rsidR="00D67AEC">
        <w:t xml:space="preserve">Head </w:t>
      </w:r>
      <w:r>
        <w:t xml:space="preserve">Coach </w:t>
      </w:r>
      <w:r w:rsidR="0079648C">
        <w:t>James Randall</w:t>
      </w:r>
      <w:r w:rsidR="001C64AC">
        <w:t xml:space="preserve"> of Claflin University</w:t>
      </w:r>
      <w:r>
        <w:t>.</w:t>
      </w:r>
    </w:p>
    <w:p w:rsidR="00151753" w:rsidRDefault="00211EAA" w:rsidP="00634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57C1" w:rsidRDefault="005E57C1" w:rsidP="005E57C1">
      <w:pPr>
        <w:suppressAutoHyphens/>
      </w:pPr>
    </w:p>
    <w:sectPr w:rsidR="005E57C1" w:rsidSect="005E57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DA3" w:rsidRDefault="00754DA3" w:rsidP="009F0C77">
      <w:r>
        <w:separator/>
      </w:r>
    </w:p>
  </w:endnote>
  <w:endnote w:type="continuationSeparator" w:id="0">
    <w:p w:rsidR="00754DA3" w:rsidRDefault="00754D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577DE2-C6E3-4F34-B421-35481ACACB7E}"/>
    <w:embedBold r:id="rId2" w:fontKey="{B075AE0A-267A-4A5F-8CF9-84E466229E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3B8F61-CD0A-4EE5-B60D-7E357BECFD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B1995A3-783C-4D9D-A026-66414928B8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874767-4CE7-4897-8A7B-2427F2ABC2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3CE" w:rsidRPr="005E57C1" w:rsidRDefault="005E57C1" w:rsidP="005E57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DA3" w:rsidRDefault="00754DA3" w:rsidP="009F0C77">
      <w:r>
        <w:separator/>
      </w:r>
    </w:p>
  </w:footnote>
  <w:footnote w:type="continuationSeparator" w:id="0">
    <w:p w:rsidR="00754DA3" w:rsidRDefault="00754D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20SD16"/>
    <w:docVar w:name="CoverBillType" w:val="c"/>
    <w:docVar w:name="docpath" w:val="L:\Council\bills\RM\1620SD16.DOCX"/>
    <w:docVar w:name="dvBillNumber" w:val="53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E4AD2"/>
    <w:rsid w:val="00011869"/>
    <w:rsid w:val="00015CD6"/>
    <w:rsid w:val="00021DF8"/>
    <w:rsid w:val="00067D72"/>
    <w:rsid w:val="00082E39"/>
    <w:rsid w:val="000E1785"/>
    <w:rsid w:val="000F40FA"/>
    <w:rsid w:val="0010776B"/>
    <w:rsid w:val="00122B15"/>
    <w:rsid w:val="00133E66"/>
    <w:rsid w:val="001435A3"/>
    <w:rsid w:val="00146ED3"/>
    <w:rsid w:val="00151044"/>
    <w:rsid w:val="00151753"/>
    <w:rsid w:val="001C0963"/>
    <w:rsid w:val="001C3C9A"/>
    <w:rsid w:val="001C64AC"/>
    <w:rsid w:val="001D08F2"/>
    <w:rsid w:val="001D525B"/>
    <w:rsid w:val="001D7F4F"/>
    <w:rsid w:val="00205238"/>
    <w:rsid w:val="00211EAA"/>
    <w:rsid w:val="002265F5"/>
    <w:rsid w:val="002321B6"/>
    <w:rsid w:val="00250967"/>
    <w:rsid w:val="00252E67"/>
    <w:rsid w:val="002543C8"/>
    <w:rsid w:val="0025541D"/>
    <w:rsid w:val="00284AAE"/>
    <w:rsid w:val="002E5912"/>
    <w:rsid w:val="00301B21"/>
    <w:rsid w:val="00325348"/>
    <w:rsid w:val="0032732C"/>
    <w:rsid w:val="003309A6"/>
    <w:rsid w:val="00336AD0"/>
    <w:rsid w:val="00363B9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023"/>
    <w:rsid w:val="00554476"/>
    <w:rsid w:val="00576BC6"/>
    <w:rsid w:val="005772E5"/>
    <w:rsid w:val="00577C6C"/>
    <w:rsid w:val="00580BF2"/>
    <w:rsid w:val="005A71D2"/>
    <w:rsid w:val="005C2FE2"/>
    <w:rsid w:val="005C3DB7"/>
    <w:rsid w:val="005E2BC9"/>
    <w:rsid w:val="005E57C1"/>
    <w:rsid w:val="00605102"/>
    <w:rsid w:val="006215AA"/>
    <w:rsid w:val="00634AAB"/>
    <w:rsid w:val="00675FFD"/>
    <w:rsid w:val="006913C9"/>
    <w:rsid w:val="0069470D"/>
    <w:rsid w:val="006C4643"/>
    <w:rsid w:val="006E4AD2"/>
    <w:rsid w:val="006F4260"/>
    <w:rsid w:val="00701121"/>
    <w:rsid w:val="00734F00"/>
    <w:rsid w:val="00754DA3"/>
    <w:rsid w:val="0079648C"/>
    <w:rsid w:val="007A70AE"/>
    <w:rsid w:val="007C20D3"/>
    <w:rsid w:val="008362E8"/>
    <w:rsid w:val="00856900"/>
    <w:rsid w:val="00876BC0"/>
    <w:rsid w:val="008A1768"/>
    <w:rsid w:val="008D654A"/>
    <w:rsid w:val="008F0F33"/>
    <w:rsid w:val="008F4429"/>
    <w:rsid w:val="009025F9"/>
    <w:rsid w:val="0094021A"/>
    <w:rsid w:val="009576E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7344"/>
    <w:rsid w:val="00A9741D"/>
    <w:rsid w:val="00AD4B17"/>
    <w:rsid w:val="00B06C06"/>
    <w:rsid w:val="00B06CDE"/>
    <w:rsid w:val="00B412D4"/>
    <w:rsid w:val="00B42038"/>
    <w:rsid w:val="00B57675"/>
    <w:rsid w:val="00B61CFB"/>
    <w:rsid w:val="00B64B6B"/>
    <w:rsid w:val="00BA403B"/>
    <w:rsid w:val="00BA6DC9"/>
    <w:rsid w:val="00BE3C22"/>
    <w:rsid w:val="00C0345E"/>
    <w:rsid w:val="00C203D7"/>
    <w:rsid w:val="00C3483A"/>
    <w:rsid w:val="00C36A70"/>
    <w:rsid w:val="00C74E9D"/>
    <w:rsid w:val="00C826FD"/>
    <w:rsid w:val="00C82FD3"/>
    <w:rsid w:val="00C92819"/>
    <w:rsid w:val="00CA60BB"/>
    <w:rsid w:val="00CC6B7B"/>
    <w:rsid w:val="00CD2089"/>
    <w:rsid w:val="00CF7CB8"/>
    <w:rsid w:val="00D173CE"/>
    <w:rsid w:val="00D67AEC"/>
    <w:rsid w:val="00D73A67"/>
    <w:rsid w:val="00D970A9"/>
    <w:rsid w:val="00DA0876"/>
    <w:rsid w:val="00DF3845"/>
    <w:rsid w:val="00E41911"/>
    <w:rsid w:val="00E8006A"/>
    <w:rsid w:val="00E92EEF"/>
    <w:rsid w:val="00EB7D10"/>
    <w:rsid w:val="00EF2368"/>
    <w:rsid w:val="00F17486"/>
    <w:rsid w:val="00F24442"/>
    <w:rsid w:val="00F40F29"/>
    <w:rsid w:val="00F47EAB"/>
    <w:rsid w:val="00F50AE3"/>
    <w:rsid w:val="00F56A49"/>
    <w:rsid w:val="00F60256"/>
    <w:rsid w:val="00F656BA"/>
    <w:rsid w:val="00F67CF1"/>
    <w:rsid w:val="00F7384C"/>
    <w:rsid w:val="00F840F0"/>
    <w:rsid w:val="00FB0D0D"/>
    <w:rsid w:val="00FB43B4"/>
    <w:rsid w:val="00FD6928"/>
    <w:rsid w:val="00FF03C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FD271C-E160-4067-9C67-358AE5FE0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6C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C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6EF32-4E8B-4524-986C-5D28F5BD9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344</Words>
  <Characters>1949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5342 Text of Previous Version (May 18, 2016) - South Carolina Legislature Online</dc:title>
  <dc:creator>McDowell</dc:creator>
  <cp:lastModifiedBy>S Volk</cp:lastModifiedBy>
  <cp:revision>2</cp:revision>
  <cp:lastPrinted>2016-05-05T16:52:00Z</cp:lastPrinted>
  <dcterms:created xsi:type="dcterms:W3CDTF">2016-05-18T14:42:00Z</dcterms:created>
  <dcterms:modified xsi:type="dcterms:W3CDTF">2016-05-18T14:42:00Z</dcterms:modified>
</cp:coreProperties>
</file>