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9DD" w:rsidRDefault="007459DD" w:rsidP="00870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7016D" w:rsidRDefault="0087016D" w:rsidP="00870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016D" w:rsidRDefault="0087016D" w:rsidP="00870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016D" w:rsidRDefault="0087016D" w:rsidP="00870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016D" w:rsidRDefault="0087016D" w:rsidP="00870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016D" w:rsidRDefault="0087016D" w:rsidP="00870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016D" w:rsidRDefault="0087016D" w:rsidP="00870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59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1E2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665" w:rsidRDefault="008967ED" w:rsidP="003B56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B5665">
        <w:t>SALUTE TH</w:t>
      </w:r>
      <w:r w:rsidR="005F5E7A">
        <w:t xml:space="preserve">E </w:t>
      </w:r>
      <w:r w:rsidR="005F5E7A" w:rsidRPr="00297F1B">
        <w:rPr>
          <w:color w:val="000000" w:themeColor="text1"/>
          <w:u w:color="000000" w:themeColor="text1"/>
        </w:rPr>
        <w:t xml:space="preserve">RIVER BLUFF </w:t>
      </w:r>
      <w:r w:rsidR="005F5E7A">
        <w:t>HIGH SCHOOL BOYS SOCCER TEAM ON ITS EXCELLENT SEASON AND TO CONGRATULATE THE TEAM</w:t>
      </w:r>
      <w:r w:rsidR="005A11F6" w:rsidRPr="005A11F6">
        <w:t>’</w:t>
      </w:r>
      <w:r w:rsidR="005F5E7A">
        <w:t>S FINE ATHLETES ON THEIR IMPRESSIVE WIN OF T</w:t>
      </w:r>
      <w:r w:rsidR="003B5665">
        <w:t>HE 201</w:t>
      </w:r>
      <w:r w:rsidR="005F5E7A">
        <w:t>6</w:t>
      </w:r>
      <w:r w:rsidR="003B5665">
        <w:t xml:space="preserve"> CLASS </w:t>
      </w:r>
      <w:r w:rsidR="005F5E7A">
        <w:t>A</w:t>
      </w:r>
      <w:r w:rsidR="003B5665">
        <w:t>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38B6" w:rsidRDefault="000D1E20" w:rsidP="008D3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D38B6">
        <w:t xml:space="preserve">supremely ready for the challenge, the </w:t>
      </w:r>
      <w:r w:rsidR="005958EE" w:rsidRPr="00297F1B">
        <w:rPr>
          <w:color w:val="000000" w:themeColor="text1"/>
          <w:u w:color="000000" w:themeColor="text1"/>
        </w:rPr>
        <w:t xml:space="preserve">River Bluff </w:t>
      </w:r>
      <w:r w:rsidR="008D38B6">
        <w:t>High School boys soccer team captured the 201</w:t>
      </w:r>
      <w:r w:rsidR="005958EE">
        <w:t>6</w:t>
      </w:r>
      <w:r w:rsidR="008D38B6">
        <w:t xml:space="preserve"> Class A</w:t>
      </w:r>
      <w:r w:rsidR="005958EE">
        <w:t>A</w:t>
      </w:r>
      <w:r w:rsidR="008D38B6">
        <w:t xml:space="preserve">AA State Championship title, defeating </w:t>
      </w:r>
      <w:r w:rsidR="005958EE">
        <w:t>Clover</w:t>
      </w:r>
      <w:r w:rsidR="008D38B6">
        <w:t xml:space="preserve"> 5</w:t>
      </w:r>
      <w:r w:rsidR="003F665E">
        <w:noBreakHyphen/>
      </w:r>
      <w:r w:rsidR="005958EE">
        <w:t>0</w:t>
      </w:r>
      <w:r w:rsidR="008D38B6">
        <w:t xml:space="preserve"> on Saturday, May 1</w:t>
      </w:r>
      <w:r w:rsidR="005958EE">
        <w:t>4</w:t>
      </w:r>
      <w:r w:rsidR="008D38B6">
        <w:t>, 201</w:t>
      </w:r>
      <w:r w:rsidR="005958EE">
        <w:t>6</w:t>
      </w:r>
      <w:r w:rsidR="008D38B6">
        <w:t xml:space="preserve">, at </w:t>
      </w:r>
      <w:r w:rsidR="005958EE">
        <w:t>Irmo</w:t>
      </w:r>
      <w:r w:rsidR="005A11F6" w:rsidRPr="005A11F6">
        <w:t>’</w:t>
      </w:r>
      <w:r w:rsidR="005958EE">
        <w:t>s W.C. Hawkins Stadium</w:t>
      </w:r>
      <w:r w:rsidR="008D38B6">
        <w:t>; and</w:t>
      </w:r>
    </w:p>
    <w:p w:rsidR="00ED4E7C" w:rsidRDefault="00ED4E7C" w:rsidP="008D3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D4E7C" w:rsidRDefault="00ED4E7C" w:rsidP="008D3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Gators were in attack mode from the beginning, scoring four of </w:t>
      </w:r>
      <w:r w:rsidR="00201B39">
        <w:t>their</w:t>
      </w:r>
      <w:r>
        <w:t xml:space="preserve"> five goals in the first half and the final goal in the game</w:t>
      </w:r>
      <w:r w:rsidR="005A11F6" w:rsidRPr="005A11F6">
        <w:t>’</w:t>
      </w:r>
      <w:r>
        <w:t>s fifty</w:t>
      </w:r>
      <w:r w:rsidR="003F665E">
        <w:noBreakHyphen/>
      </w:r>
      <w:r>
        <w:t>fifth minute; and</w:t>
      </w:r>
    </w:p>
    <w:p w:rsidR="00ED4E7C" w:rsidRDefault="00ED4E7C" w:rsidP="008D3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53CB" w:rsidRDefault="00F853CB" w:rsidP="00F85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945BA">
        <w:rPr>
          <w:color w:val="000000" w:themeColor="text1"/>
          <w:u w:color="000000" w:themeColor="text1"/>
        </w:rPr>
        <w:t xml:space="preserve">in a storybook ending, </w:t>
      </w:r>
      <w:r>
        <w:rPr>
          <w:color w:val="000000" w:themeColor="text1"/>
          <w:u w:color="000000" w:themeColor="text1"/>
        </w:rPr>
        <w:t>t</w:t>
      </w:r>
      <w:r w:rsidRPr="00297F1B">
        <w:rPr>
          <w:color w:val="000000" w:themeColor="text1"/>
          <w:u w:color="000000" w:themeColor="text1"/>
        </w:rPr>
        <w:t>he victory clinched River Bluff</w:t>
      </w:r>
      <w:r w:rsidR="005A11F6" w:rsidRPr="005A11F6">
        <w:rPr>
          <w:color w:val="000000" w:themeColor="text1"/>
          <w:u w:color="000000" w:themeColor="text1"/>
        </w:rPr>
        <w:t>’</w:t>
      </w:r>
      <w:r w:rsidRPr="00297F1B">
        <w:rPr>
          <w:color w:val="000000" w:themeColor="text1"/>
          <w:u w:color="000000" w:themeColor="text1"/>
        </w:rPr>
        <w:t xml:space="preserve">s first state soccer title and just the second team championship </w:t>
      </w:r>
      <w:r w:rsidR="00DE4E22">
        <w:rPr>
          <w:color w:val="000000" w:themeColor="text1"/>
          <w:u w:color="000000" w:themeColor="text1"/>
        </w:rPr>
        <w:t>won</w:t>
      </w:r>
      <w:r>
        <w:rPr>
          <w:color w:val="000000" w:themeColor="text1"/>
          <w:u w:color="000000" w:themeColor="text1"/>
        </w:rPr>
        <w:t xml:space="preserve"> by the school </w:t>
      </w:r>
      <w:r w:rsidRPr="00297F1B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its</w:t>
      </w:r>
      <w:r w:rsidRPr="00297F1B">
        <w:rPr>
          <w:color w:val="000000" w:themeColor="text1"/>
          <w:u w:color="000000" w:themeColor="text1"/>
        </w:rPr>
        <w:t xml:space="preserve"> three</w:t>
      </w:r>
      <w:r w:rsidR="003F665E">
        <w:rPr>
          <w:color w:val="000000" w:themeColor="text1"/>
          <w:u w:color="000000" w:themeColor="text1"/>
        </w:rPr>
        <w:noBreakHyphen/>
      </w:r>
      <w:r w:rsidRPr="00297F1B">
        <w:rPr>
          <w:color w:val="000000" w:themeColor="text1"/>
          <w:u w:color="000000" w:themeColor="text1"/>
        </w:rPr>
        <w:t>year history</w:t>
      </w:r>
      <w:r>
        <w:rPr>
          <w:color w:val="000000" w:themeColor="text1"/>
          <w:u w:color="000000" w:themeColor="text1"/>
        </w:rPr>
        <w:t>; and</w:t>
      </w:r>
    </w:p>
    <w:p w:rsidR="008D38B6" w:rsidRDefault="008D38B6" w:rsidP="008D3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D38B6" w:rsidRPr="008F616B" w:rsidRDefault="008D38B6" w:rsidP="008D3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616B">
        <w:rPr>
          <w:color w:val="000000" w:themeColor="text1"/>
          <w:u w:color="000000" w:themeColor="text1"/>
        </w:rPr>
        <w:t xml:space="preserve">Whereas, </w:t>
      </w:r>
      <w:r w:rsidR="00ED4E7C">
        <w:rPr>
          <w:color w:val="000000" w:themeColor="text1"/>
          <w:u w:color="000000" w:themeColor="text1"/>
        </w:rPr>
        <w:t xml:space="preserve">the win rocketed the Gators </w:t>
      </w:r>
      <w:r w:rsidRPr="008F616B">
        <w:rPr>
          <w:color w:val="000000" w:themeColor="text1"/>
          <w:u w:color="000000" w:themeColor="text1"/>
        </w:rPr>
        <w:t xml:space="preserve">to </w:t>
      </w:r>
      <w:r w:rsidR="005E129A">
        <w:rPr>
          <w:color w:val="000000" w:themeColor="text1"/>
          <w:u w:color="000000" w:themeColor="text1"/>
        </w:rPr>
        <w:t>the end of a superb</w:t>
      </w:r>
      <w:r w:rsidR="00FA552C">
        <w:rPr>
          <w:color w:val="000000" w:themeColor="text1"/>
          <w:u w:color="000000" w:themeColor="text1"/>
        </w:rPr>
        <w:t xml:space="preserve"> </w:t>
      </w:r>
      <w:r w:rsidR="005E129A">
        <w:rPr>
          <w:color w:val="000000" w:themeColor="text1"/>
          <w:u w:color="000000" w:themeColor="text1"/>
        </w:rPr>
        <w:t>24</w:t>
      </w:r>
      <w:r w:rsidR="003F665E">
        <w:rPr>
          <w:color w:val="000000" w:themeColor="text1"/>
          <w:u w:color="000000" w:themeColor="text1"/>
        </w:rPr>
        <w:noBreakHyphen/>
      </w:r>
      <w:r w:rsidR="005E129A">
        <w:rPr>
          <w:color w:val="000000" w:themeColor="text1"/>
          <w:u w:color="000000" w:themeColor="text1"/>
        </w:rPr>
        <w:t xml:space="preserve">1 </w:t>
      </w:r>
      <w:r w:rsidR="00FA552C">
        <w:rPr>
          <w:color w:val="000000" w:themeColor="text1"/>
          <w:u w:color="000000" w:themeColor="text1"/>
        </w:rPr>
        <w:t>season</w:t>
      </w:r>
      <w:r w:rsidRPr="008F616B">
        <w:rPr>
          <w:color w:val="000000" w:themeColor="text1"/>
          <w:u w:color="000000" w:themeColor="text1"/>
        </w:rPr>
        <w:t>; and</w:t>
      </w:r>
    </w:p>
    <w:p w:rsidR="008D38B6" w:rsidRPr="008F616B" w:rsidRDefault="008D38B6" w:rsidP="008D3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38B6" w:rsidRDefault="008D38B6" w:rsidP="008D3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Coach </w:t>
      </w:r>
      <w:r w:rsidR="006945BA">
        <w:rPr>
          <w:rFonts w:eastAsiaTheme="minorHAnsi"/>
          <w:color w:val="000000" w:themeColor="text1"/>
          <w:szCs w:val="22"/>
          <w:u w:color="000000" w:themeColor="text1"/>
        </w:rPr>
        <w:t>Phil Savitz</w:t>
      </w:r>
      <w:r>
        <w:rPr>
          <w:color w:val="000000" w:themeColor="text1"/>
          <w:u w:color="000000" w:themeColor="text1"/>
        </w:rPr>
        <w:t xml:space="preserve"> </w:t>
      </w:r>
      <w:r w:rsidR="006945BA">
        <w:rPr>
          <w:color w:val="000000" w:themeColor="text1"/>
          <w:u w:color="000000" w:themeColor="text1"/>
        </w:rPr>
        <w:t xml:space="preserve">has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built </w:t>
      </w:r>
      <w:r w:rsidR="006945BA">
        <w:rPr>
          <w:rFonts w:eastAsiaTheme="minorHAnsi"/>
          <w:color w:val="000000" w:themeColor="text1"/>
          <w:szCs w:val="22"/>
          <w:u w:color="000000" w:themeColor="text1"/>
        </w:rPr>
        <w:t>his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soccer program into one of championship caliber that refuses to settle for second best; and</w:t>
      </w:r>
    </w:p>
    <w:p w:rsidR="006945BA" w:rsidRDefault="006945BA" w:rsidP="008D3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D4E7C" w:rsidRDefault="006945BA" w:rsidP="00694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adding further to an already sweet victory, t</w:t>
      </w:r>
      <w:r w:rsidRPr="00297F1B">
        <w:rPr>
          <w:color w:val="000000" w:themeColor="text1"/>
          <w:u w:color="000000" w:themeColor="text1"/>
        </w:rPr>
        <w:t xml:space="preserve">he win also gave </w:t>
      </w:r>
      <w:r>
        <w:rPr>
          <w:color w:val="000000" w:themeColor="text1"/>
          <w:u w:color="000000" w:themeColor="text1"/>
        </w:rPr>
        <w:t xml:space="preserve">Phil </w:t>
      </w:r>
      <w:r w:rsidRPr="00297F1B">
        <w:rPr>
          <w:color w:val="000000" w:themeColor="text1"/>
          <w:u w:color="000000" w:themeColor="text1"/>
        </w:rPr>
        <w:t>Savitz, the state</w:t>
      </w:r>
      <w:r w:rsidR="005A11F6" w:rsidRPr="005A11F6">
        <w:rPr>
          <w:color w:val="000000" w:themeColor="text1"/>
          <w:u w:color="000000" w:themeColor="text1"/>
        </w:rPr>
        <w:t>’</w:t>
      </w:r>
      <w:r w:rsidRPr="00297F1B">
        <w:rPr>
          <w:color w:val="000000" w:themeColor="text1"/>
          <w:u w:color="000000" w:themeColor="text1"/>
        </w:rPr>
        <w:t>s all</w:t>
      </w:r>
      <w:r w:rsidR="003F665E">
        <w:rPr>
          <w:color w:val="000000" w:themeColor="text1"/>
          <w:u w:color="000000" w:themeColor="text1"/>
        </w:rPr>
        <w:noBreakHyphen/>
      </w:r>
      <w:r w:rsidRPr="00297F1B">
        <w:rPr>
          <w:color w:val="000000" w:themeColor="text1"/>
          <w:u w:color="000000" w:themeColor="text1"/>
        </w:rPr>
        <w:t xml:space="preserve">time winningest coach, his </w:t>
      </w:r>
      <w:r>
        <w:rPr>
          <w:color w:val="000000" w:themeColor="text1"/>
          <w:u w:color="000000" w:themeColor="text1"/>
        </w:rPr>
        <w:t>fifteenth</w:t>
      </w:r>
      <w:r w:rsidRPr="00297F1B">
        <w:rPr>
          <w:color w:val="000000" w:themeColor="text1"/>
          <w:u w:color="000000" w:themeColor="text1"/>
        </w:rPr>
        <w:t xml:space="preserve"> state championship and </w:t>
      </w:r>
      <w:r>
        <w:rPr>
          <w:color w:val="000000" w:themeColor="text1"/>
          <w:u w:color="000000" w:themeColor="text1"/>
        </w:rPr>
        <w:t>seven hundredth</w:t>
      </w:r>
      <w:r w:rsidRPr="00297F1B">
        <w:rPr>
          <w:color w:val="000000" w:themeColor="text1"/>
          <w:u w:color="000000" w:themeColor="text1"/>
        </w:rPr>
        <w:t xml:space="preserve"> victory</w:t>
      </w:r>
      <w:r w:rsidR="00ED4E7C">
        <w:rPr>
          <w:color w:val="000000" w:themeColor="text1"/>
          <w:u w:color="000000" w:themeColor="text1"/>
        </w:rPr>
        <w:t xml:space="preserve">, </w:t>
      </w:r>
      <w:r w:rsidR="00543DC6">
        <w:rPr>
          <w:color w:val="000000" w:themeColor="text1"/>
          <w:u w:color="000000" w:themeColor="text1"/>
        </w:rPr>
        <w:t xml:space="preserve">having won </w:t>
      </w:r>
      <w:r w:rsidR="008B2BC8">
        <w:rPr>
          <w:color w:val="000000" w:themeColor="text1"/>
          <w:u w:color="000000" w:themeColor="text1"/>
        </w:rPr>
        <w:t xml:space="preserve"> </w:t>
      </w:r>
      <w:r w:rsidR="00543DC6">
        <w:rPr>
          <w:color w:val="000000" w:themeColor="text1"/>
          <w:u w:color="000000" w:themeColor="text1"/>
        </w:rPr>
        <w:t xml:space="preserve">fourteen state titles and </w:t>
      </w:r>
      <w:r w:rsidR="00ED4E7C">
        <w:rPr>
          <w:color w:val="000000" w:themeColor="text1"/>
          <w:u w:color="000000" w:themeColor="text1"/>
        </w:rPr>
        <w:t xml:space="preserve"> six hundred thirty</w:t>
      </w:r>
      <w:r w:rsidR="003F665E">
        <w:rPr>
          <w:color w:val="000000" w:themeColor="text1"/>
          <w:u w:color="000000" w:themeColor="text1"/>
        </w:rPr>
        <w:noBreakHyphen/>
      </w:r>
      <w:r w:rsidR="00ED4E7C">
        <w:rPr>
          <w:color w:val="000000" w:themeColor="text1"/>
          <w:u w:color="000000" w:themeColor="text1"/>
        </w:rPr>
        <w:t xml:space="preserve">four </w:t>
      </w:r>
      <w:r w:rsidR="00543DC6">
        <w:rPr>
          <w:color w:val="000000" w:themeColor="text1"/>
          <w:u w:color="000000" w:themeColor="text1"/>
        </w:rPr>
        <w:t>games</w:t>
      </w:r>
      <w:r w:rsidR="00ED4E7C">
        <w:rPr>
          <w:color w:val="000000" w:themeColor="text1"/>
          <w:u w:color="000000" w:themeColor="text1"/>
        </w:rPr>
        <w:t xml:space="preserve"> at Irmo before </w:t>
      </w:r>
      <w:r w:rsidR="008B2BC8">
        <w:rPr>
          <w:color w:val="000000" w:themeColor="text1"/>
          <w:u w:color="000000" w:themeColor="text1"/>
        </w:rPr>
        <w:t>le</w:t>
      </w:r>
      <w:r w:rsidR="00543DC6">
        <w:rPr>
          <w:color w:val="000000" w:themeColor="text1"/>
          <w:u w:color="000000" w:themeColor="text1"/>
        </w:rPr>
        <w:t xml:space="preserve">aving </w:t>
      </w:r>
      <w:r w:rsidR="00ED4E7C">
        <w:rPr>
          <w:color w:val="000000" w:themeColor="text1"/>
          <w:u w:color="000000" w:themeColor="text1"/>
        </w:rPr>
        <w:t xml:space="preserve">to </w:t>
      </w:r>
      <w:r w:rsidR="00543DC6">
        <w:rPr>
          <w:color w:val="000000" w:themeColor="text1"/>
          <w:u w:color="000000" w:themeColor="text1"/>
        </w:rPr>
        <w:t>lead</w:t>
      </w:r>
      <w:r w:rsidR="00ED4E7C">
        <w:rPr>
          <w:color w:val="000000" w:themeColor="text1"/>
          <w:u w:color="000000" w:themeColor="text1"/>
        </w:rPr>
        <w:t xml:space="preserve"> the </w:t>
      </w:r>
      <w:r w:rsidR="00543DC6">
        <w:rPr>
          <w:color w:val="000000" w:themeColor="text1"/>
          <w:u w:color="000000" w:themeColor="text1"/>
        </w:rPr>
        <w:t>pro</w:t>
      </w:r>
      <w:r w:rsidR="008B2BC8">
        <w:rPr>
          <w:color w:val="000000" w:themeColor="text1"/>
          <w:u w:color="000000" w:themeColor="text1"/>
        </w:rPr>
        <w:t>gram at River Bluff</w:t>
      </w:r>
      <w:r w:rsidR="00ED4E7C">
        <w:rPr>
          <w:color w:val="000000" w:themeColor="text1"/>
          <w:u w:color="000000" w:themeColor="text1"/>
        </w:rPr>
        <w:t>; and</w:t>
      </w:r>
    </w:p>
    <w:p w:rsidR="00ED4E7C" w:rsidRDefault="00ED4E7C" w:rsidP="00694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38B6" w:rsidRPr="006755B5" w:rsidRDefault="008D38B6" w:rsidP="008D3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55B5">
        <w:rPr>
          <w:color w:val="000000" w:themeColor="text1"/>
          <w:u w:color="000000" w:themeColor="text1"/>
        </w:rPr>
        <w:t>Whereas, the journey to winning the state title require</w:t>
      </w:r>
      <w:r>
        <w:rPr>
          <w:color w:val="000000" w:themeColor="text1"/>
          <w:u w:color="000000" w:themeColor="text1"/>
        </w:rPr>
        <w:t>d</w:t>
      </w:r>
      <w:r w:rsidRPr="006755B5">
        <w:rPr>
          <w:color w:val="000000" w:themeColor="text1"/>
          <w:u w:color="000000" w:themeColor="text1"/>
        </w:rPr>
        <w:t xml:space="preserve"> discipline, dedication, and teamwork, qualities that always will serve these young men well both on and off the</w:t>
      </w:r>
      <w:r>
        <w:rPr>
          <w:color w:val="000000" w:themeColor="text1"/>
          <w:u w:color="000000" w:themeColor="text1"/>
        </w:rPr>
        <w:t xml:space="preserve"> s</w:t>
      </w:r>
      <w:r w:rsidRPr="006755B5">
        <w:rPr>
          <w:color w:val="000000" w:themeColor="text1"/>
          <w:u w:color="000000" w:themeColor="text1"/>
        </w:rPr>
        <w:t>occer</w:t>
      </w:r>
      <w:r>
        <w:rPr>
          <w:color w:val="000000" w:themeColor="text1"/>
          <w:u w:color="000000" w:themeColor="text1"/>
        </w:rPr>
        <w:t xml:space="preserve"> </w:t>
      </w:r>
      <w:r w:rsidRPr="006755B5">
        <w:rPr>
          <w:color w:val="000000" w:themeColor="text1"/>
          <w:u w:color="000000" w:themeColor="text1"/>
        </w:rPr>
        <w:t xml:space="preserve">field. With admiration, the House recognizes and applauds the outstanding work of the </w:t>
      </w:r>
      <w:r w:rsidR="000B4899">
        <w:rPr>
          <w:color w:val="000000" w:themeColor="text1"/>
          <w:u w:color="000000" w:themeColor="text1"/>
        </w:rPr>
        <w:t>River Bluff</w:t>
      </w:r>
      <w:r>
        <w:rPr>
          <w:color w:val="000000" w:themeColor="text1"/>
          <w:u w:color="000000" w:themeColor="text1"/>
        </w:rPr>
        <w:t xml:space="preserve"> High School boys soccer </w:t>
      </w:r>
      <w:r w:rsidRPr="006755B5">
        <w:rPr>
          <w:color w:val="000000" w:themeColor="text1"/>
          <w:u w:color="000000" w:themeColor="text1"/>
        </w:rPr>
        <w:t>team and wishes its members much continued success in all their future endeavors. Now, therefore,</w:t>
      </w:r>
    </w:p>
    <w:p w:rsidR="008D38B6" w:rsidRDefault="008D38B6" w:rsidP="008D3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D38B6" w:rsidRDefault="008D38B6" w:rsidP="008D3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8D38B6" w:rsidRDefault="008D38B6" w:rsidP="008D3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48A4" w:rsidRDefault="008D38B6" w:rsidP="006B4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6B48A4">
        <w:t>salute the R</w:t>
      </w:r>
      <w:r w:rsidR="006B48A4" w:rsidRPr="00297F1B">
        <w:rPr>
          <w:color w:val="000000" w:themeColor="text1"/>
          <w:u w:color="000000" w:themeColor="text1"/>
        </w:rPr>
        <w:t xml:space="preserve">iver </w:t>
      </w:r>
      <w:r w:rsidR="006B48A4">
        <w:rPr>
          <w:color w:val="000000" w:themeColor="text1"/>
          <w:u w:color="000000" w:themeColor="text1"/>
        </w:rPr>
        <w:t>B</w:t>
      </w:r>
      <w:r w:rsidR="006B48A4" w:rsidRPr="00297F1B">
        <w:rPr>
          <w:color w:val="000000" w:themeColor="text1"/>
          <w:u w:color="000000" w:themeColor="text1"/>
        </w:rPr>
        <w:t xml:space="preserve">luff </w:t>
      </w:r>
      <w:r w:rsidR="006B48A4">
        <w:rPr>
          <w:color w:val="000000" w:themeColor="text1"/>
          <w:u w:color="000000" w:themeColor="text1"/>
        </w:rPr>
        <w:t>H</w:t>
      </w:r>
      <w:r w:rsidR="006B48A4">
        <w:t>igh School boys soccer team on its excellent season and congratulate the team</w:t>
      </w:r>
      <w:r w:rsidR="005A11F6" w:rsidRPr="005A11F6">
        <w:t>’</w:t>
      </w:r>
      <w:r w:rsidR="006B48A4">
        <w:t>s fine athletes on their impressive win of the 2016 Class AAAA State Championship title.</w:t>
      </w:r>
    </w:p>
    <w:p w:rsidR="008D38B6" w:rsidRDefault="008D38B6" w:rsidP="008D3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D38B6" w:rsidRDefault="008D38B6" w:rsidP="008D3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A5647">
        <w:t>Dr. Luke Clamp, p</w:t>
      </w:r>
      <w:r>
        <w:t>rincipal</w:t>
      </w:r>
      <w:r w:rsidR="004A5647">
        <w:t xml:space="preserve">, </w:t>
      </w:r>
      <w:r>
        <w:t xml:space="preserve">and Coach </w:t>
      </w:r>
      <w:r w:rsidR="006B48A4">
        <w:t xml:space="preserve">Phil Savitz </w:t>
      </w:r>
      <w:r>
        <w:t xml:space="preserve">of </w:t>
      </w:r>
      <w:r w:rsidR="006B48A4">
        <w:t>River Bluff</w:t>
      </w:r>
      <w:r>
        <w:t xml:space="preserve"> High School.</w:t>
      </w:r>
    </w:p>
    <w:p w:rsidR="00681D34" w:rsidRDefault="003F66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59DD" w:rsidRDefault="007459DD" w:rsidP="007459DD">
      <w:pPr>
        <w:suppressAutoHyphens/>
      </w:pPr>
    </w:p>
    <w:sectPr w:rsidR="007459DD" w:rsidSect="007459D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3DC6" w:rsidRDefault="00543DC6" w:rsidP="009F0C77">
      <w:r>
        <w:separator/>
      </w:r>
    </w:p>
  </w:endnote>
  <w:endnote w:type="continuationSeparator" w:id="0">
    <w:p w:rsidR="00543DC6" w:rsidRDefault="00543DC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A0C4A3-DD2E-44F9-85CF-CED02A093D20}"/>
    <w:embedBold r:id="rId2" w:fontKey="{8BE8493B-0020-481F-A96F-F08A011B9D9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C978E12-6967-47F3-BC70-C86A67B35C8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9C27EF3-4C4B-4C53-BE38-EEAEF799C7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491378-9DD0-46A7-BB02-31757D9699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BF3" w:rsidRPr="007459DD" w:rsidRDefault="007459DD" w:rsidP="007459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3DC6" w:rsidRDefault="00543DC6" w:rsidP="009F0C77">
      <w:r>
        <w:separator/>
      </w:r>
    </w:p>
  </w:footnote>
  <w:footnote w:type="continuationSeparator" w:id="0">
    <w:p w:rsidR="00543DC6" w:rsidRDefault="00543DC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33VR16"/>
    <w:docVar w:name="CoverBillType" w:val="r"/>
    <w:docVar w:name="docpath" w:val="L:\Council\bills\RM\1633VR16.DOCX"/>
    <w:docVar w:name="dvBillNumber" w:val="53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D1E20"/>
    <w:rsid w:val="00007BFF"/>
    <w:rsid w:val="00011869"/>
    <w:rsid w:val="00015CD6"/>
    <w:rsid w:val="000B4899"/>
    <w:rsid w:val="000D1E20"/>
    <w:rsid w:val="000E1113"/>
    <w:rsid w:val="000E1785"/>
    <w:rsid w:val="000F40FA"/>
    <w:rsid w:val="0010776B"/>
    <w:rsid w:val="0011529E"/>
    <w:rsid w:val="00133E66"/>
    <w:rsid w:val="001435A3"/>
    <w:rsid w:val="00146ED3"/>
    <w:rsid w:val="00150ECA"/>
    <w:rsid w:val="00151012"/>
    <w:rsid w:val="00151044"/>
    <w:rsid w:val="001664CD"/>
    <w:rsid w:val="001B542F"/>
    <w:rsid w:val="001D08F2"/>
    <w:rsid w:val="001D525B"/>
    <w:rsid w:val="001D7F4F"/>
    <w:rsid w:val="00201B39"/>
    <w:rsid w:val="00205238"/>
    <w:rsid w:val="00207835"/>
    <w:rsid w:val="002213FC"/>
    <w:rsid w:val="002321B6"/>
    <w:rsid w:val="0024321B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5665"/>
    <w:rsid w:val="003C4DAB"/>
    <w:rsid w:val="003D01E8"/>
    <w:rsid w:val="003E5288"/>
    <w:rsid w:val="003F665E"/>
    <w:rsid w:val="003F6D79"/>
    <w:rsid w:val="0041760A"/>
    <w:rsid w:val="00417C01"/>
    <w:rsid w:val="004331E4"/>
    <w:rsid w:val="004403BD"/>
    <w:rsid w:val="00461441"/>
    <w:rsid w:val="004809EE"/>
    <w:rsid w:val="004A5647"/>
    <w:rsid w:val="004D2CF2"/>
    <w:rsid w:val="004E7D54"/>
    <w:rsid w:val="005273C6"/>
    <w:rsid w:val="00530A69"/>
    <w:rsid w:val="00543DC6"/>
    <w:rsid w:val="00545593"/>
    <w:rsid w:val="00577C6C"/>
    <w:rsid w:val="005958EE"/>
    <w:rsid w:val="005A11F6"/>
    <w:rsid w:val="005C2FE2"/>
    <w:rsid w:val="005E129A"/>
    <w:rsid w:val="005E2BC9"/>
    <w:rsid w:val="005F5E7A"/>
    <w:rsid w:val="00605102"/>
    <w:rsid w:val="006215AA"/>
    <w:rsid w:val="00627E1D"/>
    <w:rsid w:val="00681D34"/>
    <w:rsid w:val="006913C9"/>
    <w:rsid w:val="006945BA"/>
    <w:rsid w:val="0069470D"/>
    <w:rsid w:val="00694ED1"/>
    <w:rsid w:val="006963D1"/>
    <w:rsid w:val="006B48A4"/>
    <w:rsid w:val="00727578"/>
    <w:rsid w:val="00734F00"/>
    <w:rsid w:val="007459DD"/>
    <w:rsid w:val="007A70AE"/>
    <w:rsid w:val="008362E8"/>
    <w:rsid w:val="008403BA"/>
    <w:rsid w:val="0087016D"/>
    <w:rsid w:val="008967ED"/>
    <w:rsid w:val="00896F12"/>
    <w:rsid w:val="008A1768"/>
    <w:rsid w:val="008B2BC8"/>
    <w:rsid w:val="008D38B6"/>
    <w:rsid w:val="008F0F33"/>
    <w:rsid w:val="008F4429"/>
    <w:rsid w:val="009163F6"/>
    <w:rsid w:val="0094021A"/>
    <w:rsid w:val="009B44AF"/>
    <w:rsid w:val="009C0715"/>
    <w:rsid w:val="009C6A0B"/>
    <w:rsid w:val="009F0C77"/>
    <w:rsid w:val="009F4DD1"/>
    <w:rsid w:val="00A41684"/>
    <w:rsid w:val="00A5707F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4A9D"/>
    <w:rsid w:val="00D73A67"/>
    <w:rsid w:val="00D970A9"/>
    <w:rsid w:val="00DE4E22"/>
    <w:rsid w:val="00DF3845"/>
    <w:rsid w:val="00E41911"/>
    <w:rsid w:val="00E92EEF"/>
    <w:rsid w:val="00ED4E7C"/>
    <w:rsid w:val="00EF2368"/>
    <w:rsid w:val="00F24442"/>
    <w:rsid w:val="00F50AE3"/>
    <w:rsid w:val="00F656BA"/>
    <w:rsid w:val="00F67CF1"/>
    <w:rsid w:val="00F840F0"/>
    <w:rsid w:val="00F853CB"/>
    <w:rsid w:val="00FA552C"/>
    <w:rsid w:val="00FB0D0D"/>
    <w:rsid w:val="00FB43B4"/>
    <w:rsid w:val="00FE2BF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90BCAA-6A82-4DE5-BD81-278565650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E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EC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8ACF8-5176-4A72-9CC3-B3AF2D650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0</TotalTime>
  <Pages>2</Pages>
  <Words>376</Words>
  <Characters>1929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5360 Text of Previous Version (May 18, 2016) - South Carolina Legislature Online</dc:title>
  <dc:creator>McDowell</dc:creator>
  <cp:lastModifiedBy>S Volk</cp:lastModifiedBy>
  <cp:revision>2</cp:revision>
  <cp:lastPrinted>2016-05-17T15:27:00Z</cp:lastPrinted>
  <dcterms:created xsi:type="dcterms:W3CDTF">2016-05-18T15:31:00Z</dcterms:created>
  <dcterms:modified xsi:type="dcterms:W3CDTF">2016-05-18T15:31:00Z</dcterms:modified>
</cp:coreProperties>
</file>