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7C52" w:rsidRDefault="00157C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7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6317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05B" w:rsidRDefault="00572EFE" w:rsidP="00DD1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DD105B">
        <w:t xml:space="preserve">CONGRATULATE </w:t>
      </w:r>
      <w:r w:rsidR="0082489F">
        <w:t xml:space="preserve">HOUSE LABOR, COMMERCE AND INDUSTRY COMMITTEE CHIEF COUNSEL </w:t>
      </w:r>
      <w:r w:rsidR="004E0059">
        <w:t>JAMEY GOLDIN AND</w:t>
      </w:r>
      <w:r w:rsidR="00DD105B">
        <w:t xml:space="preserve"> HIS WIFE, </w:t>
      </w:r>
      <w:r w:rsidR="004E0059">
        <w:t>JULIE</w:t>
      </w:r>
      <w:r w:rsidR="0082489F">
        <w:t xml:space="preserve"> BISHOP GOLDIN</w:t>
      </w:r>
      <w:r w:rsidR="00DD105B">
        <w:t xml:space="preserve">, ON THE BIRTH OF THEIR DAUGHTER, </w:t>
      </w:r>
      <w:r w:rsidR="004E0059">
        <w:t>TAYLOR ELIZABETH GOLDIN</w:t>
      </w:r>
      <w:r w:rsidR="00DD105B">
        <w:t>, ON APRIL 2</w:t>
      </w:r>
      <w:r w:rsidR="004E0059">
        <w:t>2</w:t>
      </w:r>
      <w:r w:rsidR="00DD105B">
        <w:t>, 20</w:t>
      </w:r>
      <w:r w:rsidR="004E0059">
        <w:t>16</w:t>
      </w:r>
      <w:r w:rsidR="00DD105B">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24C88" w:rsidRDefault="00963176" w:rsidP="00F24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24C88">
        <w:t xml:space="preserve">the </w:t>
      </w:r>
      <w:r w:rsidR="00DF74F8">
        <w:t xml:space="preserve">South Carolina </w:t>
      </w:r>
      <w:r w:rsidR="00F24C88">
        <w:t xml:space="preserve">House of Representatives is pleased to learn that </w:t>
      </w:r>
      <w:r w:rsidR="00A05A59">
        <w:t xml:space="preserve">Jamey Goldin, House Labor, Commerce and Industry Committee </w:t>
      </w:r>
      <w:r w:rsidR="00E573E4">
        <w:t xml:space="preserve">(House LCI) </w:t>
      </w:r>
      <w:r w:rsidR="00A05A59">
        <w:t>chief counsel, and his wife, Julie Bishop Goldin, w</w:t>
      </w:r>
      <w:r w:rsidR="00F24C88">
        <w:t xml:space="preserve">ere blessed on </w:t>
      </w:r>
      <w:r w:rsidR="00A05A59">
        <w:t>Fri</w:t>
      </w:r>
      <w:r w:rsidR="00F24C88">
        <w:t>day, April 2</w:t>
      </w:r>
      <w:r w:rsidR="00A05A59">
        <w:t>2</w:t>
      </w:r>
      <w:r w:rsidR="00F24C88">
        <w:t>, 20</w:t>
      </w:r>
      <w:r w:rsidR="00A05A59">
        <w:t>16</w:t>
      </w:r>
      <w:r w:rsidR="00F24C88">
        <w:t xml:space="preserve">, with the birth of their daughter, </w:t>
      </w:r>
      <w:r w:rsidR="00A05A59">
        <w:t>Taylor Elizabeth Goldin</w:t>
      </w:r>
      <w:r w:rsidR="00796CB3">
        <w:t>;</w:t>
      </w:r>
      <w:r w:rsidR="00F24C88">
        <w:t xml:space="preserve"> and</w:t>
      </w:r>
    </w:p>
    <w:p w:rsidR="00F24C88" w:rsidRDefault="00F24C88" w:rsidP="00F24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C88" w:rsidRDefault="00CA57BA" w:rsidP="00F24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573E4">
        <w:t>Taylor Elizabeth Goldin</w:t>
      </w:r>
      <w:r>
        <w:t xml:space="preserve"> entered the world </w:t>
      </w:r>
      <w:r w:rsidR="00F24C88">
        <w:t xml:space="preserve">weighing </w:t>
      </w:r>
      <w:r w:rsidR="00E573E4">
        <w:t>six pounds fifteen ounces</w:t>
      </w:r>
      <w:r w:rsidR="00F24C88">
        <w:t xml:space="preserve"> and </w:t>
      </w:r>
      <w:r w:rsidR="00E573E4">
        <w:t xml:space="preserve">measuring twenty </w:t>
      </w:r>
      <w:r w:rsidR="00F24C88">
        <w:t>inches in length; and</w:t>
      </w:r>
    </w:p>
    <w:p w:rsidR="00F24C88" w:rsidRDefault="00F24C88" w:rsidP="00F24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C88" w:rsidRDefault="00F24C88" w:rsidP="00F24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573E4">
        <w:t xml:space="preserve">this precocious little one </w:t>
      </w:r>
      <w:r>
        <w:t xml:space="preserve">was welcomed </w:t>
      </w:r>
      <w:r w:rsidR="00E573E4">
        <w:t xml:space="preserve">with delight </w:t>
      </w:r>
      <w:r>
        <w:t xml:space="preserve">by all members of the </w:t>
      </w:r>
      <w:r w:rsidR="00E573E4">
        <w:t>Goldin</w:t>
      </w:r>
      <w:r>
        <w:t xml:space="preserve"> family; and</w:t>
      </w:r>
    </w:p>
    <w:p w:rsidR="00F24C88" w:rsidRDefault="00F24C88" w:rsidP="00F24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3E4" w:rsidRDefault="00E573E4" w:rsidP="00F24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her daddy started work </w:t>
      </w:r>
      <w:r w:rsidR="00AB015A">
        <w:t xml:space="preserve">with House LCI as assistant counsel in December 2011 and has served as </w:t>
      </w:r>
      <w:r w:rsidR="00AD479E">
        <w:t>the committee</w:t>
      </w:r>
      <w:r w:rsidR="00BA5742" w:rsidRPr="00BA5742">
        <w:t>’</w:t>
      </w:r>
      <w:r w:rsidR="00AD479E">
        <w:t xml:space="preserve">s </w:t>
      </w:r>
      <w:r w:rsidR="00AB015A">
        <w:t>chief counsel since January 2015; and</w:t>
      </w:r>
    </w:p>
    <w:p w:rsidR="00E573E4" w:rsidRDefault="00E573E4" w:rsidP="00F24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C88" w:rsidRDefault="00F24C88" w:rsidP="00F24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00AD479E">
        <w:t xml:space="preserve">members of the </w:t>
      </w:r>
      <w:r>
        <w:t>House of Representatives extend</w:t>
      </w:r>
      <w:r w:rsidR="00AD479E">
        <w:t xml:space="preserve"> their</w:t>
      </w:r>
      <w:r>
        <w:t xml:space="preserve"> congratulations to the entire </w:t>
      </w:r>
      <w:r w:rsidR="00147E4E">
        <w:t xml:space="preserve">Goldin </w:t>
      </w:r>
      <w:r>
        <w:t xml:space="preserve">family and welcome </w:t>
      </w:r>
      <w:r w:rsidR="00147E4E">
        <w:t>Taylor Elizabeth Goldin</w:t>
      </w:r>
      <w:r>
        <w:t xml:space="preserve"> as </w:t>
      </w:r>
      <w:r w:rsidR="00147E4E">
        <w:t xml:space="preserve">a </w:t>
      </w:r>
      <w:r w:rsidR="00B765F0">
        <w:t xml:space="preserve">brand </w:t>
      </w:r>
      <w:r w:rsidR="00147E4E">
        <w:t>new</w:t>
      </w:r>
      <w:r>
        <w:t xml:space="preserve"> citizen of the State of South Carolina. </w:t>
      </w:r>
      <w:r w:rsidR="001B308E">
        <w:t>Now, therefore,</w:t>
      </w:r>
    </w:p>
    <w:p w:rsidR="00F24C88" w:rsidRDefault="00F24C88" w:rsidP="00F24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C88" w:rsidRDefault="00F24C88" w:rsidP="00F24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24C88" w:rsidRDefault="00F24C88" w:rsidP="00F24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5528" w:rsidRDefault="00F24C88" w:rsidP="00775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75528">
        <w:t xml:space="preserve"> the South Carolina H</w:t>
      </w:r>
      <w:r>
        <w:t>ouse of Representatives</w:t>
      </w:r>
      <w:r w:rsidR="00775528">
        <w:t>, by this resolution, congratulate House Labor, Commerce and Industry Committee Chief Counsel Jamey Goldin and his wife, Julie Bishop Goldin, on the birth of their daughter, Taylor Elizabeth Goldin, on April 22, 2016.</w:t>
      </w:r>
    </w:p>
    <w:p w:rsidR="00F24C88" w:rsidRDefault="00F24C88" w:rsidP="00F24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C88" w:rsidRDefault="00F24C88" w:rsidP="00F24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8030D1">
        <w:t xml:space="preserve">presented </w:t>
      </w:r>
      <w:r>
        <w:t xml:space="preserve">to </w:t>
      </w:r>
      <w:r w:rsidR="00775528">
        <w:t>Jamey and Julie Goldin</w:t>
      </w:r>
      <w:r>
        <w:t>.</w:t>
      </w:r>
    </w:p>
    <w:p w:rsidR="006F679A" w:rsidRDefault="00BA574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7C52" w:rsidRDefault="00157C52" w:rsidP="00157C52">
      <w:pPr>
        <w:suppressAutoHyphens/>
      </w:pPr>
    </w:p>
    <w:sectPr w:rsidR="00157C52" w:rsidSect="00157C5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3176" w:rsidRDefault="00963176" w:rsidP="009F0C77">
      <w:r>
        <w:separator/>
      </w:r>
    </w:p>
  </w:endnote>
  <w:endnote w:type="continuationSeparator" w:id="0">
    <w:p w:rsidR="00963176" w:rsidRDefault="0096317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62AD81A-836B-4FA6-8B53-3BFF6760C562}"/>
    <w:embedBold r:id="rId2" w:fontKey="{B4483CE3-DAA3-4553-B83D-B8AE4FECC7E7}"/>
  </w:font>
  <w:font w:name="Calibri">
    <w:panose1 w:val="020F0502020204030204"/>
    <w:charset w:val="00"/>
    <w:family w:val="swiss"/>
    <w:pitch w:val="variable"/>
    <w:sig w:usb0="E00002FF" w:usb1="4000ACFF" w:usb2="00000001" w:usb3="00000000" w:csb0="0000019F" w:csb1="00000000"/>
    <w:embedRegular r:id="rId3" w:fontKey="{35AC1208-9053-4AB4-BBE0-2E82528F0E57}"/>
  </w:font>
  <w:font w:name="Segoe UI">
    <w:panose1 w:val="020B0502040204020203"/>
    <w:charset w:val="00"/>
    <w:family w:val="swiss"/>
    <w:pitch w:val="variable"/>
    <w:sig w:usb0="E10022FF" w:usb1="C000E47F" w:usb2="00000029" w:usb3="00000000" w:csb0="000001DF" w:csb1="00000000"/>
    <w:embedRegular r:id="rId4" w:fontKey="{373AA925-4EB0-418F-9AC4-0AEA66E2F910}"/>
  </w:font>
  <w:font w:name="Cambria">
    <w:panose1 w:val="02040503050406030204"/>
    <w:charset w:val="00"/>
    <w:family w:val="roman"/>
    <w:pitch w:val="variable"/>
    <w:sig w:usb0="E00002FF" w:usb1="400004FF" w:usb2="00000000" w:usb3="00000000" w:csb0="0000019F" w:csb1="00000000"/>
    <w:embedRegular r:id="rId5" w:fontKey="{F6DEA519-8838-49ED-93AB-DB4E03BC15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679A" w:rsidRPr="00157C52" w:rsidRDefault="00157C52" w:rsidP="00157C52">
    <w:pPr>
      <w:pStyle w:val="Footer"/>
      <w:tabs>
        <w:tab w:val="clear" w:pos="4680"/>
        <w:tab w:val="clear" w:pos="9360"/>
        <w:tab w:val="center" w:pos="2995"/>
      </w:tabs>
      <w:spacing w:before="120"/>
    </w:pPr>
    <w:r>
      <w:t>[5363]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3176" w:rsidRDefault="00963176" w:rsidP="009F0C77">
      <w:r>
        <w:separator/>
      </w:r>
    </w:p>
  </w:footnote>
  <w:footnote w:type="continuationSeparator" w:id="0">
    <w:p w:rsidR="00963176" w:rsidRDefault="0096317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27ZW16"/>
    <w:docVar w:name="CoverBillType" w:val="r"/>
    <w:docVar w:name="docpath" w:val="L:\Council\bills\RM\1627ZW16.DOCX"/>
    <w:docVar w:name="dvBillNumber" w:val="5363"/>
    <w:docVar w:name="dvBillNumberPrefix" w:val="H. "/>
    <w:docVar w:name="dvOriginalBody" w:val="House"/>
    <w:docVar w:name="dvSteno" w:val="RM"/>
    <w:docVar w:name="NameofBody" w:val="h"/>
    <w:docVar w:name="vgroup2" w:val="Council"/>
  </w:docVars>
  <w:rsids>
    <w:rsidRoot w:val="00963176"/>
    <w:rsid w:val="00011869"/>
    <w:rsid w:val="00015CD6"/>
    <w:rsid w:val="000E1785"/>
    <w:rsid w:val="000F40FA"/>
    <w:rsid w:val="0010776B"/>
    <w:rsid w:val="00133E66"/>
    <w:rsid w:val="001435A3"/>
    <w:rsid w:val="00146ED3"/>
    <w:rsid w:val="00147E4E"/>
    <w:rsid w:val="00151044"/>
    <w:rsid w:val="00157C52"/>
    <w:rsid w:val="001B308E"/>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617B"/>
    <w:rsid w:val="00461441"/>
    <w:rsid w:val="004809EE"/>
    <w:rsid w:val="004E0059"/>
    <w:rsid w:val="004E7D54"/>
    <w:rsid w:val="005273C6"/>
    <w:rsid w:val="00530A69"/>
    <w:rsid w:val="00545593"/>
    <w:rsid w:val="00547870"/>
    <w:rsid w:val="00572EFE"/>
    <w:rsid w:val="00577C6C"/>
    <w:rsid w:val="005C2FE2"/>
    <w:rsid w:val="005E2BC9"/>
    <w:rsid w:val="00605102"/>
    <w:rsid w:val="00617E02"/>
    <w:rsid w:val="006215AA"/>
    <w:rsid w:val="006913C9"/>
    <w:rsid w:val="0069470D"/>
    <w:rsid w:val="006F679A"/>
    <w:rsid w:val="00734F00"/>
    <w:rsid w:val="0076517E"/>
    <w:rsid w:val="00775528"/>
    <w:rsid w:val="00796CB3"/>
    <w:rsid w:val="007A70AE"/>
    <w:rsid w:val="008030D1"/>
    <w:rsid w:val="0082489F"/>
    <w:rsid w:val="008362E8"/>
    <w:rsid w:val="008A1768"/>
    <w:rsid w:val="008F0F33"/>
    <w:rsid w:val="008F4429"/>
    <w:rsid w:val="0094021A"/>
    <w:rsid w:val="00963176"/>
    <w:rsid w:val="009B44AF"/>
    <w:rsid w:val="009C6A0B"/>
    <w:rsid w:val="009F0C77"/>
    <w:rsid w:val="009F4DD1"/>
    <w:rsid w:val="00A05A59"/>
    <w:rsid w:val="00A41684"/>
    <w:rsid w:val="00A64E80"/>
    <w:rsid w:val="00A72BCD"/>
    <w:rsid w:val="00A741D9"/>
    <w:rsid w:val="00A833AB"/>
    <w:rsid w:val="00A9741D"/>
    <w:rsid w:val="00AB015A"/>
    <w:rsid w:val="00AD479E"/>
    <w:rsid w:val="00AD4B17"/>
    <w:rsid w:val="00B412D4"/>
    <w:rsid w:val="00B765F0"/>
    <w:rsid w:val="00BA5742"/>
    <w:rsid w:val="00BE3C22"/>
    <w:rsid w:val="00C0345E"/>
    <w:rsid w:val="00C3483A"/>
    <w:rsid w:val="00C74E9D"/>
    <w:rsid w:val="00C82FD3"/>
    <w:rsid w:val="00C92819"/>
    <w:rsid w:val="00CA57BA"/>
    <w:rsid w:val="00CC6B7B"/>
    <w:rsid w:val="00CD2089"/>
    <w:rsid w:val="00D73A67"/>
    <w:rsid w:val="00D970A9"/>
    <w:rsid w:val="00DD105B"/>
    <w:rsid w:val="00DF3845"/>
    <w:rsid w:val="00DF74F8"/>
    <w:rsid w:val="00E35D82"/>
    <w:rsid w:val="00E41911"/>
    <w:rsid w:val="00E573E4"/>
    <w:rsid w:val="00E92EEF"/>
    <w:rsid w:val="00EF2368"/>
    <w:rsid w:val="00F24442"/>
    <w:rsid w:val="00F24C88"/>
    <w:rsid w:val="00F50AE3"/>
    <w:rsid w:val="00F656BA"/>
    <w:rsid w:val="00F67CF1"/>
    <w:rsid w:val="00F840F0"/>
    <w:rsid w:val="00FB0D0D"/>
    <w:rsid w:val="00FB43B4"/>
    <w:rsid w:val="00FF2AE4"/>
    <w:rsid w:val="00FF6329"/>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1CC268-CCBF-4DC1-AE7B-A2390FE3A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F74F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74F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64BF92-3218-417B-B3F0-51DFDCBDE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462C4B81.dotm</Template>
  <TotalTime>0</TotalTime>
  <Pages>2</Pages>
  <Words>244</Words>
  <Characters>1302</Characters>
  <Application>Microsoft Office Word</Application>
  <DocSecurity>0</DocSecurity>
  <Lines>48</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5363 Text of Previous Version (May 18, 2016) - South Carolina Legislature Online</dc:title>
  <dc:creator>McDowell</dc:creator>
  <cp:lastModifiedBy>S Volk</cp:lastModifiedBy>
  <cp:revision>2</cp:revision>
  <cp:lastPrinted>2016-05-12T13:36:00Z</cp:lastPrinted>
  <dcterms:created xsi:type="dcterms:W3CDTF">2016-05-18T15:33:00Z</dcterms:created>
  <dcterms:modified xsi:type="dcterms:W3CDTF">2016-05-18T15:33:00Z</dcterms:modified>
</cp:coreProperties>
</file>