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169" w:rsidRDefault="0073316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72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39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="00BA3069">
        <w:t xml:space="preserve"> </w:t>
      </w:r>
      <w:r w:rsidR="00BA3069" w:rsidRPr="00D73468">
        <w:t xml:space="preserve">MYRA </w:t>
      </w:r>
      <w:r w:rsidR="00BA3069">
        <w:t>A</w:t>
      </w:r>
      <w:r w:rsidR="00A06648">
        <w:t>.</w:t>
      </w:r>
      <w:r w:rsidR="00BA3069">
        <w:t xml:space="preserve"> </w:t>
      </w:r>
      <w:r w:rsidR="00BA3069" w:rsidRPr="00D73468">
        <w:t>MOSELEY</w:t>
      </w:r>
      <w:r w:rsidR="00BA3069">
        <w:t>, A TEACHER AT MIDLAND VALLEY HIGH SCHOOL, UPON THE OCCASION OF HER RETIREMENT AFTER THIRTY</w:t>
      </w:r>
      <w:r w:rsidR="00EC331C">
        <w:noBreakHyphen/>
      </w:r>
      <w:r w:rsidR="00BA3069">
        <w:t xml:space="preserve">FIVE </w:t>
      </w:r>
      <w:r>
        <w:t>YEARS OF</w:t>
      </w:r>
      <w:r w:rsidR="00D14564">
        <w:t xml:space="preserve"> EXEMPLARY S</w:t>
      </w:r>
      <w:r>
        <w:t>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395B" w:rsidRDefault="0024729E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395B">
        <w:t xml:space="preserve"> it is altogether fitting and proper that the members of the House of Representatives of the State of South Carolina should pause in their deliberations to express their gratitude to </w:t>
      </w:r>
      <w:r w:rsidR="00BA3069" w:rsidRPr="00D73468">
        <w:t xml:space="preserve">Myra </w:t>
      </w:r>
      <w:r w:rsidR="00BA3069">
        <w:t>A</w:t>
      </w:r>
      <w:r w:rsidR="00A06648">
        <w:t>.</w:t>
      </w:r>
      <w:r w:rsidR="00BA3069">
        <w:t xml:space="preserve"> </w:t>
      </w:r>
      <w:r w:rsidR="00BA3069" w:rsidRPr="00D73468">
        <w:t>Moseley</w:t>
      </w:r>
      <w:r w:rsidR="0077395B">
        <w:t xml:space="preserve"> for her significant contributions to </w:t>
      </w:r>
      <w:r w:rsidR="00BA3069">
        <w:t>education in Aiken County</w:t>
      </w:r>
      <w:r w:rsidR="0077395B">
        <w:t>; and</w:t>
      </w: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3069">
        <w:t xml:space="preserve">she began her career as an educator as </w:t>
      </w:r>
      <w:r w:rsidR="00BA3069" w:rsidRPr="00293952">
        <w:rPr>
          <w:color w:val="000000" w:themeColor="text1"/>
          <w:u w:color="000000" w:themeColor="text1"/>
        </w:rPr>
        <w:t>a teacher</w:t>
      </w:r>
      <w:r w:rsidR="00EC331C" w:rsidRPr="00EC331C">
        <w:rPr>
          <w:color w:val="000000" w:themeColor="text1"/>
          <w:u w:color="000000" w:themeColor="text1"/>
        </w:rPr>
        <w:t>’</w:t>
      </w:r>
      <w:r w:rsidR="00BA3069" w:rsidRPr="00293952">
        <w:rPr>
          <w:color w:val="000000" w:themeColor="text1"/>
          <w:u w:color="000000" w:themeColor="text1"/>
        </w:rPr>
        <w:t xml:space="preserve">s aide in the Migrant Programs through </w:t>
      </w:r>
      <w:r w:rsidR="00BA3069">
        <w:rPr>
          <w:color w:val="000000" w:themeColor="text1"/>
          <w:u w:color="000000" w:themeColor="text1"/>
        </w:rPr>
        <w:t>the Aiken County Public School District</w:t>
      </w:r>
      <w:r w:rsidR="00BA3069" w:rsidRPr="00293952">
        <w:rPr>
          <w:color w:val="000000" w:themeColor="text1"/>
          <w:u w:color="000000" w:themeColor="text1"/>
        </w:rPr>
        <w:t xml:space="preserve"> </w:t>
      </w:r>
      <w:r w:rsidR="00BA3069">
        <w:rPr>
          <w:color w:val="000000" w:themeColor="text1"/>
          <w:u w:color="000000" w:themeColor="text1"/>
        </w:rPr>
        <w:t xml:space="preserve">briefly in </w:t>
      </w:r>
      <w:r w:rsidR="00BA3069" w:rsidRPr="00293952">
        <w:rPr>
          <w:color w:val="000000" w:themeColor="text1"/>
          <w:u w:color="000000" w:themeColor="text1"/>
        </w:rPr>
        <w:t>1978</w:t>
      </w:r>
      <w:r w:rsidR="00BA3069">
        <w:rPr>
          <w:color w:val="000000" w:themeColor="text1"/>
          <w:u w:color="000000" w:themeColor="text1"/>
        </w:rPr>
        <w:t xml:space="preserve"> and then served </w:t>
      </w:r>
      <w:r w:rsidR="00BA3069" w:rsidRPr="00293952">
        <w:rPr>
          <w:color w:val="000000" w:themeColor="text1"/>
          <w:u w:color="000000" w:themeColor="text1"/>
        </w:rPr>
        <w:t xml:space="preserve">as a Title 1 tutor in Aiken County Schools </w:t>
      </w:r>
      <w:r w:rsidR="00BA3069">
        <w:rPr>
          <w:color w:val="000000" w:themeColor="text1"/>
          <w:u w:color="000000" w:themeColor="text1"/>
        </w:rPr>
        <w:t xml:space="preserve">in the first half of </w:t>
      </w:r>
      <w:r w:rsidR="00BA3069" w:rsidRPr="00293952">
        <w:rPr>
          <w:color w:val="000000" w:themeColor="text1"/>
          <w:u w:color="000000" w:themeColor="text1"/>
        </w:rPr>
        <w:t>1979</w:t>
      </w:r>
      <w:r>
        <w:t>; and</w:t>
      </w: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293952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 Ms. Moseley earned a bachelor</w:t>
      </w:r>
      <w:r w:rsidR="00EC331C" w:rsidRPr="00EC33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293952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</w:t>
      </w:r>
      <w:r w:rsidRPr="00293952">
        <w:rPr>
          <w:color w:val="000000" w:themeColor="text1"/>
          <w:u w:color="000000" w:themeColor="text1"/>
        </w:rPr>
        <w:t xml:space="preserve">iology from </w:t>
      </w:r>
      <w:r>
        <w:rPr>
          <w:color w:val="000000" w:themeColor="text1"/>
          <w:u w:color="000000" w:themeColor="text1"/>
        </w:rPr>
        <w:t xml:space="preserve">the </w:t>
      </w:r>
      <w:r w:rsidRPr="00293952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29395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29395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93952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iken, and the following year, she e</w:t>
      </w:r>
      <w:r w:rsidRPr="00293952">
        <w:rPr>
          <w:color w:val="000000" w:themeColor="text1"/>
          <w:u w:color="000000" w:themeColor="text1"/>
        </w:rPr>
        <w:t xml:space="preserve">arned </w:t>
      </w:r>
      <w:r>
        <w:rPr>
          <w:color w:val="000000" w:themeColor="text1"/>
          <w:u w:color="000000" w:themeColor="text1"/>
        </w:rPr>
        <w:t xml:space="preserve">a </w:t>
      </w:r>
      <w:r w:rsidRPr="00293952">
        <w:rPr>
          <w:color w:val="000000" w:themeColor="text1"/>
          <w:u w:color="000000" w:themeColor="text1"/>
        </w:rPr>
        <w:t xml:space="preserve">certificate in </w:t>
      </w:r>
      <w:r>
        <w:rPr>
          <w:color w:val="000000" w:themeColor="text1"/>
          <w:u w:color="000000" w:themeColor="text1"/>
        </w:rPr>
        <w:t>secondary e</w:t>
      </w:r>
      <w:r w:rsidRPr="00293952">
        <w:rPr>
          <w:color w:val="000000" w:themeColor="text1"/>
          <w:u w:color="000000" w:themeColor="text1"/>
        </w:rPr>
        <w:t xml:space="preserve">ducation </w:t>
      </w:r>
      <w:r>
        <w:rPr>
          <w:color w:val="000000" w:themeColor="text1"/>
          <w:u w:color="000000" w:themeColor="text1"/>
        </w:rPr>
        <w:t>from the same; and</w:t>
      </w:r>
    </w:p>
    <w:p w:rsidR="00BA3069" w:rsidRPr="00293952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h</w:t>
      </w:r>
      <w:r w:rsidRPr="00293952">
        <w:rPr>
          <w:color w:val="000000" w:themeColor="text1"/>
          <w:u w:color="000000" w:themeColor="text1"/>
        </w:rPr>
        <w:t>ired at Midland Valley High School in 1981</w:t>
      </w:r>
      <w:r>
        <w:rPr>
          <w:color w:val="000000" w:themeColor="text1"/>
          <w:u w:color="000000" w:themeColor="text1"/>
        </w:rPr>
        <w:t xml:space="preserve"> and</w:t>
      </w:r>
      <w:r w:rsidRPr="00293952">
        <w:rPr>
          <w:color w:val="000000" w:themeColor="text1"/>
          <w:u w:color="000000" w:themeColor="text1"/>
        </w:rPr>
        <w:t xml:space="preserve"> has spent her entire career</w:t>
      </w:r>
      <w:r>
        <w:rPr>
          <w:color w:val="000000" w:themeColor="text1"/>
          <w:u w:color="000000" w:themeColor="text1"/>
        </w:rPr>
        <w:t xml:space="preserve"> as an educator teaching </w:t>
      </w:r>
      <w:r w:rsidR="00A06648">
        <w:rPr>
          <w:color w:val="000000" w:themeColor="text1"/>
          <w:u w:color="000000" w:themeColor="text1"/>
        </w:rPr>
        <w:t>history and United States government</w:t>
      </w:r>
      <w:r>
        <w:rPr>
          <w:color w:val="000000" w:themeColor="text1"/>
          <w:u w:color="000000" w:themeColor="text1"/>
        </w:rPr>
        <w:t xml:space="preserve"> at this school; and</w:t>
      </w: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Moseley worked with students on the school</w:t>
      </w:r>
      <w:r w:rsidR="00EC331C" w:rsidRPr="00EC33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student council </w:t>
      </w:r>
      <w:r w:rsidR="00A06648">
        <w:rPr>
          <w:color w:val="000000" w:themeColor="text1"/>
          <w:u w:color="000000" w:themeColor="text1"/>
        </w:rPr>
        <w:t xml:space="preserve">for a number of years </w:t>
      </w:r>
      <w:r>
        <w:rPr>
          <w:color w:val="000000" w:themeColor="text1"/>
          <w:u w:color="000000" w:themeColor="text1"/>
        </w:rPr>
        <w:t xml:space="preserve">and served </w:t>
      </w:r>
      <w:r w:rsidR="00A0664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promot</w:t>
      </w:r>
      <w:r w:rsidR="00A0664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student participation in civic affairs; and</w:t>
      </w:r>
    </w:p>
    <w:p w:rsidR="00BA3069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069" w:rsidRPr="00293952" w:rsidRDefault="00BA3069" w:rsidP="00D14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41D8">
        <w:rPr>
          <w:color w:val="000000" w:themeColor="text1"/>
          <w:u w:color="000000" w:themeColor="text1"/>
        </w:rPr>
        <w:t xml:space="preserve">active with the Red Cross </w:t>
      </w:r>
      <w:r w:rsidR="00D14564" w:rsidRPr="00581749">
        <w:rPr>
          <w:color w:val="000000" w:themeColor="text1"/>
          <w:u w:color="000000" w:themeColor="text1"/>
        </w:rPr>
        <w:t>Shepeard</w:t>
      </w:r>
      <w:r w:rsidR="00D14564">
        <w:rPr>
          <w:color w:val="000000" w:themeColor="text1"/>
          <w:u w:color="000000" w:themeColor="text1"/>
        </w:rPr>
        <w:t xml:space="preserve"> </w:t>
      </w:r>
      <w:r w:rsidR="00D14564" w:rsidRPr="00581749">
        <w:rPr>
          <w:color w:val="000000" w:themeColor="text1"/>
          <w:u w:color="000000" w:themeColor="text1"/>
        </w:rPr>
        <w:t>Community</w:t>
      </w:r>
      <w:r w:rsidR="005B41D8">
        <w:rPr>
          <w:color w:val="000000" w:themeColor="text1"/>
          <w:u w:color="000000" w:themeColor="text1"/>
        </w:rPr>
        <w:t xml:space="preserve"> Blood Center, she </w:t>
      </w:r>
      <w:r w:rsidR="00A06648">
        <w:rPr>
          <w:color w:val="000000" w:themeColor="text1"/>
          <w:u w:color="000000" w:themeColor="text1"/>
        </w:rPr>
        <w:t>organiz</w:t>
      </w:r>
      <w:r w:rsidR="005B41D8">
        <w:rPr>
          <w:color w:val="000000" w:themeColor="text1"/>
          <w:u w:color="000000" w:themeColor="text1"/>
        </w:rPr>
        <w:t xml:space="preserve">ed annual blood drives at </w:t>
      </w:r>
      <w:r w:rsidR="005B41D8" w:rsidRPr="00293952">
        <w:rPr>
          <w:color w:val="000000" w:themeColor="text1"/>
          <w:u w:color="000000" w:themeColor="text1"/>
        </w:rPr>
        <w:t>Midland Valley High School</w:t>
      </w:r>
      <w:r w:rsidR="00A06648">
        <w:rPr>
          <w:color w:val="000000" w:themeColor="text1"/>
          <w:u w:color="000000" w:themeColor="text1"/>
        </w:rPr>
        <w:t>, and she served as the faculty cha</w:t>
      </w:r>
      <w:r w:rsidR="00D14564">
        <w:rPr>
          <w:color w:val="000000" w:themeColor="text1"/>
          <w:u w:color="000000" w:themeColor="text1"/>
        </w:rPr>
        <w:t>ir responsible for school proms, maintaining</w:t>
      </w:r>
      <w:r w:rsidR="00A06648">
        <w:rPr>
          <w:color w:val="000000" w:themeColor="text1"/>
          <w:u w:color="000000" w:themeColor="text1"/>
        </w:rPr>
        <w:t xml:space="preserve"> a reputation for choosing bands that delighted the students</w:t>
      </w:r>
      <w:r w:rsidR="005B41D8">
        <w:rPr>
          <w:color w:val="000000" w:themeColor="text1"/>
          <w:u w:color="000000" w:themeColor="text1"/>
        </w:rPr>
        <w:t>; and</w:t>
      </w:r>
    </w:p>
    <w:p w:rsidR="00BA3069" w:rsidRPr="00293952" w:rsidRDefault="00BA3069" w:rsidP="00BA30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3069">
        <w:t>s</w:t>
      </w:r>
      <w:r>
        <w:t xml:space="preserve">he plans to spend many happy hours of retirement </w:t>
      </w:r>
      <w:r w:rsidR="00A06648">
        <w:t>at her condominium</w:t>
      </w:r>
      <w:r w:rsidR="00D14564">
        <w:t>,</w:t>
      </w:r>
      <w:r w:rsidR="00A06648">
        <w:t xml:space="preserve"> enjoying the relaxation </w:t>
      </w:r>
      <w:r w:rsidR="00D14564">
        <w:t>so conducive to</w:t>
      </w:r>
      <w:r w:rsidR="00A06648">
        <w:t xml:space="preserve"> life on the South Carolina coast</w:t>
      </w:r>
      <w:r>
        <w:t>; and</w:t>
      </w: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29E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unparalleled dedication that </w:t>
      </w:r>
      <w:r w:rsidRPr="00D73468">
        <w:t>Myra Moseley</w:t>
      </w:r>
      <w:r>
        <w:rPr>
          <w:color w:val="000000" w:themeColor="text1"/>
          <w:u w:color="000000" w:themeColor="text1"/>
        </w:rPr>
        <w:t xml:space="preserve"> has devoted to </w:t>
      </w:r>
      <w:r>
        <w:t>teaching students to become productive and engaged citizens,</w:t>
      </w:r>
      <w:r>
        <w:rPr>
          <w:color w:val="000000" w:themeColor="text1"/>
          <w:u w:color="000000" w:themeColor="text1"/>
        </w:rPr>
        <w:t xml:space="preserve"> and the members wish her many years of enjoyment in h</w:t>
      </w:r>
      <w:r w:rsidR="00D14564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well</w:t>
      </w:r>
      <w:r w:rsidR="00EC331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4729E">
        <w:t>.  Now, therefore,</w:t>
      </w:r>
    </w:p>
    <w:p w:rsidR="0024729E" w:rsidRDefault="00247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29E" w:rsidRDefault="00247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729E" w:rsidRDefault="00247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395B" w:rsidRDefault="0024729E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75328">
        <w:t xml:space="preserve"> </w:t>
      </w:r>
      <w:r w:rsidR="0077395B">
        <w:t xml:space="preserve">the members of the House of Representatives of the State of South Carolina, by this resolution, recognize and honor </w:t>
      </w:r>
      <w:r w:rsidR="0077395B" w:rsidRPr="00D73468">
        <w:t xml:space="preserve">Myra </w:t>
      </w:r>
      <w:r w:rsidR="0077395B">
        <w:t>A</w:t>
      </w:r>
      <w:r w:rsidR="00A06648">
        <w:t>.</w:t>
      </w:r>
      <w:r w:rsidR="0077395B">
        <w:t xml:space="preserve"> </w:t>
      </w:r>
      <w:r w:rsidR="0077395B" w:rsidRPr="00D73468">
        <w:t>Moseley</w:t>
      </w:r>
      <w:r w:rsidR="0077395B">
        <w:t>, a teacher at Midland Valley High School, upon the occasion of her retirement after thirty</w:t>
      </w:r>
      <w:r w:rsidR="00EC331C">
        <w:noBreakHyphen/>
      </w:r>
      <w:r w:rsidR="0077395B">
        <w:t>five years of exemplary service, and wish her continued success and happiness in all her future endeavors.</w:t>
      </w:r>
    </w:p>
    <w:p w:rsidR="0077395B" w:rsidRDefault="0077395B" w:rsidP="00773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29E" w:rsidRDefault="002472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75328">
        <w:t>present</w:t>
      </w:r>
      <w:r>
        <w:t>ed to</w:t>
      </w:r>
      <w:r w:rsidR="00E75328">
        <w:t xml:space="preserve"> </w:t>
      </w:r>
      <w:r w:rsidR="00E75328" w:rsidRPr="00D73468">
        <w:t xml:space="preserve">Myra </w:t>
      </w:r>
      <w:r w:rsidR="00BA3069">
        <w:t>A</w:t>
      </w:r>
      <w:r w:rsidR="00A06648">
        <w:t>.</w:t>
      </w:r>
      <w:r w:rsidR="00BA3069">
        <w:t xml:space="preserve"> </w:t>
      </w:r>
      <w:r w:rsidR="00E75328" w:rsidRPr="00D73468">
        <w:t>Moseley</w:t>
      </w:r>
      <w:r w:rsidR="00E75328">
        <w:t>.</w:t>
      </w:r>
    </w:p>
    <w:p w:rsidR="00EE013A" w:rsidRDefault="00EC331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3169" w:rsidRDefault="00733169" w:rsidP="00733169">
      <w:pPr>
        <w:suppressAutoHyphens/>
      </w:pPr>
    </w:p>
    <w:sectPr w:rsidR="00733169" w:rsidSect="007331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648" w:rsidRDefault="00A06648" w:rsidP="009F0C77">
      <w:r>
        <w:separator/>
      </w:r>
    </w:p>
  </w:endnote>
  <w:endnote w:type="continuationSeparator" w:id="0">
    <w:p w:rsidR="00A06648" w:rsidRDefault="00A066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A19299-E4AA-405A-B027-16D2A72E2CA1}"/>
    <w:embedBold r:id="rId2" w:fontKey="{17090570-5B7A-4B0F-8ED4-7B6384C359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D24B07-B59D-4242-82D0-5C90205C6F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DB238C-01E4-4303-AD8E-F6A571DFC8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5757F7-5740-4D13-B714-96D047CD81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13A" w:rsidRPr="00733169" w:rsidRDefault="00733169" w:rsidP="007331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648" w:rsidRDefault="00A06648" w:rsidP="009F0C77">
      <w:r>
        <w:separator/>
      </w:r>
    </w:p>
  </w:footnote>
  <w:footnote w:type="continuationSeparator" w:id="0">
    <w:p w:rsidR="00A06648" w:rsidRDefault="00A066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4CM16"/>
    <w:docVar w:name="CoverBillType" w:val="r"/>
    <w:docVar w:name="docpath" w:val="L:\Council\bills\GM\24794CM16.DOCX"/>
    <w:docVar w:name="dvBillNumber" w:val="53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4729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729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6B85"/>
    <w:rsid w:val="004403BD"/>
    <w:rsid w:val="00461441"/>
    <w:rsid w:val="004809EE"/>
    <w:rsid w:val="004E7D54"/>
    <w:rsid w:val="005273C6"/>
    <w:rsid w:val="00530A69"/>
    <w:rsid w:val="00545593"/>
    <w:rsid w:val="00577C6C"/>
    <w:rsid w:val="005B41D8"/>
    <w:rsid w:val="005C2FE2"/>
    <w:rsid w:val="005E2BC9"/>
    <w:rsid w:val="00605102"/>
    <w:rsid w:val="006215AA"/>
    <w:rsid w:val="006913C9"/>
    <w:rsid w:val="0069470D"/>
    <w:rsid w:val="00733169"/>
    <w:rsid w:val="00734F00"/>
    <w:rsid w:val="0077395B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6648"/>
    <w:rsid w:val="00A41684"/>
    <w:rsid w:val="00A64E80"/>
    <w:rsid w:val="00A72BCD"/>
    <w:rsid w:val="00A741D9"/>
    <w:rsid w:val="00A833AB"/>
    <w:rsid w:val="00A9741D"/>
    <w:rsid w:val="00AD4B17"/>
    <w:rsid w:val="00B412D4"/>
    <w:rsid w:val="00BA3069"/>
    <w:rsid w:val="00BE3C22"/>
    <w:rsid w:val="00C0345E"/>
    <w:rsid w:val="00C3483A"/>
    <w:rsid w:val="00C74E9D"/>
    <w:rsid w:val="00C82FD3"/>
    <w:rsid w:val="00C92819"/>
    <w:rsid w:val="00CC6B7B"/>
    <w:rsid w:val="00CD2089"/>
    <w:rsid w:val="00D14564"/>
    <w:rsid w:val="00D73A67"/>
    <w:rsid w:val="00D970A9"/>
    <w:rsid w:val="00DF3845"/>
    <w:rsid w:val="00E31615"/>
    <w:rsid w:val="00E41911"/>
    <w:rsid w:val="00E75328"/>
    <w:rsid w:val="00E92EEF"/>
    <w:rsid w:val="00EC331C"/>
    <w:rsid w:val="00EE013A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4007AA-2B12-4432-8384-BCA5130A9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45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5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B56E1-F78F-4D8D-956F-7D6D098FE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63CC02B9.dotm</Template>
  <TotalTime>0</TotalTime>
  <Pages>2</Pages>
  <Words>412</Words>
  <Characters>2116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5384 Text of Previous Version (May 24, 2016) - South Carolina Legislature Online</dc:title>
  <dc:creator>Gail Pinckney Moore</dc:creator>
  <cp:lastModifiedBy>S Volk</cp:lastModifiedBy>
  <cp:revision>2</cp:revision>
  <cp:lastPrinted>2016-05-20T14:04:00Z</cp:lastPrinted>
  <dcterms:created xsi:type="dcterms:W3CDTF">2016-05-24T17:39:00Z</dcterms:created>
  <dcterms:modified xsi:type="dcterms:W3CDTF">2016-05-24T17:39:00Z</dcterms:modified>
</cp:coreProperties>
</file>