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13F2" w:rsidRDefault="007413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13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1132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346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CE6303">
        <w:t>R</w:t>
      </w:r>
      <w:r w:rsidR="00CE6303" w:rsidRPr="00D73B98">
        <w:t xml:space="preserve">ECOGNIZE AND HONOR THE </w:t>
      </w:r>
      <w:r w:rsidR="000D0857">
        <w:t xml:space="preserve">DIXIE </w:t>
      </w:r>
      <w:r w:rsidR="00CE6303" w:rsidRPr="00D73B98">
        <w:t xml:space="preserve">HIGH SCHOOL </w:t>
      </w:r>
      <w:r w:rsidR="00CE6303">
        <w:t>SOFTBALL</w:t>
      </w:r>
      <w:r w:rsidR="00CE6303" w:rsidRPr="00D73B98">
        <w:t xml:space="preserve"> TEAM, COACH</w:t>
      </w:r>
      <w:r w:rsidR="00CE6303">
        <w:t>ES</w:t>
      </w:r>
      <w:r w:rsidR="00CE6303" w:rsidRPr="00D73B98">
        <w:t>, AND SCHOOL OFFICIALS FOR AN OUTSTANDING SEASON AND TO CONGRATULATE THEM ON WINNING THE 201</w:t>
      </w:r>
      <w:r w:rsidR="000D0857">
        <w:t>6</w:t>
      </w:r>
      <w:r w:rsidR="00CE6303" w:rsidRPr="00D73B98">
        <w:t xml:space="preserve"> CLAS</w:t>
      </w:r>
      <w:r w:rsidR="00CE6303">
        <w:t>S A STATE CHAMPIONSHIP TITLE</w:t>
      </w:r>
      <w:r w:rsidR="00C147B2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54774" w:rsidRDefault="00211325" w:rsidP="002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254774" w:rsidRPr="00D73B98">
        <w:t xml:space="preserve">fully ready for the challenge, the </w:t>
      </w:r>
      <w:r w:rsidR="009510BE">
        <w:t>Dixie</w:t>
      </w:r>
      <w:r w:rsidR="00254774">
        <w:t xml:space="preserve"> High School softball </w:t>
      </w:r>
      <w:r w:rsidR="00254774" w:rsidRPr="00D73B98">
        <w:t>team crowned its splendid season by capturing the 20</w:t>
      </w:r>
      <w:r w:rsidR="00254774">
        <w:t>1</w:t>
      </w:r>
      <w:r w:rsidR="009510BE">
        <w:t>6</w:t>
      </w:r>
      <w:r w:rsidR="00254774" w:rsidRPr="00D73B98">
        <w:t xml:space="preserve"> Class A State Championship title</w:t>
      </w:r>
      <w:r w:rsidR="00254774">
        <w:t>; and</w:t>
      </w:r>
    </w:p>
    <w:p w:rsidR="00254774" w:rsidRDefault="00254774" w:rsidP="002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FB69E7" w:rsidRDefault="00254774" w:rsidP="002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967941">
        <w:rPr>
          <w:color w:val="000000" w:themeColor="text1"/>
          <w:u w:color="000000" w:themeColor="text1"/>
        </w:rPr>
        <w:t>4</w:t>
      </w:r>
      <w:r w:rsidR="00DA0D69">
        <w:rPr>
          <w:color w:val="000000" w:themeColor="text1"/>
          <w:u w:color="000000" w:themeColor="text1"/>
        </w:rPr>
        <w:noBreakHyphen/>
      </w:r>
      <w:r w:rsidR="00967941">
        <w:rPr>
          <w:color w:val="000000" w:themeColor="text1"/>
          <w:u w:color="000000" w:themeColor="text1"/>
        </w:rPr>
        <w:t xml:space="preserve">0 </w:t>
      </w:r>
      <w:r>
        <w:rPr>
          <w:color w:val="000000" w:themeColor="text1"/>
          <w:u w:color="000000" w:themeColor="text1"/>
        </w:rPr>
        <w:t xml:space="preserve">win </w:t>
      </w:r>
      <w:r w:rsidR="00967941">
        <w:rPr>
          <w:color w:val="000000" w:themeColor="text1"/>
          <w:u w:color="000000" w:themeColor="text1"/>
        </w:rPr>
        <w:t xml:space="preserve">over East Clarendon </w:t>
      </w:r>
      <w:r w:rsidR="00FB69E7">
        <w:rPr>
          <w:color w:val="000000" w:themeColor="text1"/>
          <w:u w:color="000000" w:themeColor="text1"/>
        </w:rPr>
        <w:t>in a two</w:t>
      </w:r>
      <w:r w:rsidR="00DA0D69">
        <w:rPr>
          <w:color w:val="000000" w:themeColor="text1"/>
          <w:u w:color="000000" w:themeColor="text1"/>
        </w:rPr>
        <w:noBreakHyphen/>
      </w:r>
      <w:r w:rsidR="00FB69E7">
        <w:rPr>
          <w:color w:val="000000" w:themeColor="text1"/>
          <w:u w:color="000000" w:themeColor="text1"/>
        </w:rPr>
        <w:t xml:space="preserve">game championship series </w:t>
      </w:r>
      <w:r>
        <w:rPr>
          <w:color w:val="000000" w:themeColor="text1"/>
          <w:u w:color="000000" w:themeColor="text1"/>
        </w:rPr>
        <w:t xml:space="preserve">brought the Lady </w:t>
      </w:r>
      <w:r w:rsidR="00967941">
        <w:rPr>
          <w:color w:val="000000" w:themeColor="text1"/>
          <w:u w:color="000000" w:themeColor="text1"/>
        </w:rPr>
        <w:t>Hornets</w:t>
      </w:r>
      <w:r>
        <w:rPr>
          <w:color w:val="000000" w:themeColor="text1"/>
          <w:u w:color="000000" w:themeColor="text1"/>
        </w:rPr>
        <w:t xml:space="preserve"> to </w:t>
      </w:r>
      <w:r w:rsidR="00FB69E7">
        <w:rPr>
          <w:color w:val="000000" w:themeColor="text1"/>
          <w:u w:color="000000" w:themeColor="text1"/>
        </w:rPr>
        <w:t>a triumphant season</w:t>
      </w:r>
      <w:r w:rsidR="00DA0D69" w:rsidRPr="00DA0D69">
        <w:rPr>
          <w:color w:val="000000" w:themeColor="text1"/>
          <w:u w:color="000000" w:themeColor="text1"/>
        </w:rPr>
        <w:t>’</w:t>
      </w:r>
      <w:r w:rsidR="00FB69E7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end </w:t>
      </w:r>
      <w:r w:rsidR="00FB69E7">
        <w:rPr>
          <w:color w:val="000000" w:themeColor="text1"/>
          <w:u w:color="000000" w:themeColor="text1"/>
        </w:rPr>
        <w:t>with a fine 28</w:t>
      </w:r>
      <w:r w:rsidR="00DA0D69">
        <w:rPr>
          <w:color w:val="000000" w:themeColor="text1"/>
          <w:u w:color="000000" w:themeColor="text1"/>
        </w:rPr>
        <w:noBreakHyphen/>
      </w:r>
      <w:r w:rsidR="00FB69E7">
        <w:rPr>
          <w:color w:val="000000" w:themeColor="text1"/>
          <w:u w:color="000000" w:themeColor="text1"/>
        </w:rPr>
        <w:t>4 overall record; and</w:t>
      </w:r>
    </w:p>
    <w:p w:rsidR="00FB69E7" w:rsidRDefault="00FB69E7" w:rsidP="002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69E7" w:rsidRDefault="00FB69E7" w:rsidP="002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67941">
        <w:rPr>
          <w:color w:val="000000" w:themeColor="text1"/>
          <w:u w:color="000000" w:themeColor="text1"/>
        </w:rPr>
        <w:t xml:space="preserve">held </w:t>
      </w:r>
      <w:r>
        <w:rPr>
          <w:color w:val="000000" w:themeColor="text1"/>
          <w:u w:color="000000" w:themeColor="text1"/>
        </w:rPr>
        <w:t>in Turbeville at East Clarendon, the title game</w:t>
      </w:r>
      <w:r w:rsidR="002A0389">
        <w:rPr>
          <w:color w:val="000000" w:themeColor="text1"/>
          <w:u w:color="000000" w:themeColor="text1"/>
        </w:rPr>
        <w:t xml:space="preserve"> </w:t>
      </w:r>
      <w:r w:rsidR="00A43BA6">
        <w:rPr>
          <w:color w:val="000000" w:themeColor="text1"/>
          <w:u w:color="000000" w:themeColor="text1"/>
        </w:rPr>
        <w:t>showed off the Lady Hornets</w:t>
      </w:r>
      <w:r w:rsidR="00DA0D69" w:rsidRPr="00DA0D69">
        <w:rPr>
          <w:color w:val="000000" w:themeColor="text1"/>
          <w:u w:color="000000" w:themeColor="text1"/>
        </w:rPr>
        <w:t>’</w:t>
      </w:r>
      <w:r w:rsidR="002D3C8F">
        <w:rPr>
          <w:color w:val="000000" w:themeColor="text1"/>
          <w:u w:color="000000" w:themeColor="text1"/>
        </w:rPr>
        <w:t xml:space="preserve"> ability to “feed” off </w:t>
      </w:r>
      <w:r w:rsidR="00A43BA6">
        <w:rPr>
          <w:color w:val="000000" w:themeColor="text1"/>
          <w:u w:color="000000" w:themeColor="text1"/>
        </w:rPr>
        <w:t>each other</w:t>
      </w:r>
      <w:r w:rsidR="002D3C8F">
        <w:rPr>
          <w:color w:val="000000" w:themeColor="text1"/>
          <w:u w:color="000000" w:themeColor="text1"/>
        </w:rPr>
        <w:t xml:space="preserve"> and so gain the momentum </w:t>
      </w:r>
      <w:r w:rsidR="00A43BA6">
        <w:rPr>
          <w:color w:val="000000" w:themeColor="text1"/>
          <w:u w:color="000000" w:themeColor="text1"/>
        </w:rPr>
        <w:t xml:space="preserve">for success </w:t>
      </w:r>
      <w:r w:rsidR="002D3C8F">
        <w:rPr>
          <w:color w:val="000000" w:themeColor="text1"/>
          <w:u w:color="000000" w:themeColor="text1"/>
        </w:rPr>
        <w:t>needed to win: and</w:t>
      </w:r>
    </w:p>
    <w:p w:rsidR="00FB69E7" w:rsidRDefault="00FB69E7" w:rsidP="002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4774" w:rsidRDefault="002A0389" w:rsidP="002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</w:t>
      </w:r>
      <w:r w:rsidR="00254774" w:rsidRPr="00D73B98">
        <w:t xml:space="preserve">hereas, in a sport that demands skill, </w:t>
      </w:r>
      <w:r w:rsidR="00254774">
        <w:t>speed</w:t>
      </w:r>
      <w:r w:rsidR="00254774" w:rsidRPr="00D73B98">
        <w:t xml:space="preserve">, and teamwork, Coach </w:t>
      </w:r>
      <w:r>
        <w:t>Gary Stone</w:t>
      </w:r>
      <w:r w:rsidR="00254774">
        <w:t xml:space="preserve"> and h</w:t>
      </w:r>
      <w:r>
        <w:t xml:space="preserve">is able assistant coach, Ben Snipes, </w:t>
      </w:r>
      <w:r w:rsidR="00254774" w:rsidRPr="00D73B98">
        <w:t xml:space="preserve">capitalized on </w:t>
      </w:r>
      <w:r w:rsidR="00254774">
        <w:t>their</w:t>
      </w:r>
      <w:r w:rsidR="00254774" w:rsidRPr="00D73B98">
        <w:t xml:space="preserve"> own athletic ability and training to </w:t>
      </w:r>
      <w:r w:rsidR="00254774">
        <w:t>forge</w:t>
      </w:r>
      <w:r w:rsidR="00254774" w:rsidRPr="00D73B98">
        <w:t xml:space="preserve"> a championship team</w:t>
      </w:r>
      <w:r w:rsidR="00071CCA">
        <w:t xml:space="preserve">. In the process, they taught their </w:t>
      </w:r>
      <w:r w:rsidR="00254774" w:rsidRPr="00D73B98">
        <w:t xml:space="preserve">athletes </w:t>
      </w:r>
      <w:r w:rsidR="00071CCA">
        <w:t xml:space="preserve">invaluable </w:t>
      </w:r>
      <w:r w:rsidR="00254774" w:rsidRPr="00D73B98">
        <w:t xml:space="preserve">lessons that will </w:t>
      </w:r>
      <w:r w:rsidR="00071CCA">
        <w:t>serve them well through</w:t>
      </w:r>
      <w:r w:rsidR="00254774">
        <w:t>out</w:t>
      </w:r>
      <w:r w:rsidR="00254774" w:rsidRPr="00D73B98">
        <w:t xml:space="preserve"> life b</w:t>
      </w:r>
      <w:r w:rsidR="00254774">
        <w:t>oth on and off the diamond; and</w:t>
      </w:r>
    </w:p>
    <w:p w:rsidR="00254774" w:rsidRDefault="00254774" w:rsidP="002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54774" w:rsidRPr="00D73B98" w:rsidRDefault="00254774" w:rsidP="002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D73B98">
        <w:t xml:space="preserve">Whereas, the </w:t>
      </w:r>
      <w:r w:rsidR="00297B02">
        <w:t>Dixie</w:t>
      </w:r>
      <w:r w:rsidRPr="00D73B98">
        <w:t xml:space="preserve"> High School</w:t>
      </w:r>
      <w:r>
        <w:t xml:space="preserve"> </w:t>
      </w:r>
      <w:bookmarkStart w:id="5" w:name="OCC5"/>
      <w:bookmarkEnd w:id="5"/>
      <w:r w:rsidRPr="00E407E6">
        <w:t xml:space="preserve">softball </w:t>
      </w:r>
      <w:r w:rsidRPr="00D73B98">
        <w:t xml:space="preserve">players have brought </w:t>
      </w:r>
      <w:r>
        <w:t xml:space="preserve">great pride and recognition </w:t>
      </w:r>
      <w:r w:rsidRPr="00D73B98">
        <w:t>to their school and community</w:t>
      </w:r>
      <w:r>
        <w:t>,</w:t>
      </w:r>
      <w:r w:rsidRPr="00D73B98">
        <w:t xml:space="preserve"> and </w:t>
      </w:r>
      <w:r>
        <w:t>their many admirers, including the members of the House of Representatives, l</w:t>
      </w:r>
      <w:r w:rsidRPr="00D73B98">
        <w:t xml:space="preserve">ook to hear of their continued accomplishments in the days ahead. Now, therefore, </w:t>
      </w:r>
    </w:p>
    <w:p w:rsidR="00254774" w:rsidRDefault="00254774" w:rsidP="002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54774" w:rsidRDefault="00254774" w:rsidP="002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54774" w:rsidRDefault="00254774" w:rsidP="002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CA6189" w:rsidRDefault="00254774" w:rsidP="00CA61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187783">
        <w:t>r</w:t>
      </w:r>
      <w:r w:rsidR="00187783" w:rsidRPr="00D73B98">
        <w:t xml:space="preserve">ecognize and honor the </w:t>
      </w:r>
      <w:r w:rsidR="00187783">
        <w:t>Dixie Hig</w:t>
      </w:r>
      <w:r w:rsidR="00187783" w:rsidRPr="00D73B98">
        <w:t xml:space="preserve">h </w:t>
      </w:r>
      <w:r w:rsidR="00187783">
        <w:t>S</w:t>
      </w:r>
      <w:r w:rsidR="00187783" w:rsidRPr="00D73B98">
        <w:t xml:space="preserve">chool </w:t>
      </w:r>
      <w:r w:rsidR="00187783">
        <w:t>softball</w:t>
      </w:r>
      <w:r w:rsidR="00187783" w:rsidRPr="00D73B98">
        <w:t xml:space="preserve"> team, coach</w:t>
      </w:r>
      <w:r w:rsidR="00187783">
        <w:t>es</w:t>
      </w:r>
      <w:r w:rsidR="00187783" w:rsidRPr="00D73B98">
        <w:t>, and school officials for an outstanding season and congratulate them on winning the 201</w:t>
      </w:r>
      <w:r w:rsidR="00187783">
        <w:t>6</w:t>
      </w:r>
      <w:r w:rsidR="00187783" w:rsidRPr="00D73B98">
        <w:t xml:space="preserve"> </w:t>
      </w:r>
      <w:r w:rsidR="00187783">
        <w:t>C</w:t>
      </w:r>
      <w:r w:rsidR="00187783" w:rsidRPr="00D73B98">
        <w:t>las</w:t>
      </w:r>
      <w:r w:rsidR="00187783">
        <w:t>s A State Championship title.</w:t>
      </w:r>
    </w:p>
    <w:p w:rsidR="00254774" w:rsidRDefault="00254774" w:rsidP="002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54774" w:rsidRPr="00D73B98" w:rsidRDefault="00254774" w:rsidP="002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D73B98">
        <w:t>Be it further resolved that a copy of this resolution be pr</w:t>
      </w:r>
      <w:r>
        <w:t>esented</w:t>
      </w:r>
      <w:r w:rsidRPr="00D73B98">
        <w:t xml:space="preserve"> to Principal </w:t>
      </w:r>
      <w:r w:rsidR="00650F57">
        <w:t>Lori Brownlee</w:t>
      </w:r>
      <w:r w:rsidR="00DA0D69">
        <w:noBreakHyphen/>
      </w:r>
      <w:r w:rsidR="00650F57">
        <w:t xml:space="preserve">Brewton and Coach </w:t>
      </w:r>
      <w:r w:rsidR="00187783">
        <w:t>Gary Stone</w:t>
      </w:r>
      <w:r w:rsidR="00650F57">
        <w:t xml:space="preserve"> of Dixie High School</w:t>
      </w:r>
      <w:r w:rsidRPr="00D73B98">
        <w:t>.</w:t>
      </w:r>
    </w:p>
    <w:p w:rsidR="007F0596" w:rsidRDefault="00DA0D6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413F2" w:rsidRDefault="007413F2" w:rsidP="007413F2">
      <w:pPr>
        <w:suppressAutoHyphens/>
      </w:pPr>
    </w:p>
    <w:sectPr w:rsidR="007413F2" w:rsidSect="007413F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3C8F" w:rsidRDefault="002D3C8F" w:rsidP="009F0C77">
      <w:r>
        <w:separator/>
      </w:r>
    </w:p>
  </w:endnote>
  <w:endnote w:type="continuationSeparator" w:id="0">
    <w:p w:rsidR="002D3C8F" w:rsidRDefault="002D3C8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8D9B9F-3BCD-4886-847F-8F8C62136546}"/>
    <w:embedBold r:id="rId2" w:fontKey="{FB2AC4C9-7FDF-44E6-8531-FBB6469EF13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C5B43AA-2CFB-4BA5-9241-BC6C3D054FD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F69F223-63D7-48B6-8B77-EF98858AF1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F292C8A-3202-4914-8F48-4C61BB4FC5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596" w:rsidRPr="007413F2" w:rsidRDefault="007413F2" w:rsidP="007413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3C8F" w:rsidRDefault="002D3C8F" w:rsidP="009F0C77">
      <w:r>
        <w:separator/>
      </w:r>
    </w:p>
  </w:footnote>
  <w:footnote w:type="continuationSeparator" w:id="0">
    <w:p w:rsidR="002D3C8F" w:rsidRDefault="002D3C8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47SD16"/>
    <w:docVar w:name="CoverBillType" w:val="r"/>
    <w:docVar w:name="docpath" w:val="L:\Council\bills\RM\1647SD16.DOCX"/>
    <w:docVar w:name="dvBillNumber" w:val="53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11325"/>
    <w:rsid w:val="00011869"/>
    <w:rsid w:val="00015CD6"/>
    <w:rsid w:val="00071CCA"/>
    <w:rsid w:val="00092E4F"/>
    <w:rsid w:val="000D0857"/>
    <w:rsid w:val="000E1785"/>
    <w:rsid w:val="000F40FA"/>
    <w:rsid w:val="0010776B"/>
    <w:rsid w:val="00133E66"/>
    <w:rsid w:val="001435A3"/>
    <w:rsid w:val="00146ED3"/>
    <w:rsid w:val="00151044"/>
    <w:rsid w:val="00187783"/>
    <w:rsid w:val="001D08F2"/>
    <w:rsid w:val="001D525B"/>
    <w:rsid w:val="001D7F4F"/>
    <w:rsid w:val="00205238"/>
    <w:rsid w:val="00211325"/>
    <w:rsid w:val="002321B6"/>
    <w:rsid w:val="00250967"/>
    <w:rsid w:val="002543C8"/>
    <w:rsid w:val="00254774"/>
    <w:rsid w:val="0025541D"/>
    <w:rsid w:val="00284AAE"/>
    <w:rsid w:val="00297B02"/>
    <w:rsid w:val="002A0389"/>
    <w:rsid w:val="002D3C8F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0F57"/>
    <w:rsid w:val="006913C9"/>
    <w:rsid w:val="0069470D"/>
    <w:rsid w:val="00734F00"/>
    <w:rsid w:val="007413F2"/>
    <w:rsid w:val="007A70AE"/>
    <w:rsid w:val="007B7E14"/>
    <w:rsid w:val="007F0596"/>
    <w:rsid w:val="008362E8"/>
    <w:rsid w:val="008A1768"/>
    <w:rsid w:val="008F0F33"/>
    <w:rsid w:val="008F4429"/>
    <w:rsid w:val="009138C1"/>
    <w:rsid w:val="0094021A"/>
    <w:rsid w:val="009510BE"/>
    <w:rsid w:val="00967941"/>
    <w:rsid w:val="009B44AF"/>
    <w:rsid w:val="009C6A0B"/>
    <w:rsid w:val="009F0C77"/>
    <w:rsid w:val="009F4DD1"/>
    <w:rsid w:val="00A41684"/>
    <w:rsid w:val="00A43BA6"/>
    <w:rsid w:val="00A64E80"/>
    <w:rsid w:val="00A72BCD"/>
    <w:rsid w:val="00A741D9"/>
    <w:rsid w:val="00A833AB"/>
    <w:rsid w:val="00A9741D"/>
    <w:rsid w:val="00AD4B17"/>
    <w:rsid w:val="00B3460F"/>
    <w:rsid w:val="00B412D4"/>
    <w:rsid w:val="00BE3C22"/>
    <w:rsid w:val="00C0345E"/>
    <w:rsid w:val="00C117CC"/>
    <w:rsid w:val="00C147B2"/>
    <w:rsid w:val="00C3483A"/>
    <w:rsid w:val="00C74E9D"/>
    <w:rsid w:val="00C82FD3"/>
    <w:rsid w:val="00C92819"/>
    <w:rsid w:val="00CA6189"/>
    <w:rsid w:val="00CC6B7B"/>
    <w:rsid w:val="00CD2089"/>
    <w:rsid w:val="00CE6303"/>
    <w:rsid w:val="00D73A67"/>
    <w:rsid w:val="00D970A9"/>
    <w:rsid w:val="00DA0D69"/>
    <w:rsid w:val="00DF3845"/>
    <w:rsid w:val="00E41911"/>
    <w:rsid w:val="00E45743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B69E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602F7A-064C-4BDA-B5FB-D29E4827D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47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7B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C01739-4C20-48FE-B4C4-C680499C0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63CC02B9.dotm</Template>
  <TotalTime>0</TotalTime>
  <Pages>2</Pages>
  <Words>295</Words>
  <Characters>1533</Characters>
  <Application>Microsoft Office Word</Application>
  <DocSecurity>0</DocSecurity>
  <Lines>52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5389 Text of Previous Version (May 24, 2016) - South Carolina Legislature Online</dc:title>
  <dc:creator>McDowell</dc:creator>
  <cp:lastModifiedBy>S Volk</cp:lastModifiedBy>
  <cp:revision>2</cp:revision>
  <cp:lastPrinted>2016-05-19T19:31:00Z</cp:lastPrinted>
  <dcterms:created xsi:type="dcterms:W3CDTF">2016-05-24T17:38:00Z</dcterms:created>
  <dcterms:modified xsi:type="dcterms:W3CDTF">2016-05-24T17:38:00Z</dcterms:modified>
</cp:coreProperties>
</file>