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9D4" w:rsidRDefault="00DB59D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5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3C7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08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496E92" w:rsidRPr="00D73468">
        <w:t>DEANNA TIMMERMAN</w:t>
      </w:r>
      <w:r w:rsidR="00496E92">
        <w:t xml:space="preserve">, A </w:t>
      </w:r>
      <w:r w:rsidR="009502A0">
        <w:t>KINDERGARTEN T</w:t>
      </w:r>
      <w:r w:rsidR="00496E92">
        <w:t>EACHER AT BYRD ELEMENTARY SCHOOL</w:t>
      </w:r>
      <w:r w:rsidR="007423DD">
        <w:t xml:space="preserve"> IN GRANITEVILLE</w:t>
      </w:r>
      <w:r w:rsidR="00496E92">
        <w:t>, UPON THE OCCASION OF HER RETIREMENT AFTER THIRTY</w:t>
      </w:r>
      <w:r w:rsidR="000A21BE">
        <w:noBreakHyphen/>
      </w:r>
      <w:r w:rsidR="00496E92">
        <w:t xml:space="preserve">SEVEN YEARS OF OUTSTANDING SERVICE AS AN EDUCATOR, </w:t>
      </w:r>
      <w:r>
        <w:t>AND TO WISH HER CONTINUED S</w:t>
      </w:r>
      <w:r w:rsidR="008679D6">
        <w:t xml:space="preserve">UCCESS AND HAPPINESS IN ALL </w:t>
      </w:r>
      <w:r>
        <w:t>HER FUTURE ENDEAVORS.</w:t>
      </w:r>
      <w:r w:rsidR="00EC6352"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08B0" w:rsidRDefault="00183C7C" w:rsidP="009B0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B08B0" w:rsidRPr="00E11DA4">
        <w:t xml:space="preserve">the members of the South Carolina House of Representatives have learned that </w:t>
      </w:r>
      <w:r w:rsidR="009B08B0" w:rsidRPr="00D73468">
        <w:t>Deanna Timmerman</w:t>
      </w:r>
      <w:r w:rsidR="009B08B0" w:rsidRPr="00E11DA4">
        <w:t xml:space="preserve"> will begin a well</w:t>
      </w:r>
      <w:r w:rsidR="000A21BE">
        <w:noBreakHyphen/>
      </w:r>
      <w:r w:rsidR="009B08B0" w:rsidRPr="00E11DA4">
        <w:t xml:space="preserve">deserved retirement after </w:t>
      </w:r>
      <w:r w:rsidR="009B08B0">
        <w:t>thirty</w:t>
      </w:r>
      <w:r w:rsidR="000A21BE">
        <w:noBreakHyphen/>
      </w:r>
      <w:r w:rsidR="009B08B0">
        <w:t>seven</w:t>
      </w:r>
      <w:r w:rsidR="009B08B0" w:rsidRPr="00E11DA4">
        <w:t xml:space="preserve"> years as a </w:t>
      </w:r>
      <w:r w:rsidR="009B08B0">
        <w:t xml:space="preserve">beloved teacher </w:t>
      </w:r>
      <w:r w:rsidR="009B08B0" w:rsidRPr="00E11DA4">
        <w:t xml:space="preserve">at </w:t>
      </w:r>
      <w:r w:rsidR="009B08B0">
        <w:t>Byrd Elementary School in the Aiken County Public School District</w:t>
      </w:r>
      <w:r w:rsidR="009B08B0" w:rsidRPr="00E11DA4">
        <w:t>; and</w:t>
      </w:r>
    </w:p>
    <w:p w:rsidR="009B08B0" w:rsidRDefault="009B08B0" w:rsidP="009B0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08B0" w:rsidRDefault="009B08B0" w:rsidP="009B0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36CA8">
        <w:t xml:space="preserve">she was </w:t>
      </w:r>
      <w:r>
        <w:t xml:space="preserve">born in </w:t>
      </w:r>
      <w:r w:rsidR="00336CA8">
        <w:t>Au</w:t>
      </w:r>
      <w:r w:rsidR="007C114F">
        <w:t>g</w:t>
      </w:r>
      <w:r w:rsidR="00336CA8">
        <w:t>sb</w:t>
      </w:r>
      <w:r w:rsidR="009502A0">
        <w:t>u</w:t>
      </w:r>
      <w:r w:rsidR="00336CA8">
        <w:t xml:space="preserve">rg, Germany, while her father was serving there in the United States Armed Forces, and </w:t>
      </w:r>
      <w:r w:rsidR="008679D6">
        <w:t>she earned a bachelor</w:t>
      </w:r>
      <w:r w:rsidR="000A21BE" w:rsidRPr="000A21BE">
        <w:t>’</w:t>
      </w:r>
      <w:r w:rsidR="008679D6">
        <w:t>s degree in e</w:t>
      </w:r>
      <w:r w:rsidR="007423DD">
        <w:rPr>
          <w:color w:val="000000" w:themeColor="text1"/>
          <w:u w:color="000000" w:themeColor="text1"/>
        </w:rPr>
        <w:t>arly childhood e</w:t>
      </w:r>
      <w:r w:rsidR="008679D6" w:rsidRPr="005B640E">
        <w:rPr>
          <w:color w:val="000000" w:themeColor="text1"/>
          <w:u w:color="000000" w:themeColor="text1"/>
        </w:rPr>
        <w:t>ducation</w:t>
      </w:r>
      <w:r w:rsidR="008679D6">
        <w:rPr>
          <w:color w:val="000000" w:themeColor="text1"/>
          <w:u w:color="000000" w:themeColor="text1"/>
        </w:rPr>
        <w:t xml:space="preserve"> from the University of South Carolina Aiken in 1979</w:t>
      </w:r>
      <w:r>
        <w:t>; and</w:t>
      </w:r>
    </w:p>
    <w:p w:rsidR="008679D6" w:rsidRDefault="008679D6" w:rsidP="009B0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79D6" w:rsidRDefault="008679D6" w:rsidP="0086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Timmerman began her professional career </w:t>
      </w:r>
      <w:r w:rsidR="00496E92">
        <w:rPr>
          <w:color w:val="000000" w:themeColor="text1"/>
          <w:u w:color="000000" w:themeColor="text1"/>
        </w:rPr>
        <w:t xml:space="preserve">as an educator </w:t>
      </w:r>
      <w:r>
        <w:rPr>
          <w:color w:val="000000" w:themeColor="text1"/>
          <w:u w:color="000000" w:themeColor="text1"/>
        </w:rPr>
        <w:t xml:space="preserve">at </w:t>
      </w:r>
      <w:r w:rsidRPr="005B640E">
        <w:rPr>
          <w:color w:val="000000" w:themeColor="text1"/>
          <w:u w:color="000000" w:themeColor="text1"/>
        </w:rPr>
        <w:t xml:space="preserve">Byrd Elementary </w:t>
      </w:r>
      <w:r>
        <w:rPr>
          <w:color w:val="000000" w:themeColor="text1"/>
          <w:u w:color="000000" w:themeColor="text1"/>
        </w:rPr>
        <w:t xml:space="preserve">School in </w:t>
      </w:r>
      <w:r w:rsidRPr="005B640E">
        <w:rPr>
          <w:color w:val="000000" w:themeColor="text1"/>
          <w:u w:color="000000" w:themeColor="text1"/>
        </w:rPr>
        <w:t>1979</w:t>
      </w:r>
      <w:r>
        <w:rPr>
          <w:color w:val="000000" w:themeColor="text1"/>
          <w:u w:color="000000" w:themeColor="text1"/>
        </w:rPr>
        <w:t>, where s</w:t>
      </w:r>
      <w:r w:rsidRPr="005B640E">
        <w:rPr>
          <w:color w:val="000000" w:themeColor="text1"/>
          <w:u w:color="000000" w:themeColor="text1"/>
        </w:rPr>
        <w:t xml:space="preserve">he has </w:t>
      </w:r>
      <w:r w:rsidR="000D2564">
        <w:rPr>
          <w:color w:val="000000" w:themeColor="text1"/>
          <w:u w:color="000000" w:themeColor="text1"/>
        </w:rPr>
        <w:t>worked for</w:t>
      </w:r>
      <w:r w:rsidRPr="005B640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="000A21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years as a teacher; and</w:t>
      </w:r>
    </w:p>
    <w:p w:rsidR="00336CA8" w:rsidRDefault="00336CA8" w:rsidP="0086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6CA8" w:rsidRDefault="00336CA8" w:rsidP="0086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502A0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complet</w:t>
      </w:r>
      <w:r w:rsidR="009502A0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her student teaching and internship at Byrd Elementary, </w:t>
      </w:r>
      <w:r w:rsidR="009502A0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taught third and first grade</w:t>
      </w:r>
      <w:r w:rsidR="000A21BE">
        <w:rPr>
          <w:color w:val="000000" w:themeColor="text1"/>
          <w:u w:color="000000" w:themeColor="text1"/>
        </w:rPr>
        <w:t xml:space="preserve">s for a number of </w:t>
      </w:r>
      <w:r>
        <w:rPr>
          <w:color w:val="000000" w:themeColor="text1"/>
          <w:u w:color="000000" w:themeColor="text1"/>
        </w:rPr>
        <w:t>years and has spent the last twenty</w:t>
      </w:r>
      <w:r w:rsidR="000A21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seven years </w:t>
      </w:r>
      <w:r w:rsidR="007C114F">
        <w:rPr>
          <w:color w:val="000000" w:themeColor="text1"/>
          <w:u w:color="000000" w:themeColor="text1"/>
        </w:rPr>
        <w:t xml:space="preserve">there </w:t>
      </w:r>
      <w:r>
        <w:rPr>
          <w:color w:val="000000" w:themeColor="text1"/>
          <w:u w:color="000000" w:themeColor="text1"/>
        </w:rPr>
        <w:t>teaching five</w:t>
      </w:r>
      <w:r w:rsidR="000A21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0A21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old kindergarten; and</w:t>
      </w:r>
    </w:p>
    <w:p w:rsidR="009502A0" w:rsidRDefault="009502A0" w:rsidP="0086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02A0" w:rsidRDefault="009502A0" w:rsidP="0086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Timmerman served on the school</w:t>
      </w:r>
      <w:r w:rsidR="000A21BE" w:rsidRPr="000A21B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accreditation te</w:t>
      </w:r>
      <w:r w:rsidR="007C114F">
        <w:rPr>
          <w:color w:val="000000" w:themeColor="text1"/>
          <w:u w:color="000000" w:themeColor="text1"/>
        </w:rPr>
        <w:t xml:space="preserve">am </w:t>
      </w:r>
      <w:r>
        <w:rPr>
          <w:color w:val="000000" w:themeColor="text1"/>
          <w:u w:color="000000" w:themeColor="text1"/>
        </w:rPr>
        <w:t>and on the Student Intervention Team (SIT) to assess needs of individual students; and</w:t>
      </w:r>
    </w:p>
    <w:p w:rsidR="008679D6" w:rsidRPr="005B640E" w:rsidRDefault="008679D6" w:rsidP="0086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640E">
        <w:rPr>
          <w:color w:val="000000" w:themeColor="text1"/>
          <w:u w:color="000000" w:themeColor="text1"/>
        </w:rPr>
        <w:t xml:space="preserve"> </w:t>
      </w:r>
    </w:p>
    <w:p w:rsidR="008679D6" w:rsidRDefault="008679D6" w:rsidP="0086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D2564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served her colleagues as the grade</w:t>
      </w:r>
      <w:r w:rsidR="000A21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</w:t>
      </w:r>
      <w:r w:rsidRPr="005B640E">
        <w:rPr>
          <w:color w:val="000000" w:themeColor="text1"/>
          <w:u w:color="000000" w:themeColor="text1"/>
        </w:rPr>
        <w:t xml:space="preserve">evel </w:t>
      </w:r>
      <w:r>
        <w:rPr>
          <w:color w:val="000000" w:themeColor="text1"/>
          <w:u w:color="000000" w:themeColor="text1"/>
        </w:rPr>
        <w:t>d</w:t>
      </w:r>
      <w:r w:rsidRPr="005B640E">
        <w:rPr>
          <w:color w:val="000000" w:themeColor="text1"/>
          <w:u w:color="000000" w:themeColor="text1"/>
        </w:rPr>
        <w:t xml:space="preserve">epartment </w:t>
      </w:r>
      <w:r>
        <w:rPr>
          <w:color w:val="000000" w:themeColor="text1"/>
          <w:u w:color="000000" w:themeColor="text1"/>
        </w:rPr>
        <w:t>chair</w:t>
      </w:r>
      <w:r w:rsidRPr="005B640E">
        <w:rPr>
          <w:color w:val="000000" w:themeColor="text1"/>
          <w:u w:color="000000" w:themeColor="text1"/>
        </w:rPr>
        <w:t xml:space="preserve"> for Byrd Elementary</w:t>
      </w:r>
      <w:r w:rsidR="007C114F">
        <w:rPr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 xml:space="preserve"> </w:t>
      </w:r>
      <w:r w:rsidR="000D2564">
        <w:rPr>
          <w:color w:val="000000" w:themeColor="text1"/>
          <w:u w:color="000000" w:themeColor="text1"/>
        </w:rPr>
        <w:t xml:space="preserve">for many years </w:t>
      </w:r>
      <w:r>
        <w:rPr>
          <w:color w:val="000000" w:themeColor="text1"/>
          <w:u w:color="000000" w:themeColor="text1"/>
        </w:rPr>
        <w:t xml:space="preserve">and has introduced a myriad of timid students to the wonders of learning under her </w:t>
      </w:r>
      <w:r w:rsidR="00496E92">
        <w:rPr>
          <w:color w:val="000000" w:themeColor="text1"/>
          <w:u w:color="000000" w:themeColor="text1"/>
        </w:rPr>
        <w:t>tender care; and</w:t>
      </w:r>
    </w:p>
    <w:p w:rsidR="00336CA8" w:rsidRDefault="00336CA8" w:rsidP="0086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36CA8" w:rsidRDefault="00336CA8" w:rsidP="0086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0D2564">
        <w:rPr>
          <w:color w:val="000000" w:themeColor="text1"/>
          <w:u w:color="000000" w:themeColor="text1"/>
        </w:rPr>
        <w:t xml:space="preserve">Deanna Timmerman and her </w:t>
      </w:r>
      <w:r>
        <w:rPr>
          <w:color w:val="000000" w:themeColor="text1"/>
          <w:u w:color="000000" w:themeColor="text1"/>
        </w:rPr>
        <w:t xml:space="preserve">husband, Joey, </w:t>
      </w:r>
      <w:r w:rsidR="000D2564">
        <w:rPr>
          <w:color w:val="000000" w:themeColor="text1"/>
          <w:u w:color="000000" w:themeColor="text1"/>
        </w:rPr>
        <w:t>are the proud parents of</w:t>
      </w:r>
      <w:r>
        <w:rPr>
          <w:color w:val="000000" w:themeColor="text1"/>
          <w:u w:color="000000" w:themeColor="text1"/>
        </w:rPr>
        <w:t xml:space="preserve"> Joanna Hamilton, who has blessed </w:t>
      </w:r>
      <w:r w:rsidR="000D2564">
        <w:rPr>
          <w:color w:val="000000" w:themeColor="text1"/>
          <w:u w:color="000000" w:themeColor="text1"/>
        </w:rPr>
        <w:t>them</w:t>
      </w:r>
      <w:r>
        <w:rPr>
          <w:color w:val="000000" w:themeColor="text1"/>
          <w:u w:color="000000" w:themeColor="text1"/>
        </w:rPr>
        <w:t xml:space="preserve"> with two adoring grandchildren; and</w:t>
      </w:r>
    </w:p>
    <w:p w:rsidR="009B08B0" w:rsidRDefault="009B08B0" w:rsidP="009B0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08B0" w:rsidRDefault="009B08B0" w:rsidP="009B0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she plans to spend many happy hours of retirement </w:t>
      </w:r>
      <w:r w:rsidR="00336CA8">
        <w:t xml:space="preserve">teaching children two days a week at First Presbyterian </w:t>
      </w:r>
      <w:r w:rsidR="007C114F">
        <w:t>C</w:t>
      </w:r>
      <w:r w:rsidR="00336CA8">
        <w:t>hurch, where her daughter is the children</w:t>
      </w:r>
      <w:r w:rsidR="000A21BE" w:rsidRPr="000A21BE">
        <w:t>’</w:t>
      </w:r>
      <w:r w:rsidR="00336CA8">
        <w:t>s minister;</w:t>
      </w:r>
      <w:r>
        <w:t xml:space="preserve"> and</w:t>
      </w:r>
    </w:p>
    <w:p w:rsidR="009B08B0" w:rsidRDefault="009B08B0" w:rsidP="009B0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3C7C" w:rsidRDefault="009B08B0" w:rsidP="009B0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496E92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unparalleled dedication that </w:t>
      </w:r>
      <w:r w:rsidR="00496E92" w:rsidRPr="00D73468">
        <w:t>Deanna Timmerman</w:t>
      </w:r>
      <w:r>
        <w:rPr>
          <w:color w:val="000000" w:themeColor="text1"/>
          <w:u w:color="000000" w:themeColor="text1"/>
        </w:rPr>
        <w:t xml:space="preserve"> has devoted to </w:t>
      </w:r>
      <w:r w:rsidR="00496E92">
        <w:t xml:space="preserve">teaching young students who have grown into productive citizens, </w:t>
      </w:r>
      <w:r>
        <w:rPr>
          <w:color w:val="000000" w:themeColor="text1"/>
          <w:u w:color="000000" w:themeColor="text1"/>
        </w:rPr>
        <w:t xml:space="preserve">and </w:t>
      </w:r>
      <w:r w:rsidR="00496E92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her many years of enjoyment in h</w:t>
      </w:r>
      <w:r w:rsidR="00496E92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well</w:t>
      </w:r>
      <w:r w:rsidR="000A21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183C7C">
        <w:t>.  Now, therefore,</w:t>
      </w:r>
    </w:p>
    <w:p w:rsidR="00183C7C" w:rsidRDefault="00183C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3C7C" w:rsidRDefault="00183C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83C7C" w:rsidRDefault="00183C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3C7C" w:rsidRDefault="00183C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C6352">
        <w:t xml:space="preserve"> </w:t>
      </w:r>
      <w:r w:rsidR="008679D6">
        <w:t xml:space="preserve">the members of the House of Representatives of the State of South Carolina, by this resolution, recognize and honor </w:t>
      </w:r>
      <w:r w:rsidR="008679D6" w:rsidRPr="00D73468">
        <w:t>Deanna Timmerman</w:t>
      </w:r>
      <w:r w:rsidR="008679D6">
        <w:t xml:space="preserve">, a </w:t>
      </w:r>
      <w:r w:rsidR="009502A0">
        <w:t xml:space="preserve">kindergarten </w:t>
      </w:r>
      <w:r w:rsidR="008679D6">
        <w:t>teacher at Byrd Elementary School</w:t>
      </w:r>
      <w:r w:rsidR="007423DD">
        <w:t xml:space="preserve"> in Graniteville</w:t>
      </w:r>
      <w:r w:rsidR="008679D6">
        <w:t>, upon the occasion of her retirement after thirty</w:t>
      </w:r>
      <w:r w:rsidR="000A21BE">
        <w:noBreakHyphen/>
      </w:r>
      <w:r w:rsidR="008679D6">
        <w:t>seven years of outstanding service as a</w:t>
      </w:r>
      <w:r w:rsidR="00496E92">
        <w:t>n educator</w:t>
      </w:r>
      <w:r w:rsidR="008679D6">
        <w:t>, and wish her continued success and happiness in all her future endeavors.</w:t>
      </w:r>
      <w:r w:rsidR="00EC6352">
        <w:t xml:space="preserve"> </w:t>
      </w:r>
    </w:p>
    <w:p w:rsidR="00183C7C" w:rsidRDefault="00183C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3C7C" w:rsidRDefault="00183C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C6352">
        <w:t>present</w:t>
      </w:r>
      <w:r>
        <w:t>ed to</w:t>
      </w:r>
      <w:r w:rsidR="00EC6352">
        <w:t xml:space="preserve"> </w:t>
      </w:r>
      <w:r w:rsidR="00EC6352" w:rsidRPr="00D73468">
        <w:t>Deanna Timmerman</w:t>
      </w:r>
      <w:r w:rsidR="00EC6352">
        <w:t>.</w:t>
      </w:r>
    </w:p>
    <w:p w:rsidR="006E6D53" w:rsidRDefault="000A21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B59D4" w:rsidRDefault="00DB59D4" w:rsidP="00DB59D4">
      <w:pPr>
        <w:suppressAutoHyphens/>
      </w:pPr>
    </w:p>
    <w:sectPr w:rsidR="00DB59D4" w:rsidSect="00DB59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2564" w:rsidRDefault="000D2564" w:rsidP="009F0C77">
      <w:r>
        <w:separator/>
      </w:r>
    </w:p>
  </w:endnote>
  <w:endnote w:type="continuationSeparator" w:id="0">
    <w:p w:rsidR="000D2564" w:rsidRDefault="000D25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BCDB75-6B63-4D18-B252-6C050D91B455}"/>
    <w:embedBold r:id="rId2" w:fontKey="{D4F3CD09-9682-4749-9C00-E33CCFB2D87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7F268E-67F5-4050-813D-A9B2D428C2A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B5E225A-BA75-4863-A08A-47FE84F62E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1A3989-C716-49EA-BB8D-5C3F65BC91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D53" w:rsidRPr="00DB59D4" w:rsidRDefault="00DB59D4" w:rsidP="00DB59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2564" w:rsidRDefault="000D2564" w:rsidP="009F0C77">
      <w:r>
        <w:separator/>
      </w:r>
    </w:p>
  </w:footnote>
  <w:footnote w:type="continuationSeparator" w:id="0">
    <w:p w:rsidR="000D2564" w:rsidRDefault="000D25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5VR16"/>
    <w:docVar w:name="CoverBillType" w:val="r"/>
    <w:docVar w:name="docpath" w:val="L:\Council\bills\GM\24795VR16.DOCX"/>
    <w:docVar w:name="dvBillNumber" w:val="540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83C7C"/>
    <w:rsid w:val="00011869"/>
    <w:rsid w:val="00015CD6"/>
    <w:rsid w:val="000A21BE"/>
    <w:rsid w:val="000D2564"/>
    <w:rsid w:val="000E1785"/>
    <w:rsid w:val="000F40FA"/>
    <w:rsid w:val="0010776B"/>
    <w:rsid w:val="00133E66"/>
    <w:rsid w:val="00141414"/>
    <w:rsid w:val="001435A3"/>
    <w:rsid w:val="00146ED3"/>
    <w:rsid w:val="00151044"/>
    <w:rsid w:val="00183C7C"/>
    <w:rsid w:val="001D08F2"/>
    <w:rsid w:val="001D525B"/>
    <w:rsid w:val="001D7F4F"/>
    <w:rsid w:val="001F017C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36CA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6E92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6D53"/>
    <w:rsid w:val="00734F00"/>
    <w:rsid w:val="007423DD"/>
    <w:rsid w:val="007A70AE"/>
    <w:rsid w:val="007C114F"/>
    <w:rsid w:val="008362E8"/>
    <w:rsid w:val="008679D6"/>
    <w:rsid w:val="008A1768"/>
    <w:rsid w:val="008F0F33"/>
    <w:rsid w:val="008F4429"/>
    <w:rsid w:val="00914C4F"/>
    <w:rsid w:val="0094021A"/>
    <w:rsid w:val="009502A0"/>
    <w:rsid w:val="009B08B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59D4"/>
    <w:rsid w:val="00DF3845"/>
    <w:rsid w:val="00E41911"/>
    <w:rsid w:val="00E92EEF"/>
    <w:rsid w:val="00EC6352"/>
    <w:rsid w:val="00EF2368"/>
    <w:rsid w:val="00EF52D2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363E60-2BBC-476A-8CAA-1E43046ED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11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14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80B89-4A11-407D-A56E-78D6BAA4C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63CC02B9.dotm</Template>
  <TotalTime>0</TotalTime>
  <Pages>2</Pages>
  <Words>422</Words>
  <Characters>2287</Characters>
  <Application>Microsoft Office Word</Application>
  <DocSecurity>0</DocSecurity>
  <Lines>73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5400 Text of Previous Version (May 24, 2016) - South Carolina Legislature Online</dc:title>
  <dc:creator>Gail Pinckney Moore</dc:creator>
  <cp:lastModifiedBy>S Volk</cp:lastModifiedBy>
  <cp:revision>2</cp:revision>
  <cp:lastPrinted>2016-05-24T15:24:00Z</cp:lastPrinted>
  <dcterms:created xsi:type="dcterms:W3CDTF">2016-05-24T17:51:00Z</dcterms:created>
  <dcterms:modified xsi:type="dcterms:W3CDTF">2016-05-24T17:51:00Z</dcterms:modified>
</cp:coreProperties>
</file>