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4B93" w:rsidRDefault="00954B9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54B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259A3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31CD" w:rsidRDefault="006F31CD" w:rsidP="006F31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B16B41">
        <w:rPr>
          <w:color w:val="000000" w:themeColor="text1"/>
          <w:u w:color="000000" w:themeColor="text1"/>
        </w:rPr>
        <w:t>TO REQUEST THE DEPARTMENT OF TRANSPORTATION NAME THE I</w:t>
      </w:r>
      <w:r w:rsidR="008B6507">
        <w:rPr>
          <w:color w:val="000000" w:themeColor="text1"/>
          <w:u w:color="000000" w:themeColor="text1"/>
        </w:rPr>
        <w:t xml:space="preserve">NTERSTATE HIGHWAY </w:t>
      </w:r>
      <w:r w:rsidRPr="00B16B41">
        <w:rPr>
          <w:color w:val="000000" w:themeColor="text1"/>
          <w:u w:color="000000" w:themeColor="text1"/>
        </w:rPr>
        <w:t>26/S</w:t>
      </w:r>
      <w:r w:rsidR="008B6507">
        <w:rPr>
          <w:color w:val="000000" w:themeColor="text1"/>
          <w:u w:color="000000" w:themeColor="text1"/>
        </w:rPr>
        <w:t xml:space="preserve">OUTH </w:t>
      </w:r>
      <w:r w:rsidRPr="00B16B41">
        <w:rPr>
          <w:color w:val="000000" w:themeColor="text1"/>
          <w:u w:color="000000" w:themeColor="text1"/>
        </w:rPr>
        <w:t>C</w:t>
      </w:r>
      <w:r w:rsidR="008B6507">
        <w:rPr>
          <w:color w:val="000000" w:themeColor="text1"/>
          <w:u w:color="000000" w:themeColor="text1"/>
        </w:rPr>
        <w:t>AROLINA</w:t>
      </w:r>
      <w:r w:rsidRPr="00B16B41">
        <w:rPr>
          <w:color w:val="000000" w:themeColor="text1"/>
          <w:u w:color="000000" w:themeColor="text1"/>
        </w:rPr>
        <w:t xml:space="preserve"> HIGHWAY 773 INTERCHANGE IN NEWBERRY COUNTY THE “SENATOR TOM POPE INTERCHANGE” IN HONOR OF FORMER SENATOR TOM POPE AND ERECT APPROPRIATE MARKERS OR SIGNS REFLECTING THIS DESIGNATION.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F31CD" w:rsidRDefault="008B6507" w:rsidP="006F31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Thomas H. Pope</w:t>
      </w:r>
      <w:r w:rsidR="006F31CD" w:rsidRPr="00B16B41">
        <w:rPr>
          <w:color w:val="000000" w:themeColor="text1"/>
          <w:u w:color="000000" w:themeColor="text1"/>
        </w:rPr>
        <w:t xml:space="preserve"> III was elected to the South Carolina Senate in 1984, and served with distinction for eight years from 1985 to 1992, representing Newberry, Saluda, and Union Counties; and</w:t>
      </w:r>
    </w:p>
    <w:p w:rsidR="006F31CD" w:rsidRPr="00B16B41" w:rsidRDefault="006F31CD" w:rsidP="006F31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31CD" w:rsidRDefault="006F31CD" w:rsidP="006F31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16B41">
        <w:rPr>
          <w:color w:val="000000" w:themeColor="text1"/>
          <w:u w:color="000000" w:themeColor="text1"/>
        </w:rPr>
        <w:t>Whereas, Tom Pope graduated in 1968 from the University of the South, and served in the U.S. Navy in Vietnam as the officer</w:t>
      </w:r>
      <w:r w:rsidRPr="00B16B41">
        <w:rPr>
          <w:color w:val="000000" w:themeColor="text1"/>
          <w:u w:color="000000" w:themeColor="text1"/>
        </w:rPr>
        <w:noBreakHyphen/>
        <w:t>in</w:t>
      </w:r>
      <w:r w:rsidRPr="00B16B41">
        <w:rPr>
          <w:color w:val="000000" w:themeColor="text1"/>
          <w:u w:color="000000" w:themeColor="text1"/>
        </w:rPr>
        <w:noBreakHyphen/>
        <w:t>charge of a patrol craft in the Mekong Delta, for which Lieutenant Pope was awarded a Bronze Star Medal; and</w:t>
      </w:r>
    </w:p>
    <w:p w:rsidR="006F31CD" w:rsidRPr="00B16B41" w:rsidRDefault="006F31CD" w:rsidP="006F31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31CD" w:rsidRDefault="006F31CD" w:rsidP="006F31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16B41">
        <w:rPr>
          <w:color w:val="000000" w:themeColor="text1"/>
          <w:u w:color="000000" w:themeColor="text1"/>
        </w:rPr>
        <w:t>Whereas, Tom Pope, a 1974 graduate of the University of South Carolina Law School, served as President of the USC Law School Association, as President of the Newberry County Bar, and while a Senator, served as Chair of the Joint Judicial Screening Committee; and</w:t>
      </w:r>
    </w:p>
    <w:p w:rsidR="006F31CD" w:rsidRPr="00B16B41" w:rsidRDefault="006F31CD" w:rsidP="006F31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31CD" w:rsidRDefault="006F31CD" w:rsidP="006F31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16B41">
        <w:rPr>
          <w:color w:val="000000" w:themeColor="text1"/>
          <w:u w:color="000000" w:themeColor="text1"/>
        </w:rPr>
        <w:t>Whereas, it is fitting and proper to acknowledge Senator Pope’s leadership by naming the I</w:t>
      </w:r>
      <w:r>
        <w:rPr>
          <w:color w:val="000000" w:themeColor="text1"/>
          <w:u w:color="000000" w:themeColor="text1"/>
        </w:rPr>
        <w:t xml:space="preserve">nterstate Highway </w:t>
      </w:r>
      <w:r w:rsidRPr="00B16B41">
        <w:rPr>
          <w:color w:val="000000" w:themeColor="text1"/>
          <w:u w:color="000000" w:themeColor="text1"/>
        </w:rPr>
        <w:t>26/S</w:t>
      </w:r>
      <w:r>
        <w:rPr>
          <w:color w:val="000000" w:themeColor="text1"/>
          <w:u w:color="000000" w:themeColor="text1"/>
        </w:rPr>
        <w:t xml:space="preserve">outh </w:t>
      </w:r>
      <w:r w:rsidRPr="00B16B41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B16B41">
        <w:rPr>
          <w:color w:val="000000" w:themeColor="text1"/>
          <w:u w:color="000000" w:themeColor="text1"/>
        </w:rPr>
        <w:t xml:space="preserve"> Highway 773 Interchange the “Senator Tom Pope Interchange”. Now, therefore,</w:t>
      </w:r>
    </w:p>
    <w:p w:rsidR="006259A3" w:rsidRDefault="006259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59A3" w:rsidRDefault="006259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6259A3" w:rsidRDefault="006259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59A3" w:rsidRDefault="006F31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B16B41">
        <w:rPr>
          <w:color w:val="000000" w:themeColor="text1"/>
          <w:u w:color="000000" w:themeColor="text1"/>
        </w:rPr>
        <w:t>That the members of the General Assembly request the Department of Transportation name the I</w:t>
      </w:r>
      <w:r>
        <w:rPr>
          <w:color w:val="000000" w:themeColor="text1"/>
          <w:u w:color="000000" w:themeColor="text1"/>
        </w:rPr>
        <w:t xml:space="preserve">nterstate Highway </w:t>
      </w:r>
      <w:r w:rsidRPr="00B16B41">
        <w:rPr>
          <w:color w:val="000000" w:themeColor="text1"/>
          <w:u w:color="000000" w:themeColor="text1"/>
        </w:rPr>
        <w:t>26/S</w:t>
      </w:r>
      <w:r>
        <w:rPr>
          <w:color w:val="000000" w:themeColor="text1"/>
          <w:u w:color="000000" w:themeColor="text1"/>
        </w:rPr>
        <w:t xml:space="preserve">outh </w:t>
      </w:r>
      <w:r w:rsidRPr="00B16B41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B16B41">
        <w:rPr>
          <w:color w:val="000000" w:themeColor="text1"/>
          <w:u w:color="000000" w:themeColor="text1"/>
        </w:rPr>
        <w:t xml:space="preserve"> Highway 773 Interchange in Newberry County as the “Senator Tom Pope Interchange” and erect appropriate markers </w:t>
      </w:r>
      <w:r w:rsidR="008B6507">
        <w:rPr>
          <w:color w:val="000000" w:themeColor="text1"/>
          <w:u w:color="000000" w:themeColor="text1"/>
        </w:rPr>
        <w:t>or</w:t>
      </w:r>
      <w:r w:rsidRPr="00B16B41">
        <w:rPr>
          <w:color w:val="000000" w:themeColor="text1"/>
          <w:u w:color="000000" w:themeColor="text1"/>
        </w:rPr>
        <w:t xml:space="preserve"> signs reflecting this designation.</w:t>
      </w:r>
    </w:p>
    <w:p w:rsidR="006F31CD" w:rsidRDefault="006F31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59A3" w:rsidRDefault="006259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6F31CD">
        <w:t xml:space="preserve"> the Department of Transportation.</w:t>
      </w:r>
    </w:p>
    <w:p w:rsidR="007B5329" w:rsidRDefault="0010776B" w:rsidP="000C0F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954B93" w:rsidRDefault="00954B93" w:rsidP="00954B93">
      <w:pPr>
        <w:suppressAutoHyphens/>
      </w:pPr>
    </w:p>
    <w:sectPr w:rsidR="00954B93" w:rsidSect="00954B9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59A3" w:rsidRDefault="006259A3" w:rsidP="009F0C77">
      <w:r>
        <w:separator/>
      </w:r>
    </w:p>
  </w:endnote>
  <w:endnote w:type="continuationSeparator" w:id="0">
    <w:p w:rsidR="006259A3" w:rsidRDefault="006259A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0D2F9D3-94B7-40D0-ADC2-2FB3CEB8FE53}"/>
    <w:embedBold r:id="rId2" w:fontKey="{41CA77D0-AE92-4452-890C-8F4428709E8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E55AB4A-CAF8-4D0D-B447-4C3D8432EF9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B6FA132-AD0B-4797-AB32-3D172398D0A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9763565-CBC9-4359-85F4-0C799DDFC6D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5329" w:rsidRPr="00954B93" w:rsidRDefault="00954B93" w:rsidP="00954B9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59A3" w:rsidRDefault="006259A3" w:rsidP="009F0C77">
      <w:r>
        <w:separator/>
      </w:r>
    </w:p>
  </w:footnote>
  <w:footnote w:type="continuationSeparator" w:id="0">
    <w:p w:rsidR="006259A3" w:rsidRDefault="006259A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122CM16"/>
    <w:docVar w:name="CoverBillType" w:val="c"/>
    <w:docVar w:name="docpath" w:val="L:\Council\bills\GT\5122CM16.DOCX"/>
    <w:docVar w:name="dvBillNumber" w:val="5404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6259A3"/>
    <w:rsid w:val="00011869"/>
    <w:rsid w:val="00015CD6"/>
    <w:rsid w:val="000C0F79"/>
    <w:rsid w:val="000E1785"/>
    <w:rsid w:val="000F40FA"/>
    <w:rsid w:val="0010776B"/>
    <w:rsid w:val="00133E66"/>
    <w:rsid w:val="001435A3"/>
    <w:rsid w:val="00146ED3"/>
    <w:rsid w:val="00151044"/>
    <w:rsid w:val="00182314"/>
    <w:rsid w:val="00190F6A"/>
    <w:rsid w:val="00196A29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C5F93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063F3"/>
    <w:rsid w:val="006215AA"/>
    <w:rsid w:val="006259A3"/>
    <w:rsid w:val="006913C9"/>
    <w:rsid w:val="0069470D"/>
    <w:rsid w:val="006F31CD"/>
    <w:rsid w:val="00734F00"/>
    <w:rsid w:val="007A70AE"/>
    <w:rsid w:val="007B5329"/>
    <w:rsid w:val="008362E8"/>
    <w:rsid w:val="008A1768"/>
    <w:rsid w:val="008B6507"/>
    <w:rsid w:val="008F0F33"/>
    <w:rsid w:val="008F4429"/>
    <w:rsid w:val="0094021A"/>
    <w:rsid w:val="00954B93"/>
    <w:rsid w:val="009B44AF"/>
    <w:rsid w:val="009C6A0B"/>
    <w:rsid w:val="009F0C77"/>
    <w:rsid w:val="009F4DD1"/>
    <w:rsid w:val="009F50E9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F0CF8"/>
    <w:rsid w:val="00D73A67"/>
    <w:rsid w:val="00D970A9"/>
    <w:rsid w:val="00DF3845"/>
    <w:rsid w:val="00DF5617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8E44E4E-EAB4-476C-BB84-A928E662B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63F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63F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016E4A-8C8A-49F5-A533-741DFA11FF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63CC02B9.dotm</Template>
  <TotalTime>0</TotalTime>
  <Pages>2</Pages>
  <Words>257</Words>
  <Characters>1400</Characters>
  <Application>Microsoft Office Word</Application>
  <DocSecurity>0</DocSecurity>
  <Lines>50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5404 Text of Previous Version (May 24, 2016) - South Carolina Legislature Online</dc:title>
  <dc:creator>Gwen Thurmond</dc:creator>
  <cp:lastModifiedBy>S Volk</cp:lastModifiedBy>
  <cp:revision>2</cp:revision>
  <cp:lastPrinted>2016-05-24T15:56:00Z</cp:lastPrinted>
  <dcterms:created xsi:type="dcterms:W3CDTF">2016-05-24T17:54:00Z</dcterms:created>
  <dcterms:modified xsi:type="dcterms:W3CDTF">2016-05-24T17:54:00Z</dcterms:modified>
</cp:coreProperties>
</file>