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D50" w:rsidRDefault="00672D50" w:rsidP="003C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03FC" w:rsidRDefault="003C03FC" w:rsidP="003C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FC" w:rsidRDefault="003C03FC" w:rsidP="003C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FC" w:rsidRDefault="003C03FC" w:rsidP="003C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FC" w:rsidRDefault="003C03FC" w:rsidP="003C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FC" w:rsidRDefault="003C03FC" w:rsidP="003C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3FC" w:rsidRDefault="003C03FC" w:rsidP="003C0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49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EXPRESS APPRECIATION TO SAM O. MARTIN, JR.</w:t>
      </w:r>
      <w:r w:rsidR="00965316">
        <w:t>,</w:t>
      </w:r>
      <w:r>
        <w:t xml:space="preserve"> FOR HIS SUPPORT AND CONTRIBUTIONS TO REPRESENTATIVE WALT MCLEOD IN PROVIDING HIGH QUALITY CONSTITUENT SERVICE DURING HIS TWENTY YEARS AS A MEMBER OF THE SOUTH CAROLINA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Whereas, Sam O. Martin, Jr.</w:t>
      </w:r>
      <w:r w:rsidR="00965316">
        <w:t>,</w:t>
      </w:r>
      <w:r>
        <w:t xml:space="preserve"> was reared in Summerton, Clarendon County, South Carolina, the son of Gwendolyn Coskrey Martin and Samuel Oliver Martin; and</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Sam Martin, Jr.</w:t>
      </w:r>
      <w:r w:rsidR="00965316">
        <w:t>,</w:t>
      </w:r>
      <w:r>
        <w:t xml:space="preserve"> graduated from Manning High School where he lettered in football, basketball, and baseball; and</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Lander College and graduated from South Carolina State University; and</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in the construction industry afforded him the opportunity to travel throughout the United States eventually settling in Newberry County; and</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Sam Martin at a very young age, in 1962, handed out palm cards in the successful campaign to elect Thomasine G. Mason to the State Senate and in the successful re</w:t>
      </w:r>
      <w:r w:rsidR="006C0F65">
        <w:noBreakHyphen/>
      </w:r>
      <w:r>
        <w:t>election campaign of Congressman Mendel Rivers. Since locating in Newberry, he has provided creativity and support for a host of political candidates</w:t>
      </w:r>
      <w:r w:rsidR="00965316">
        <w:t>,</w:t>
      </w:r>
      <w:r>
        <w:t xml:space="preserve"> including candidates for U.S. Senator, U.S. Congressman, Governor, Secretary of State, Comptroller General, State Treasurer, State Senator, and State Representative; and </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twenty years, Mr. Martin has assisted Representative McLeod in providing premier constituent service in meeting the needs of the citizens of Newberry County and the citizens of the Chapin area of Lexington County; and</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Mr. Martin</w:t>
      </w:r>
      <w:r w:rsidR="006C0F65" w:rsidRPr="006C0F65">
        <w:t>’</w:t>
      </w:r>
      <w:r>
        <w:t>s dedication and contributions to the achievements in constituency service during the tenure of Representative McLeod be acknowledged and recognized. Now, therefore,</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73760"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760" w:rsidP="00F73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express appreciation to Sam O. Martin, Jr.</w:t>
      </w:r>
      <w:r w:rsidR="00965316">
        <w:t>,</w:t>
      </w:r>
      <w:r>
        <w:t xml:space="preserve"> for his support and contributions to Representative Walt McLeod in providing high quality constituent service during his twenty years as a member of the South Carolina House of Representatives.</w:t>
      </w:r>
    </w:p>
    <w:p w:rsidR="005F6239" w:rsidRDefault="006C0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2D50" w:rsidRDefault="00672D50" w:rsidP="00672D50">
      <w:pPr>
        <w:suppressAutoHyphens/>
      </w:pPr>
    </w:p>
    <w:sectPr w:rsidR="00672D50" w:rsidSect="00672D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93E" w:rsidRDefault="00AE493E" w:rsidP="009F0C77">
      <w:r>
        <w:separator/>
      </w:r>
    </w:p>
  </w:endnote>
  <w:endnote w:type="continuationSeparator" w:id="0">
    <w:p w:rsidR="00AE493E" w:rsidRDefault="00AE4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67F050-D8EA-479F-BAE1-5BAC19335899}"/>
    <w:embedBold r:id="rId2" w:fontKey="{F1889164-12E8-4AC0-B886-B6F91AC6AD91}"/>
  </w:font>
  <w:font w:name="Calibri">
    <w:panose1 w:val="020F0502020204030204"/>
    <w:charset w:val="00"/>
    <w:family w:val="swiss"/>
    <w:pitch w:val="variable"/>
    <w:sig w:usb0="E00002FF" w:usb1="4000ACFF" w:usb2="00000001" w:usb3="00000000" w:csb0="0000019F" w:csb1="00000000"/>
    <w:embedRegular r:id="rId3" w:fontKey="{6B3B0EB7-9C83-4A5B-8D10-8761497088D2}"/>
  </w:font>
  <w:font w:name="Segoe UI">
    <w:panose1 w:val="020B0502040204020203"/>
    <w:charset w:val="00"/>
    <w:family w:val="swiss"/>
    <w:pitch w:val="variable"/>
    <w:sig w:usb0="E10022FF" w:usb1="C000E47F" w:usb2="00000029" w:usb3="00000000" w:csb0="000001DF" w:csb1="00000000"/>
    <w:embedRegular r:id="rId4" w:fontKey="{9396957F-1528-4110-85F6-0E0AE677B788}"/>
  </w:font>
  <w:font w:name="Cambria">
    <w:panose1 w:val="02040503050406030204"/>
    <w:charset w:val="00"/>
    <w:family w:val="roman"/>
    <w:pitch w:val="variable"/>
    <w:sig w:usb0="E00002FF" w:usb1="400004FF" w:usb2="00000000" w:usb3="00000000" w:csb0="0000019F" w:csb1="00000000"/>
    <w:embedRegular r:id="rId5" w:fontKey="{075BA39C-0FC7-4CC9-B673-682212954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239" w:rsidRPr="00672D50" w:rsidRDefault="00672D50" w:rsidP="00672D50">
    <w:pPr>
      <w:pStyle w:val="Footer"/>
      <w:tabs>
        <w:tab w:val="clear" w:pos="4680"/>
        <w:tab w:val="clear" w:pos="9360"/>
        <w:tab w:val="center" w:pos="2995"/>
      </w:tabs>
      <w:spacing w:before="120"/>
    </w:pPr>
    <w:r>
      <w:t>[5444]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93E" w:rsidRDefault="00AE493E" w:rsidP="009F0C77">
      <w:r>
        <w:separator/>
      </w:r>
    </w:p>
  </w:footnote>
  <w:footnote w:type="continuationSeparator" w:id="0">
    <w:p w:rsidR="00AE493E" w:rsidRDefault="00AE4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43AB16"/>
    <w:docVar w:name="CoverBillType" w:val="r"/>
    <w:docVar w:name="docpath" w:val="L:\Council\bills\AGM\18943AB16.DOCX"/>
    <w:docVar w:name="dvBillNumber" w:val="5444"/>
    <w:docVar w:name="dvBillNumberPrefix" w:val="H. "/>
    <w:docVar w:name="dvOriginalBody" w:val="House"/>
    <w:docVar w:name="dvSteno" w:val="AGM"/>
    <w:docVar w:name="NameofBody" w:val="h"/>
    <w:docVar w:name="vgroup2" w:val="Council"/>
  </w:docVars>
  <w:rsids>
    <w:rsidRoot w:val="00AE493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3FC"/>
    <w:rsid w:val="003C4DAB"/>
    <w:rsid w:val="003D01E8"/>
    <w:rsid w:val="003E5288"/>
    <w:rsid w:val="003F6D79"/>
    <w:rsid w:val="0041760A"/>
    <w:rsid w:val="00417C01"/>
    <w:rsid w:val="004403BD"/>
    <w:rsid w:val="00461441"/>
    <w:rsid w:val="004809EE"/>
    <w:rsid w:val="004E7D54"/>
    <w:rsid w:val="005273C6"/>
    <w:rsid w:val="00530A69"/>
    <w:rsid w:val="005313BD"/>
    <w:rsid w:val="00545593"/>
    <w:rsid w:val="00577C6C"/>
    <w:rsid w:val="005C2FE2"/>
    <w:rsid w:val="005E2BC9"/>
    <w:rsid w:val="005F6239"/>
    <w:rsid w:val="00605102"/>
    <w:rsid w:val="006215AA"/>
    <w:rsid w:val="00672D50"/>
    <w:rsid w:val="006913C9"/>
    <w:rsid w:val="0069470D"/>
    <w:rsid w:val="006C0F65"/>
    <w:rsid w:val="00734F00"/>
    <w:rsid w:val="007A70AE"/>
    <w:rsid w:val="008362E8"/>
    <w:rsid w:val="008A1768"/>
    <w:rsid w:val="008F0F33"/>
    <w:rsid w:val="008F4429"/>
    <w:rsid w:val="00927EAA"/>
    <w:rsid w:val="0094021A"/>
    <w:rsid w:val="00965316"/>
    <w:rsid w:val="009B44AF"/>
    <w:rsid w:val="009C6A0B"/>
    <w:rsid w:val="009F0C77"/>
    <w:rsid w:val="009F4DD1"/>
    <w:rsid w:val="00A41684"/>
    <w:rsid w:val="00A64E80"/>
    <w:rsid w:val="00A72BCD"/>
    <w:rsid w:val="00A741D9"/>
    <w:rsid w:val="00A833AB"/>
    <w:rsid w:val="00A9741D"/>
    <w:rsid w:val="00AD4B17"/>
    <w:rsid w:val="00AE493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376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BFCB18-B1EC-450F-9377-A4B8806E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3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3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A5381-740D-4DC6-9BF1-CD3E8CDEE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E5768814.dotm</Template>
  <TotalTime>0</TotalTime>
  <Pages>1</Pages>
  <Words>323</Words>
  <Characters>1826</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5444 Text of Previous Version (May 31, 2016) - South Carolina Legislature Online</dc:title>
  <dc:creator>angiemorgan</dc:creator>
  <cp:lastModifiedBy>S Volk</cp:lastModifiedBy>
  <cp:revision>2</cp:revision>
  <cp:lastPrinted>2016-05-31T14:06:00Z</cp:lastPrinted>
  <dcterms:created xsi:type="dcterms:W3CDTF">2016-06-01T00:21:00Z</dcterms:created>
  <dcterms:modified xsi:type="dcterms:W3CDTF">2016-06-01T00:21:00Z</dcterms:modified>
</cp:coreProperties>
</file>