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22DE" w:rsidRDefault="007522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52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66FB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D68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w:t>
      </w:r>
      <w:r w:rsidR="0038245E">
        <w:t xml:space="preserve"> </w:t>
      </w:r>
      <w:r>
        <w:t xml:space="preserve">EXPRESS THE PROFOUND SORROW OF THE MEMBERS OF THE SOUTH CAROLINA HOUSE OF REPRESENTATIVES UPON THE PASSING OF </w:t>
      </w:r>
      <w:r w:rsidR="0038245E">
        <w:t>CAROLYN PARROTT GRANT OF LEE</w:t>
      </w:r>
      <w:r>
        <w:t xml:space="preserve"> COUNTY</w:t>
      </w:r>
      <w:r>
        <w:rPr>
          <w:color w:val="000000" w:themeColor="text1"/>
          <w:u w:color="000000" w:themeColor="text1"/>
        </w:rPr>
        <w:t xml:space="preserve"> </w:t>
      </w:r>
      <w:r>
        <w:t>AND TO EXTEND THEIR DEEPEST SYMPATHY TO HER LOVING FAMILY AND HER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D680A" w:rsidRDefault="00C66FB3" w:rsidP="00752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8D680A">
        <w:t>the members of the South Carolina House of Representatives were saddened to learn of the death of Carolyn Parrott Grant four days before her seventieth birthday on May 25, 2016; and</w:t>
      </w:r>
    </w:p>
    <w:p w:rsidR="008D680A" w:rsidRDefault="008D680A" w:rsidP="00752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680A" w:rsidRDefault="008D680A" w:rsidP="00752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born on May 29, 1946, she was the daughter of the late Albert and Kate Smith Parrott, was educated in the public schools of Lee County,  and graduated from Mount Pleasant High School in Elliott; and </w:t>
      </w:r>
    </w:p>
    <w:p w:rsidR="008D680A" w:rsidRDefault="008D680A" w:rsidP="00752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680A" w:rsidRDefault="008D680A" w:rsidP="00752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at an early age, </w:t>
      </w:r>
      <w:r w:rsidR="0038245E">
        <w:t>Mrs. Grant</w:t>
      </w:r>
      <w:r>
        <w:t xml:space="preserve"> trusted Christ as her Savior and joined the Saint Paul United Methodist Church in Wisacky.  She later joined Liberty Hill Missionary Baptist Church and was a faithful member until her death; and</w:t>
      </w:r>
    </w:p>
    <w:p w:rsidR="0038245E" w:rsidRDefault="0038245E" w:rsidP="00752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245E" w:rsidRDefault="0038245E" w:rsidP="00752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she was employed as a bookkeeper at Piggly Wiggly and IGA and later became an insurance agent and phlebotom</w:t>
      </w:r>
      <w:r w:rsidR="005116B4">
        <w:t>ist.  She is remembered for her many years of service as the secretary at Fleming Elementary School; and</w:t>
      </w:r>
    </w:p>
    <w:p w:rsidR="008D680A" w:rsidRDefault="008D680A" w:rsidP="00752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680A" w:rsidRDefault="008D680A" w:rsidP="00752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38245E">
        <w:t>together with her beloved husband of forty</w:t>
      </w:r>
      <w:r w:rsidR="00070562">
        <w:noBreakHyphen/>
      </w:r>
      <w:r w:rsidR="0038245E">
        <w:t>five years, James Grant, she reared two fine children, Chi</w:t>
      </w:r>
      <w:r w:rsidR="005116B4">
        <w:t>t</w:t>
      </w:r>
      <w:r w:rsidR="0038245E">
        <w:t>quita Grant</w:t>
      </w:r>
      <w:r w:rsidR="00070562">
        <w:t xml:space="preserve"> of Columbia</w:t>
      </w:r>
      <w:r w:rsidR="0038245E">
        <w:t xml:space="preserve"> and Antonio Grant</w:t>
      </w:r>
      <w:r w:rsidR="00070562">
        <w:t xml:space="preserve"> of the home</w:t>
      </w:r>
      <w:r w:rsidR="0038245E">
        <w:t>; and</w:t>
      </w:r>
    </w:p>
    <w:p w:rsidR="008D680A" w:rsidRDefault="008D680A" w:rsidP="00752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680A" w:rsidRDefault="008D680A" w:rsidP="00752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38245E">
        <w:t xml:space="preserve">she leaves </w:t>
      </w:r>
      <w:r w:rsidR="005116B4">
        <w:t xml:space="preserve">two brothers and four sisters </w:t>
      </w:r>
      <w:r w:rsidR="0038245E">
        <w:t>to cherish her fond memor</w:t>
      </w:r>
      <w:r w:rsidR="005116B4">
        <w:t>y</w:t>
      </w:r>
      <w:r w:rsidR="0038245E">
        <w:t xml:space="preserve">: Willie B. Parrott of Maryland; Thomas Parrott and Azalea Wilson, both of Lynchburg; Alethia Hagins of Washington, D. C.; Jannet Simon of Bishopville; Jean Hinkson of New Jersey;  and a host of </w:t>
      </w:r>
      <w:r w:rsidR="00070562">
        <w:t>adoring</w:t>
      </w:r>
      <w:r w:rsidR="005116B4">
        <w:t xml:space="preserve"> </w:t>
      </w:r>
      <w:r w:rsidR="0038245E">
        <w:t>nieces and nephews; and</w:t>
      </w:r>
    </w:p>
    <w:p w:rsidR="008D680A" w:rsidRDefault="008D680A" w:rsidP="008D68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6FB3" w:rsidRDefault="008D680A" w:rsidP="008D68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the members of the South Carolina House of Representatives are grateful for the life and legacy of Carolyn Grant and for the example of </w:t>
      </w:r>
      <w:r w:rsidR="0038245E">
        <w:t>serv</w:t>
      </w:r>
      <w:r>
        <w:t>ice and kindness she set for all who knew her</w:t>
      </w:r>
      <w:r w:rsidR="00C66FB3">
        <w:t>.  Now, therefore,</w:t>
      </w:r>
    </w:p>
    <w:p w:rsidR="00C66FB3" w:rsidRDefault="00C66F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6FB3" w:rsidRDefault="00C66F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66FB3" w:rsidRDefault="00C66F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80A" w:rsidRDefault="00C66FB3" w:rsidP="00752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8D680A">
        <w:t xml:space="preserve"> </w:t>
      </w:r>
      <w:r w:rsidR="008D680A" w:rsidRPr="00C90AA3">
        <w:t xml:space="preserve">the members of the South Carolina House of Representatives, by this resolution, </w:t>
      </w:r>
      <w:r w:rsidR="008D680A">
        <w:t xml:space="preserve">express their profound sorrow upon the passing of Carolyn Parrott Grant of </w:t>
      </w:r>
      <w:r w:rsidR="0038245E">
        <w:t>Lee</w:t>
      </w:r>
      <w:r w:rsidR="008D680A">
        <w:t xml:space="preserve"> County</w:t>
      </w:r>
      <w:r w:rsidR="008D680A">
        <w:rPr>
          <w:color w:val="000000" w:themeColor="text1"/>
          <w:u w:color="000000" w:themeColor="text1"/>
        </w:rPr>
        <w:t xml:space="preserve"> </w:t>
      </w:r>
      <w:r w:rsidR="008D680A">
        <w:t>and extend their deepest sympathy to her loving family and her many friends.</w:t>
      </w:r>
    </w:p>
    <w:p w:rsidR="008D680A" w:rsidRDefault="008D680A" w:rsidP="00752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6FB3" w:rsidRDefault="008D680A" w:rsidP="008D68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family of Carolyn Parrott Grant.</w:t>
      </w:r>
    </w:p>
    <w:p w:rsidR="00AA712E" w:rsidRDefault="0007056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522DE" w:rsidRDefault="007522DE" w:rsidP="007522DE">
      <w:pPr>
        <w:suppressAutoHyphens/>
      </w:pPr>
    </w:p>
    <w:sectPr w:rsidR="007522DE" w:rsidSect="007522D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16B4" w:rsidRDefault="005116B4" w:rsidP="009F0C77">
      <w:r>
        <w:separator/>
      </w:r>
    </w:p>
  </w:endnote>
  <w:endnote w:type="continuationSeparator" w:id="0">
    <w:p w:rsidR="005116B4" w:rsidRDefault="005116B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15FC03E-CF74-48B3-A590-4B10FF5433A7}"/>
    <w:embedBold r:id="rId2" w:fontKey="{8D851A43-4340-4831-9843-2F84650B51C8}"/>
  </w:font>
  <w:font w:name="Calibri">
    <w:panose1 w:val="020F0502020204030204"/>
    <w:charset w:val="00"/>
    <w:family w:val="swiss"/>
    <w:pitch w:val="variable"/>
    <w:sig w:usb0="E00002FF" w:usb1="4000ACFF" w:usb2="00000001" w:usb3="00000000" w:csb0="0000019F" w:csb1="00000000"/>
    <w:embedRegular r:id="rId3" w:fontKey="{3F98A5EB-2639-46AA-B908-B1B100D4E356}"/>
  </w:font>
  <w:font w:name="Segoe UI">
    <w:panose1 w:val="020B0502040204020203"/>
    <w:charset w:val="00"/>
    <w:family w:val="swiss"/>
    <w:pitch w:val="variable"/>
    <w:sig w:usb0="E10022FF" w:usb1="C000E47F" w:usb2="00000029" w:usb3="00000000" w:csb0="000001DF" w:csb1="00000000"/>
    <w:embedRegular r:id="rId4" w:fontKey="{9B04C6F0-0A8A-4F81-8C6E-F9EAAE9C606C}"/>
  </w:font>
  <w:font w:name="Cambria">
    <w:panose1 w:val="02040503050406030204"/>
    <w:charset w:val="00"/>
    <w:family w:val="roman"/>
    <w:pitch w:val="variable"/>
    <w:sig w:usb0="E00002FF" w:usb1="400004FF" w:usb2="00000000" w:usb3="00000000" w:csb0="0000019F" w:csb1="00000000"/>
    <w:embedRegular r:id="rId5" w:fontKey="{2C759FAE-F21E-4419-A0F0-E433C93C6B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12E" w:rsidRPr="007522DE" w:rsidRDefault="007522DE" w:rsidP="007522DE">
    <w:pPr>
      <w:pStyle w:val="Footer"/>
      <w:tabs>
        <w:tab w:val="clear" w:pos="4680"/>
        <w:tab w:val="clear" w:pos="9360"/>
        <w:tab w:val="center" w:pos="2995"/>
      </w:tabs>
      <w:spacing w:before="120"/>
    </w:pPr>
    <w:r>
      <w:t>[5466]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16B4" w:rsidRDefault="005116B4" w:rsidP="009F0C77">
      <w:r>
        <w:separator/>
      </w:r>
    </w:p>
  </w:footnote>
  <w:footnote w:type="continuationSeparator" w:id="0">
    <w:p w:rsidR="005116B4" w:rsidRDefault="005116B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828SD16"/>
    <w:docVar w:name="CoverBillType" w:val="r"/>
    <w:docVar w:name="docpath" w:val="L:\Council\bills\GM\24828SD16.DOCX"/>
    <w:docVar w:name="dvBillNumber" w:val="5466"/>
    <w:docVar w:name="dvBillNumberPrefix" w:val="H. "/>
    <w:docVar w:name="dvOriginalBody" w:val="House"/>
    <w:docVar w:name="dvSteno" w:val="GM"/>
    <w:docVar w:name="NameofBody" w:val="h"/>
    <w:docVar w:name="vgroup2" w:val="Council"/>
  </w:docVars>
  <w:rsids>
    <w:rsidRoot w:val="00C66FB3"/>
    <w:rsid w:val="00011869"/>
    <w:rsid w:val="00015CD6"/>
    <w:rsid w:val="00070562"/>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245E"/>
    <w:rsid w:val="003C4DAB"/>
    <w:rsid w:val="003D01E8"/>
    <w:rsid w:val="003E5288"/>
    <w:rsid w:val="003F6D79"/>
    <w:rsid w:val="0041760A"/>
    <w:rsid w:val="00417C01"/>
    <w:rsid w:val="004403BD"/>
    <w:rsid w:val="00461441"/>
    <w:rsid w:val="004809EE"/>
    <w:rsid w:val="004E7D54"/>
    <w:rsid w:val="005116B4"/>
    <w:rsid w:val="005273C6"/>
    <w:rsid w:val="00530A69"/>
    <w:rsid w:val="00545593"/>
    <w:rsid w:val="00577C6C"/>
    <w:rsid w:val="005C2FE2"/>
    <w:rsid w:val="005E2BC9"/>
    <w:rsid w:val="00605102"/>
    <w:rsid w:val="006215AA"/>
    <w:rsid w:val="00637C77"/>
    <w:rsid w:val="006913C9"/>
    <w:rsid w:val="0069470D"/>
    <w:rsid w:val="00734F00"/>
    <w:rsid w:val="007522DE"/>
    <w:rsid w:val="007A70AE"/>
    <w:rsid w:val="008362E8"/>
    <w:rsid w:val="008A1768"/>
    <w:rsid w:val="008D680A"/>
    <w:rsid w:val="008F0F33"/>
    <w:rsid w:val="008F4429"/>
    <w:rsid w:val="0094021A"/>
    <w:rsid w:val="009B44AF"/>
    <w:rsid w:val="009C6A0B"/>
    <w:rsid w:val="009F0C77"/>
    <w:rsid w:val="009F4DD1"/>
    <w:rsid w:val="00A41684"/>
    <w:rsid w:val="00A64E80"/>
    <w:rsid w:val="00A72BCD"/>
    <w:rsid w:val="00A741D9"/>
    <w:rsid w:val="00A833AB"/>
    <w:rsid w:val="00A9741D"/>
    <w:rsid w:val="00AA712E"/>
    <w:rsid w:val="00AD4B17"/>
    <w:rsid w:val="00B412D4"/>
    <w:rsid w:val="00BE3C22"/>
    <w:rsid w:val="00C0345E"/>
    <w:rsid w:val="00C3483A"/>
    <w:rsid w:val="00C66FB3"/>
    <w:rsid w:val="00C74E9D"/>
    <w:rsid w:val="00C82FD3"/>
    <w:rsid w:val="00C92819"/>
    <w:rsid w:val="00CC6B7B"/>
    <w:rsid w:val="00CD2089"/>
    <w:rsid w:val="00D57E3C"/>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0F438A-3E2D-42A0-8396-ABDEB8D34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116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16B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9AB1B6-BBF0-4E16-B23F-C048FCBAD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65BAF859.dotm</Template>
  <TotalTime>0</TotalTime>
  <Pages>2</Pages>
  <Words>370</Words>
  <Characters>1826</Characters>
  <Application>Microsoft Office Word</Application>
  <DocSecurity>0</DocSecurity>
  <Lines>62</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5466 Text of Previous Version (Jun. 1, 2016) - South Carolina Legislature Online</dc:title>
  <dc:creator>Gail Pinckney Moore</dc:creator>
  <cp:lastModifiedBy>S Volk</cp:lastModifiedBy>
  <cp:revision>2</cp:revision>
  <cp:lastPrinted>2016-06-01T21:12:00Z</cp:lastPrinted>
  <dcterms:created xsi:type="dcterms:W3CDTF">2016-06-02T00:40:00Z</dcterms:created>
  <dcterms:modified xsi:type="dcterms:W3CDTF">2016-06-02T00:40:00Z</dcterms:modified>
</cp:coreProperties>
</file>