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9DC" w:rsidRDefault="00927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8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3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571C6">
        <w:t>CONGRATULATE TH</w:t>
      </w:r>
      <w:r w:rsidR="0062479F">
        <w:t xml:space="preserve">E RUCKER FAMILY OF RUCKER FARMS IN PELION </w:t>
      </w:r>
      <w:r w:rsidR="006571C6">
        <w:t>ON THE MANY DESERVING YOUNG PEOPLE THEY HAVE ASSISTED THROUGH</w:t>
      </w:r>
      <w:r w:rsidR="0062479F">
        <w:t xml:space="preserve"> THEIR </w:t>
      </w:r>
      <w:r w:rsidR="000B260B">
        <w:t>DEDICATED</w:t>
      </w:r>
      <w:r w:rsidR="009B6C84">
        <w:t xml:space="preserve"> </w:t>
      </w:r>
      <w:r w:rsidR="0062479F">
        <w:t>SPONSORSHIP OF THE LISA RUCKER MEMORIAL SCHOLARSHIP</w:t>
      </w:r>
      <w:r w:rsidR="00B6330F">
        <w:t>, AWARDED ANNUALLY TO STUDENTS</w:t>
      </w:r>
      <w:r w:rsidR="000B260B">
        <w:t xml:space="preserve"> AT PELION HIGH SCHOOL</w:t>
      </w:r>
      <w:r w:rsidR="00B6330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8A6"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68A6">
        <w:t xml:space="preserve">the South Carolina House of Representatives is pleased to note that the Rucker family of Rucker Farms in Pelion sponsors the Lisa Rucker Memorial Scholarship, which has been awarded </w:t>
      </w:r>
      <w:r w:rsidR="00302D46">
        <w:t xml:space="preserve">to students at Pelion High School </w:t>
      </w:r>
      <w:r w:rsidR="005B68A6">
        <w:t>each year since 2009</w:t>
      </w:r>
      <w:r w:rsidR="00644891">
        <w:t xml:space="preserve"> for the furtherance of their education</w:t>
      </w:r>
      <w:r w:rsidR="005B68A6">
        <w:t>; and</w:t>
      </w:r>
    </w:p>
    <w:p w:rsidR="005B68A6" w:rsidRDefault="005B6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A6" w:rsidRDefault="005B6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57F1">
        <w:t>the family, having faced the tragic loss of their beloved Lisa, honor her memory and benefit the community through this memorial scholarship</w:t>
      </w:r>
      <w:r w:rsidR="00F81DD4">
        <w:t>; and</w:t>
      </w: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fund the scholarship, the Rucker family, with the help of friends, conducts fundraisers over the course of the year. As a result of this year</w:t>
      </w:r>
      <w:r w:rsidR="00317AFF" w:rsidRPr="00317AFF">
        <w:t>’</w:t>
      </w:r>
      <w:r>
        <w:t>s efforts, the Ruckers were able to offer seven scholarships of five hundred dollars each</w:t>
      </w:r>
      <w:r w:rsidR="00406EC3">
        <w:t xml:space="preserve"> to Pelion High students</w:t>
      </w:r>
      <w:r w:rsidR="00B94218">
        <w:t>, for a total of $3,500</w:t>
      </w:r>
      <w:r>
        <w:t>; and</w:t>
      </w: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DD4" w:rsidRDefault="00F81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funds in excess of </w:t>
      </w:r>
      <w:r w:rsidR="005857F1">
        <w:t>for</w:t>
      </w:r>
      <w:r>
        <w:t>ty thousand dol</w:t>
      </w:r>
      <w:r w:rsidR="005857F1">
        <w:t>lars have</w:t>
      </w:r>
      <w:r w:rsidR="00A72E1B">
        <w:t xml:space="preserve"> been awarded to worthy Lisa Rucker Memorial Scholarship </w:t>
      </w:r>
      <w:r>
        <w:t xml:space="preserve">recipients at Pelion High School, and that amount </w:t>
      </w:r>
      <w:r w:rsidR="005857F1">
        <w:t>increases yearly with various fundraisers</w:t>
      </w:r>
      <w:r>
        <w:t>; and</w:t>
      </w:r>
    </w:p>
    <w:p w:rsidR="00644891" w:rsidRDefault="00644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EC3" w:rsidRDefault="00644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6A63">
        <w:t xml:space="preserve">family members </w:t>
      </w:r>
      <w:r w:rsidR="00245F50">
        <w:t>Tony Rucker, who is Lisa Rucker</w:t>
      </w:r>
      <w:r w:rsidR="00317AFF" w:rsidRPr="00317AFF">
        <w:t>’</w:t>
      </w:r>
      <w:r w:rsidR="00245F50">
        <w:t xml:space="preserve">s brother, and </w:t>
      </w:r>
      <w:r w:rsidR="00B76A63">
        <w:t>Lynn Rucker are in charge of the scholarship for the family</w:t>
      </w:r>
      <w:r w:rsidR="00406EC3">
        <w:t>; and</w:t>
      </w:r>
    </w:p>
    <w:p w:rsidR="00406EC3" w:rsidRDefault="00406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48" w:rsidRDefault="00406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the Rucker</w:t>
      </w:r>
      <w:r w:rsidR="006B5A56">
        <w:t>s</w:t>
      </w:r>
      <w:r w:rsidR="00317AFF" w:rsidRPr="00317AFF">
        <w:t>’</w:t>
      </w:r>
      <w:r>
        <w:t xml:space="preserve"> sponsorship of the Lisa Rucker Memorial Scholarship, the Hous</w:t>
      </w:r>
      <w:r w:rsidR="005857F1">
        <w:t>e extends grateful thanks to</w:t>
      </w:r>
      <w:r>
        <w:t xml:space="preserve"> the </w:t>
      </w:r>
      <w:r w:rsidR="005857F1">
        <w:t xml:space="preserve">entire </w:t>
      </w:r>
      <w:r>
        <w:t>R</w:t>
      </w:r>
      <w:r w:rsidR="006B5A56">
        <w:t xml:space="preserve">ucker family. May God bless you for your labor of love, which </w:t>
      </w:r>
      <w:r w:rsidR="000E4A5E">
        <w:t xml:space="preserve">has </w:t>
      </w:r>
      <w:r w:rsidR="006B5A56">
        <w:t>benefit</w:t>
      </w:r>
      <w:r w:rsidR="000E4A5E">
        <w:t>ed</w:t>
      </w:r>
      <w:r w:rsidR="006B5A56">
        <w:t xml:space="preserve"> so many</w:t>
      </w:r>
      <w:r w:rsidR="000E4A5E">
        <w:t xml:space="preserve"> through the years</w:t>
      </w:r>
      <w:r w:rsidR="006B5A56">
        <w:t>. N</w:t>
      </w:r>
      <w:r w:rsidR="00440848">
        <w:t>ow, therefore,</w:t>
      </w: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A51" w:rsidRDefault="00440848" w:rsidP="00E3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CA2FD9">
        <w:t xml:space="preserve"> </w:t>
      </w:r>
      <w:r w:rsidR="00CA2FD9">
        <w:rPr>
          <w:color w:val="000000" w:themeColor="text1"/>
        </w:rPr>
        <w:t xml:space="preserve">the members of the South Carolina House of Representatives, by this resolution, </w:t>
      </w:r>
      <w:r w:rsidR="00E33A51">
        <w:t>congratulate the Rucker family of Rucker Farms in Pelion on the many deserving young people they have assisted through their dedicated sponsorship of the Lisa Rucker Memorial Scholarship, awarded annually to students at Pelion High School.</w:t>
      </w: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48" w:rsidRDefault="004408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2FD9">
        <w:t xml:space="preserve">presented to </w:t>
      </w:r>
      <w:r w:rsidR="00196C44">
        <w:t>Tony</w:t>
      </w:r>
      <w:r w:rsidR="00CA2FD9">
        <w:t xml:space="preserve"> Rucker and </w:t>
      </w:r>
      <w:r w:rsidR="00196C44">
        <w:t>Lynn</w:t>
      </w:r>
      <w:r w:rsidR="00CA2FD9">
        <w:t xml:space="preserve"> Rucker for the family.</w:t>
      </w:r>
    </w:p>
    <w:p w:rsidR="00901783" w:rsidRDefault="00317AFF" w:rsidP="006A0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9DC" w:rsidRDefault="009279DC" w:rsidP="009279DC">
      <w:pPr>
        <w:suppressAutoHyphens/>
      </w:pPr>
    </w:p>
    <w:sectPr w:rsidR="009279DC" w:rsidSect="009279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C3" w:rsidRDefault="00406EC3" w:rsidP="009F0C77">
      <w:r>
        <w:separator/>
      </w:r>
    </w:p>
  </w:endnote>
  <w:endnote w:type="continuationSeparator" w:id="0">
    <w:p w:rsidR="00406EC3" w:rsidRDefault="00406E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C30A4B-572D-4D28-AB37-67E91E6BCFBC}"/>
    <w:embedBold r:id="rId2" w:fontKey="{9FCA3374-6C5B-49A8-8CA1-3DEF0142C2DE}"/>
  </w:font>
  <w:font w:name="Calibri">
    <w:panose1 w:val="020F0502020204030204"/>
    <w:charset w:val="00"/>
    <w:family w:val="swiss"/>
    <w:pitch w:val="variable"/>
    <w:sig w:usb0="E00002FF" w:usb1="4000ACFF" w:usb2="00000001" w:usb3="00000000" w:csb0="0000019F" w:csb1="00000000"/>
    <w:embedRegular r:id="rId3" w:fontKey="{A1CF406B-A63D-4CC2-8B32-197110BC45E2}"/>
  </w:font>
  <w:font w:name="Segoe UI">
    <w:panose1 w:val="020B0502040204020203"/>
    <w:charset w:val="00"/>
    <w:family w:val="swiss"/>
    <w:pitch w:val="variable"/>
    <w:sig w:usb0="E10022FF" w:usb1="C000E47F" w:usb2="00000029" w:usb3="00000000" w:csb0="000001DF" w:csb1="00000000"/>
    <w:embedRegular r:id="rId4" w:fontKey="{93CEB46D-FCE9-4A62-892F-2B0A9DCA134A}"/>
  </w:font>
  <w:font w:name="Cambria">
    <w:panose1 w:val="02040503050406030204"/>
    <w:charset w:val="00"/>
    <w:family w:val="roman"/>
    <w:pitch w:val="variable"/>
    <w:sig w:usb0="E00002FF" w:usb1="400004FF" w:usb2="00000000" w:usb3="00000000" w:csb0="0000019F" w:csb1="00000000"/>
    <w:embedRegular r:id="rId5" w:fontKey="{881D047B-672B-4AAC-AEDF-1F89A403DF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783" w:rsidRPr="009279DC" w:rsidRDefault="009279DC" w:rsidP="009279DC">
    <w:pPr>
      <w:pStyle w:val="Footer"/>
      <w:tabs>
        <w:tab w:val="clear" w:pos="4680"/>
        <w:tab w:val="clear" w:pos="9360"/>
        <w:tab w:val="center" w:pos="2995"/>
      </w:tabs>
      <w:spacing w:before="120"/>
    </w:pPr>
    <w:r>
      <w:t>[5480]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C3" w:rsidRDefault="00406EC3" w:rsidP="009F0C77">
      <w:r>
        <w:separator/>
      </w:r>
    </w:p>
  </w:footnote>
  <w:footnote w:type="continuationSeparator" w:id="0">
    <w:p w:rsidR="00406EC3" w:rsidRDefault="00406E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77DG16"/>
    <w:docVar w:name="CoverBillType" w:val="r"/>
    <w:docVar w:name="docpath" w:val="L:\Council\bills\RM\1677DG16.DOCX"/>
    <w:docVar w:name="dvBillNumber" w:val="5480"/>
    <w:docVar w:name="dvBillNumberPrefix" w:val="H. "/>
    <w:docVar w:name="dvOriginalBody" w:val="House"/>
    <w:docVar w:name="dvSteno" w:val="RM"/>
    <w:docVar w:name="NameofBody" w:val="h"/>
    <w:docVar w:name="vgroup2" w:val="Council"/>
  </w:docVars>
  <w:rsids>
    <w:rsidRoot w:val="00440848"/>
    <w:rsid w:val="00011869"/>
    <w:rsid w:val="00015CD6"/>
    <w:rsid w:val="00075AFE"/>
    <w:rsid w:val="0008252E"/>
    <w:rsid w:val="000B260B"/>
    <w:rsid w:val="000D1587"/>
    <w:rsid w:val="000D578B"/>
    <w:rsid w:val="000E1785"/>
    <w:rsid w:val="000E4A5E"/>
    <w:rsid w:val="000F40FA"/>
    <w:rsid w:val="0010776B"/>
    <w:rsid w:val="00133E66"/>
    <w:rsid w:val="001435A3"/>
    <w:rsid w:val="00146ED3"/>
    <w:rsid w:val="00151044"/>
    <w:rsid w:val="00196C44"/>
    <w:rsid w:val="001D08F2"/>
    <w:rsid w:val="001D525B"/>
    <w:rsid w:val="001D7F4F"/>
    <w:rsid w:val="00205238"/>
    <w:rsid w:val="002321B6"/>
    <w:rsid w:val="00245F50"/>
    <w:rsid w:val="00250967"/>
    <w:rsid w:val="002543C8"/>
    <w:rsid w:val="0025541D"/>
    <w:rsid w:val="00284AAE"/>
    <w:rsid w:val="002966C2"/>
    <w:rsid w:val="002E5912"/>
    <w:rsid w:val="00301B21"/>
    <w:rsid w:val="00302D46"/>
    <w:rsid w:val="00317AFF"/>
    <w:rsid w:val="00325348"/>
    <w:rsid w:val="0032732C"/>
    <w:rsid w:val="00336AD0"/>
    <w:rsid w:val="0037079A"/>
    <w:rsid w:val="003870A0"/>
    <w:rsid w:val="003C4DAB"/>
    <w:rsid w:val="003D01E8"/>
    <w:rsid w:val="003E5288"/>
    <w:rsid w:val="003F6D79"/>
    <w:rsid w:val="00406EC3"/>
    <w:rsid w:val="0041760A"/>
    <w:rsid w:val="00417C01"/>
    <w:rsid w:val="004403BD"/>
    <w:rsid w:val="00440848"/>
    <w:rsid w:val="00461441"/>
    <w:rsid w:val="004809EE"/>
    <w:rsid w:val="004B3DED"/>
    <w:rsid w:val="004E7D54"/>
    <w:rsid w:val="005273C6"/>
    <w:rsid w:val="00530A69"/>
    <w:rsid w:val="00545593"/>
    <w:rsid w:val="00577C6C"/>
    <w:rsid w:val="005857F1"/>
    <w:rsid w:val="005A0D80"/>
    <w:rsid w:val="005B68A6"/>
    <w:rsid w:val="005C2FE2"/>
    <w:rsid w:val="005E2BC9"/>
    <w:rsid w:val="00605102"/>
    <w:rsid w:val="006215AA"/>
    <w:rsid w:val="0062479F"/>
    <w:rsid w:val="00644891"/>
    <w:rsid w:val="006571C6"/>
    <w:rsid w:val="006913C9"/>
    <w:rsid w:val="0069470D"/>
    <w:rsid w:val="006A0E73"/>
    <w:rsid w:val="006B5A56"/>
    <w:rsid w:val="00734F00"/>
    <w:rsid w:val="0075134D"/>
    <w:rsid w:val="007A70AE"/>
    <w:rsid w:val="007F36D2"/>
    <w:rsid w:val="008362E8"/>
    <w:rsid w:val="008A1768"/>
    <w:rsid w:val="008F0F33"/>
    <w:rsid w:val="008F4429"/>
    <w:rsid w:val="00901783"/>
    <w:rsid w:val="009279DC"/>
    <w:rsid w:val="0094021A"/>
    <w:rsid w:val="009B44AF"/>
    <w:rsid w:val="009B6C84"/>
    <w:rsid w:val="009C6A0B"/>
    <w:rsid w:val="009F0C77"/>
    <w:rsid w:val="009F4DD1"/>
    <w:rsid w:val="00A41684"/>
    <w:rsid w:val="00A64E80"/>
    <w:rsid w:val="00A67A9A"/>
    <w:rsid w:val="00A72BCD"/>
    <w:rsid w:val="00A72E1B"/>
    <w:rsid w:val="00A741D9"/>
    <w:rsid w:val="00A833AB"/>
    <w:rsid w:val="00A9741D"/>
    <w:rsid w:val="00AD4B17"/>
    <w:rsid w:val="00B412D4"/>
    <w:rsid w:val="00B6330F"/>
    <w:rsid w:val="00B76A63"/>
    <w:rsid w:val="00B76F47"/>
    <w:rsid w:val="00B94218"/>
    <w:rsid w:val="00BE3C22"/>
    <w:rsid w:val="00C0345E"/>
    <w:rsid w:val="00C14BAD"/>
    <w:rsid w:val="00C3483A"/>
    <w:rsid w:val="00C473B7"/>
    <w:rsid w:val="00C74E9D"/>
    <w:rsid w:val="00C82FD3"/>
    <w:rsid w:val="00C92819"/>
    <w:rsid w:val="00CA2FD9"/>
    <w:rsid w:val="00CC6B7B"/>
    <w:rsid w:val="00CD2089"/>
    <w:rsid w:val="00D73A67"/>
    <w:rsid w:val="00D970A9"/>
    <w:rsid w:val="00DF3845"/>
    <w:rsid w:val="00E33A51"/>
    <w:rsid w:val="00E41911"/>
    <w:rsid w:val="00E813CA"/>
    <w:rsid w:val="00E92EEF"/>
    <w:rsid w:val="00EF231E"/>
    <w:rsid w:val="00EF2368"/>
    <w:rsid w:val="00F24442"/>
    <w:rsid w:val="00F50AE3"/>
    <w:rsid w:val="00F656BA"/>
    <w:rsid w:val="00F67CF1"/>
    <w:rsid w:val="00F81DD4"/>
    <w:rsid w:val="00F840F0"/>
    <w:rsid w:val="00FB0D0D"/>
    <w:rsid w:val="00FB43B4"/>
    <w:rsid w:val="00FD2C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C61E51-8C49-43CD-8CCB-CC03C532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3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09941-FB11-400A-9D69-690DA738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37586417.dotm</Template>
  <TotalTime>0</TotalTime>
  <Pages>1</Pages>
  <Words>339</Words>
  <Characters>1776</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5480 Text of Previous Version (Jun. 15, 2016) - South Carolina Legislature Online</dc:title>
  <dc:creator>McDowell</dc:creator>
  <cp:lastModifiedBy>S Volk</cp:lastModifiedBy>
  <cp:revision>2</cp:revision>
  <cp:lastPrinted>2016-06-07T16:09:00Z</cp:lastPrinted>
  <dcterms:created xsi:type="dcterms:W3CDTF">2016-06-15T16:52:00Z</dcterms:created>
  <dcterms:modified xsi:type="dcterms:W3CDTF">2016-06-15T16:52:00Z</dcterms:modified>
</cp:coreProperties>
</file>